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424F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23-K-068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424F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23-K-068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:rsidR="00F424FA" w:rsidRPr="00F424FA" w:rsidRDefault="00F424FA" w:rsidP="00F424FA">
      <w:pPr>
        <w:rPr>
          <w:rFonts w:ascii="Verdana" w:eastAsia="Times New Roman" w:hAnsi="Verdana"/>
          <w:b/>
          <w:sz w:val="22"/>
          <w:szCs w:val="22"/>
        </w:rPr>
      </w:pPr>
      <w:r w:rsidRPr="00F424FA">
        <w:rPr>
          <w:rFonts w:ascii="Verdana" w:eastAsia="Times New Roman" w:hAnsi="Verdana"/>
          <w:b/>
          <w:sz w:val="22"/>
          <w:szCs w:val="22"/>
        </w:rPr>
        <w:t xml:space="preserve">This is an information request relating to posters paid for by the </w:t>
      </w:r>
      <w:proofErr w:type="spellStart"/>
      <w:r w:rsidRPr="00F424FA">
        <w:rPr>
          <w:rFonts w:ascii="Verdana" w:eastAsia="Times New Roman" w:hAnsi="Verdana"/>
          <w:b/>
          <w:sz w:val="22"/>
          <w:szCs w:val="22"/>
        </w:rPr>
        <w:t>t</w:t>
      </w:r>
      <w:r>
        <w:rPr>
          <w:rFonts w:ascii="Verdana" w:eastAsia="Times New Roman" w:hAnsi="Verdana"/>
          <w:b/>
          <w:sz w:val="22"/>
          <w:szCs w:val="22"/>
        </w:rPr>
        <w:t>he</w:t>
      </w:r>
      <w:proofErr w:type="spellEnd"/>
      <w:r>
        <w:rPr>
          <w:rFonts w:ascii="Verdana" w:eastAsia="Times New Roman" w:hAnsi="Verdana"/>
          <w:b/>
          <w:sz w:val="22"/>
          <w:szCs w:val="22"/>
        </w:rPr>
        <w:t xml:space="preserve"> health board </w:t>
      </w:r>
      <w:r w:rsidRPr="00F424FA">
        <w:rPr>
          <w:rFonts w:ascii="Verdana" w:eastAsia="Times New Roman" w:hAnsi="Verdana"/>
          <w:b/>
          <w:sz w:val="22"/>
          <w:szCs w:val="22"/>
        </w:rPr>
        <w:t>in the last 3 financial years, and the current year to date (2019,20 2020/21, 2021/22, 2022/23). </w:t>
      </w:r>
    </w:p>
    <w:p w:rsidR="00F424FA" w:rsidRPr="00F424FA" w:rsidRDefault="00F424FA" w:rsidP="00F424FA">
      <w:pPr>
        <w:rPr>
          <w:rFonts w:ascii="Verdana" w:eastAsia="Times New Roman" w:hAnsi="Verdana"/>
          <w:b/>
          <w:sz w:val="22"/>
          <w:szCs w:val="22"/>
        </w:rPr>
      </w:pPr>
      <w:r w:rsidRPr="00F424FA">
        <w:rPr>
          <w:rFonts w:ascii="Verdana" w:eastAsia="Times New Roman" w:hAnsi="Verdana"/>
          <w:b/>
          <w:sz w:val="22"/>
          <w:szCs w:val="22"/>
        </w:rPr>
        <w:t>Please include the following information:</w:t>
      </w:r>
    </w:p>
    <w:p w:rsidR="00F424FA" w:rsidRPr="00F424FA" w:rsidRDefault="00F424FA" w:rsidP="00F424FA">
      <w:pPr>
        <w:numPr>
          <w:ilvl w:val="0"/>
          <w:numId w:val="18"/>
        </w:numPr>
        <w:spacing w:before="100" w:beforeAutospacing="1" w:after="100" w:afterAutospacing="1" w:line="240" w:lineRule="auto"/>
        <w:ind w:left="945" w:right="0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 xml:space="preserve">Total amount and cost of all posters paid for by the health board which are used in the hospitals, clinics, offices and other buildings within the health board. </w:t>
      </w:r>
    </w:p>
    <w:p w:rsidR="00F424FA" w:rsidRPr="00F424FA" w:rsidRDefault="00F424FA" w:rsidP="00F424FA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F424FA">
        <w:rPr>
          <w:rFonts w:ascii="Verdana" w:eastAsia="Times New Roman" w:hAnsi="Verdana"/>
          <w:b/>
          <w:sz w:val="22"/>
          <w:szCs w:val="22"/>
        </w:rPr>
        <w:t>T</w:t>
      </w:r>
      <w:r w:rsidRPr="00F424FA">
        <w:rPr>
          <w:rFonts w:ascii="Verdana" w:eastAsia="Times New Roman" w:hAnsi="Verdana"/>
          <w:b/>
          <w:sz w:val="22"/>
          <w:szCs w:val="22"/>
        </w:rPr>
        <w:t>he total number of posters in foreign languages paid for by the </w:t>
      </w:r>
      <w:r w:rsidRPr="00F424FA">
        <w:rPr>
          <w:rFonts w:ascii="Verdana" w:eastAsia="Times New Roman" w:hAnsi="Verdana"/>
          <w:b/>
          <w:sz w:val="22"/>
          <w:szCs w:val="22"/>
        </w:rPr>
        <w:t>health board</w:t>
      </w:r>
    </w:p>
    <w:p w:rsidR="00F424FA" w:rsidRPr="00F424FA" w:rsidRDefault="00F424FA" w:rsidP="00F424FA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F424FA">
        <w:rPr>
          <w:rFonts w:ascii="Verdana" w:eastAsia="Times New Roman" w:hAnsi="Verdana"/>
          <w:b/>
          <w:sz w:val="22"/>
          <w:szCs w:val="22"/>
        </w:rPr>
        <w:t>T</w:t>
      </w:r>
      <w:r w:rsidRPr="00F424FA">
        <w:rPr>
          <w:rFonts w:ascii="Verdana" w:eastAsia="Times New Roman" w:hAnsi="Verdana"/>
          <w:b/>
          <w:sz w:val="22"/>
          <w:szCs w:val="22"/>
        </w:rPr>
        <w:t>he total cost of foreign language posters</w:t>
      </w:r>
    </w:p>
    <w:p w:rsidR="00F424FA" w:rsidRDefault="00F424FA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Our Response: </w:t>
      </w:r>
    </w:p>
    <w:p w:rsidR="00F424FA" w:rsidRPr="00FC3B42" w:rsidRDefault="00F424FA" w:rsidP="00F424FA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</w:p>
    <w:p w:rsidR="00F424FA" w:rsidRDefault="00F424FA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62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362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362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362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BF8000B"/>
    <w:multiLevelType w:val="multilevel"/>
    <w:tmpl w:val="86609076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424FA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512A29E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274C4-526E-4AC7-8FF7-55B1166A0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26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2023-12-14T13:01:00Z</dcterms:modified>
</cp:coreProperties>
</file>