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2C79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75F1E2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492982" wp14:editId="35CA5B8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D7AB3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479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23-K-046</w:t>
                            </w:r>
                          </w:p>
                          <w:p w14:paraId="29D0A9D6" w14:textId="77777777" w:rsidR="00DC7FA9" w:rsidRDefault="00DC7FA9" w:rsidP="00DC7FA9"/>
                          <w:p w14:paraId="451041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BAB8FE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44929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1D7AB3A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8479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23-K-046</w:t>
                      </w:r>
                    </w:p>
                    <w:p w14:paraId="29D0A9D6" w14:textId="77777777" w:rsidR="00DC7FA9" w:rsidRDefault="00DC7FA9" w:rsidP="00DC7FA9"/>
                    <w:p w14:paraId="451041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BAB8FED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14B08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FC44C1C" w14:textId="77FC454A" w:rsidR="00584793" w:rsidRDefault="00A10460" w:rsidP="00584793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</w:t>
      </w:r>
      <w:r w:rsidR="00584793">
        <w:rPr>
          <w:rFonts w:ascii="Verdana" w:hAnsi="Verdana"/>
          <w:b/>
          <w:sz w:val="22"/>
        </w:rPr>
        <w:t>d:</w:t>
      </w:r>
    </w:p>
    <w:p w14:paraId="23FB1521" w14:textId="36366327" w:rsidR="00A72EB0" w:rsidRPr="00A72EB0" w:rsidRDefault="00A72EB0" w:rsidP="00584793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Swansea Bay Health Board does not have a Tier 3 service, therefore the information below relates to Tier 4.</w:t>
      </w:r>
      <w:bookmarkStart w:id="0" w:name="_GoBack"/>
      <w:bookmarkEnd w:id="0"/>
    </w:p>
    <w:p w14:paraId="48A8A2B1" w14:textId="20636788" w:rsidR="00584793" w:rsidRDefault="00584793" w:rsidP="00584793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  <w:szCs w:val="22"/>
        </w:rPr>
      </w:pPr>
      <w:r w:rsidRPr="00584793">
        <w:rPr>
          <w:rFonts w:ascii="Verdana" w:hAnsi="Verdana"/>
          <w:b/>
          <w:sz w:val="22"/>
          <w:szCs w:val="22"/>
        </w:rPr>
        <w:t>The number of patients in your health board on the waiting list for Tier 3 and Tier 4 weight management services</w:t>
      </w:r>
    </w:p>
    <w:p w14:paraId="087635F3" w14:textId="0FCC8582" w:rsidR="00584793" w:rsidRPr="00FF1D55" w:rsidRDefault="00584793" w:rsidP="00584793">
      <w:pPr>
        <w:spacing w:before="280"/>
        <w:ind w:left="720"/>
        <w:rPr>
          <w:rFonts w:ascii="Verdana" w:hAnsi="Verdana"/>
          <w:sz w:val="22"/>
          <w:szCs w:val="22"/>
        </w:rPr>
      </w:pPr>
      <w:r w:rsidRPr="00FF1D55">
        <w:rPr>
          <w:rFonts w:ascii="Verdana" w:hAnsi="Verdana"/>
          <w:sz w:val="22"/>
          <w:szCs w:val="22"/>
        </w:rPr>
        <w:t>There are 1</w:t>
      </w:r>
      <w:r w:rsidR="00443580" w:rsidRPr="00FF1D55">
        <w:rPr>
          <w:rFonts w:ascii="Verdana" w:hAnsi="Verdana"/>
          <w:sz w:val="22"/>
          <w:szCs w:val="22"/>
        </w:rPr>
        <w:t>1</w:t>
      </w:r>
      <w:r w:rsidRPr="00FF1D55">
        <w:rPr>
          <w:rFonts w:ascii="Verdana" w:hAnsi="Verdana"/>
          <w:sz w:val="22"/>
          <w:szCs w:val="22"/>
        </w:rPr>
        <w:t xml:space="preserve"> patients on the Bariatric waiting list at the end of November 2023. </w:t>
      </w:r>
    </w:p>
    <w:p w14:paraId="3A004FFE" w14:textId="7777777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  <w:b/>
        </w:rPr>
      </w:pPr>
    </w:p>
    <w:p w14:paraId="39099D43" w14:textId="77777777" w:rsidR="00584793" w:rsidRPr="00FF1D55" w:rsidRDefault="00584793" w:rsidP="00584793">
      <w:pPr>
        <w:pStyle w:val="gmail-msolistparagraph"/>
        <w:numPr>
          <w:ilvl w:val="0"/>
          <w:numId w:val="19"/>
        </w:numPr>
        <w:spacing w:before="0" w:beforeAutospacing="0" w:after="0" w:afterAutospacing="0" w:line="254" w:lineRule="auto"/>
        <w:rPr>
          <w:rFonts w:ascii="Verdana" w:hAnsi="Verdana"/>
          <w:b/>
        </w:rPr>
      </w:pPr>
      <w:r w:rsidRPr="00FF1D55">
        <w:rPr>
          <w:rFonts w:ascii="Verdana" w:hAnsi="Verdana"/>
          <w:b/>
        </w:rPr>
        <w:t>The longest and average wait times for patients in your health board to access Tier 3 and Tier 4 weight management services</w:t>
      </w:r>
    </w:p>
    <w:p w14:paraId="40E2F2F3" w14:textId="7777777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rPr>
          <w:rFonts w:ascii="Verdana" w:hAnsi="Verdana"/>
          <w:b/>
        </w:rPr>
      </w:pPr>
    </w:p>
    <w:p w14:paraId="5D8F256C" w14:textId="1BA352B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</w:rPr>
      </w:pPr>
      <w:r w:rsidRPr="00FF1D55">
        <w:rPr>
          <w:rFonts w:ascii="Verdana" w:hAnsi="Verdana"/>
        </w:rPr>
        <w:t xml:space="preserve">Average waiting time is </w:t>
      </w:r>
      <w:r w:rsidR="00443580" w:rsidRPr="00FF1D55">
        <w:rPr>
          <w:rFonts w:ascii="Verdana" w:hAnsi="Verdana"/>
        </w:rPr>
        <w:t>22</w:t>
      </w:r>
      <w:r w:rsidRPr="00FF1D55">
        <w:rPr>
          <w:rFonts w:ascii="Verdana" w:hAnsi="Verdana"/>
        </w:rPr>
        <w:t xml:space="preserve"> weeks. Longest wait is </w:t>
      </w:r>
      <w:r w:rsidR="00443580" w:rsidRPr="00FF1D55">
        <w:rPr>
          <w:rFonts w:ascii="Verdana" w:hAnsi="Verdana"/>
        </w:rPr>
        <w:t>41</w:t>
      </w:r>
      <w:r w:rsidRPr="00FF1D55">
        <w:rPr>
          <w:rFonts w:ascii="Verdana" w:hAnsi="Verdana"/>
        </w:rPr>
        <w:t xml:space="preserve"> weeks. </w:t>
      </w:r>
    </w:p>
    <w:p w14:paraId="579B9592" w14:textId="7777777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  <w:b/>
        </w:rPr>
      </w:pPr>
    </w:p>
    <w:p w14:paraId="06C5ED1E" w14:textId="09FCAA5F" w:rsidR="00584793" w:rsidRPr="00FF1D55" w:rsidRDefault="00584793" w:rsidP="00584793">
      <w:pPr>
        <w:pStyle w:val="gmail-msolistparagraph"/>
        <w:numPr>
          <w:ilvl w:val="0"/>
          <w:numId w:val="19"/>
        </w:numPr>
        <w:spacing w:before="0" w:beforeAutospacing="0" w:after="0" w:afterAutospacing="0" w:line="254" w:lineRule="auto"/>
        <w:rPr>
          <w:rFonts w:ascii="Verdana" w:hAnsi="Verdana"/>
          <w:b/>
        </w:rPr>
      </w:pPr>
      <w:r w:rsidRPr="00FF1D55">
        <w:rPr>
          <w:rFonts w:ascii="Verdana" w:hAnsi="Verdana"/>
          <w:b/>
        </w:rPr>
        <w:t>The number of patients in your health board on the waiting lis</w:t>
      </w:r>
      <w:r w:rsidR="002D4049">
        <w:rPr>
          <w:rFonts w:ascii="Verdana" w:hAnsi="Verdana"/>
          <w:b/>
        </w:rPr>
        <w:t>t for weight management surgery</w:t>
      </w:r>
    </w:p>
    <w:p w14:paraId="72263AAA" w14:textId="7777777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rPr>
          <w:rFonts w:ascii="Verdana" w:hAnsi="Verdana"/>
          <w:b/>
        </w:rPr>
      </w:pPr>
    </w:p>
    <w:p w14:paraId="3FA57063" w14:textId="61701CD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</w:rPr>
      </w:pPr>
      <w:r w:rsidRPr="00FF1D55">
        <w:rPr>
          <w:rFonts w:ascii="Verdana" w:hAnsi="Verdana"/>
        </w:rPr>
        <w:t xml:space="preserve">There were </w:t>
      </w:r>
      <w:r w:rsidR="00443580" w:rsidRPr="00FF1D55">
        <w:rPr>
          <w:rFonts w:ascii="Verdana" w:hAnsi="Verdana"/>
        </w:rPr>
        <w:t>7</w:t>
      </w:r>
      <w:r w:rsidRPr="00FF1D55">
        <w:rPr>
          <w:rFonts w:ascii="Verdana" w:hAnsi="Verdana"/>
        </w:rPr>
        <w:t xml:space="preserve"> patients awaiting surgery (stage 5) on the Bariatric waiting list at the end of November 2023</w:t>
      </w:r>
    </w:p>
    <w:p w14:paraId="48D55DB5" w14:textId="7777777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rPr>
          <w:rFonts w:ascii="Verdana" w:hAnsi="Verdana"/>
          <w:b/>
        </w:rPr>
      </w:pPr>
    </w:p>
    <w:p w14:paraId="3C78B721" w14:textId="77777777" w:rsidR="00584793" w:rsidRPr="00FF1D55" w:rsidRDefault="00584793" w:rsidP="00584793">
      <w:pPr>
        <w:pStyle w:val="gmail-msolistparagraph"/>
        <w:numPr>
          <w:ilvl w:val="0"/>
          <w:numId w:val="19"/>
        </w:numPr>
        <w:spacing w:before="0" w:beforeAutospacing="0" w:after="0" w:afterAutospacing="0" w:line="254" w:lineRule="auto"/>
        <w:rPr>
          <w:rFonts w:ascii="Verdana" w:hAnsi="Verdana"/>
          <w:b/>
        </w:rPr>
      </w:pPr>
      <w:r w:rsidRPr="00FF1D55">
        <w:rPr>
          <w:rFonts w:ascii="Verdana" w:hAnsi="Verdana"/>
          <w:b/>
        </w:rPr>
        <w:t>The longest and average waiting list times for patients in your health board to receive weight management surgery</w:t>
      </w:r>
    </w:p>
    <w:p w14:paraId="7E1646AD" w14:textId="77777777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</w:rPr>
      </w:pPr>
    </w:p>
    <w:p w14:paraId="37A244F2" w14:textId="295F5F58" w:rsidR="00584793" w:rsidRPr="00FF1D55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</w:rPr>
      </w:pPr>
      <w:r w:rsidRPr="00FF1D55">
        <w:rPr>
          <w:rFonts w:ascii="Verdana" w:hAnsi="Verdana"/>
        </w:rPr>
        <w:t xml:space="preserve">Average waiting time is </w:t>
      </w:r>
      <w:r w:rsidR="00443580" w:rsidRPr="00FF1D55">
        <w:rPr>
          <w:rFonts w:ascii="Verdana" w:hAnsi="Verdana"/>
        </w:rPr>
        <w:t>27</w:t>
      </w:r>
      <w:r w:rsidRPr="00FF1D55">
        <w:rPr>
          <w:rFonts w:ascii="Verdana" w:hAnsi="Verdana"/>
        </w:rPr>
        <w:t xml:space="preserve"> weeks. Longest wait is 4</w:t>
      </w:r>
      <w:r w:rsidR="00443580" w:rsidRPr="00FF1D55">
        <w:rPr>
          <w:rFonts w:ascii="Verdana" w:hAnsi="Verdana"/>
        </w:rPr>
        <w:t>1</w:t>
      </w:r>
      <w:r w:rsidRPr="00FF1D55">
        <w:rPr>
          <w:rFonts w:ascii="Verdana" w:hAnsi="Verdana"/>
        </w:rPr>
        <w:t xml:space="preserve"> weeks. </w:t>
      </w:r>
    </w:p>
    <w:p w14:paraId="673BD98B" w14:textId="77777777" w:rsidR="00584793" w:rsidRPr="00584793" w:rsidRDefault="00584793" w:rsidP="00584793">
      <w:pPr>
        <w:pStyle w:val="gmail-msolistparagraph"/>
        <w:spacing w:before="0" w:beforeAutospacing="0" w:after="0" w:afterAutospacing="0" w:line="254" w:lineRule="auto"/>
        <w:ind w:left="720"/>
        <w:rPr>
          <w:rFonts w:ascii="Verdana" w:hAnsi="Verdana"/>
        </w:rPr>
      </w:pPr>
    </w:p>
    <w:p w14:paraId="1612089D" w14:textId="6A9ADE8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4CE124A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86727" w14:textId="77777777" w:rsidR="00E01260" w:rsidRDefault="00E01260" w:rsidP="007D6A3E">
      <w:pPr>
        <w:spacing w:before="0" w:after="0" w:line="240" w:lineRule="auto"/>
      </w:pPr>
      <w:r>
        <w:separator/>
      </w:r>
    </w:p>
  </w:endnote>
  <w:endnote w:type="continuationSeparator" w:id="0">
    <w:p w14:paraId="712EE6AD" w14:textId="77777777" w:rsidR="00E01260" w:rsidRDefault="00E01260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54ED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8985308" wp14:editId="16B630A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20D2BAC" w14:textId="2E862088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D4049">
      <w:rPr>
        <w:noProof/>
      </w:rPr>
      <w:t>2</w:t>
    </w:r>
    <w:r w:rsidR="00795AD1" w:rsidRPr="00795AD1">
      <w:rPr>
        <w:noProof/>
      </w:rPr>
      <w:fldChar w:fldCharType="end"/>
    </w:r>
  </w:p>
  <w:p w14:paraId="3E51427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C93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47B69AA" wp14:editId="4D917F9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5E6A1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819CA6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076B28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4ABA81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85CDD1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F38A9" w14:textId="77777777" w:rsidR="00E01260" w:rsidRDefault="00E01260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30B13FF" w14:textId="77777777" w:rsidR="00E01260" w:rsidRDefault="00E01260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63B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761D5C" wp14:editId="5C513B5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5D9E05" wp14:editId="2983E88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481AC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2392FD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6ED5799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A46522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6CAD6F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35D9E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D481AC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2392FD8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6ED5799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A465229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6CAD6F8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59B752B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6pt;height:1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22664FE"/>
    <w:multiLevelType w:val="hybridMultilevel"/>
    <w:tmpl w:val="4A3C6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425C0D"/>
    <w:multiLevelType w:val="hybridMultilevel"/>
    <w:tmpl w:val="55C2668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4DE0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D4049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3580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84793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2EB0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01260"/>
    <w:rsid w:val="00E11F2D"/>
    <w:rsid w:val="00E26720"/>
    <w:rsid w:val="00E53DA1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518666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gmail-msolistparagraph">
    <w:name w:val="gmail-msolistparagraph"/>
    <w:basedOn w:val="Normal"/>
    <w:rsid w:val="00584793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6448-6F15-4057-B4F5-37C437A4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2023-12-18T09:34:00Z</dcterms:created>
  <dcterms:modified xsi:type="dcterms:W3CDTF">2024-02-02T12:09:00Z</dcterms:modified>
</cp:coreProperties>
</file>