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7B588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97BD85C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4388B0" wp14:editId="17DFBF73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30A680A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51A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23-K-045</w:t>
                            </w:r>
                          </w:p>
                          <w:p w14:paraId="51461F39" w14:textId="77777777" w:rsidR="00DC7FA9" w:rsidRDefault="00DC7FA9" w:rsidP="00DC7FA9"/>
                          <w:p w14:paraId="0A28B483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6A1C128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4388B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14:paraId="530A680A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B51A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23-K-045</w:t>
                      </w:r>
                    </w:p>
                    <w:p w14:paraId="51461F39" w14:textId="77777777" w:rsidR="00DC7FA9" w:rsidRDefault="00DC7FA9" w:rsidP="00DC7FA9"/>
                    <w:p w14:paraId="0A28B483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56A1C128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27EC81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9A8FBB5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2CD4FDC" w14:textId="77777777" w:rsidR="00457296" w:rsidRPr="00457296" w:rsidRDefault="00457296" w:rsidP="00457296">
      <w:pPr>
        <w:spacing w:line="254" w:lineRule="auto"/>
        <w:rPr>
          <w:rFonts w:ascii="Verdana" w:hAnsi="Verdana"/>
          <w:b/>
          <w:sz w:val="22"/>
          <w:szCs w:val="22"/>
        </w:rPr>
      </w:pPr>
      <w:r w:rsidRPr="00457296">
        <w:rPr>
          <w:rFonts w:ascii="Verdana" w:hAnsi="Verdana"/>
          <w:b/>
          <w:sz w:val="22"/>
          <w:szCs w:val="22"/>
        </w:rPr>
        <w:t>The number of patients in your health board on the waiting list for:</w:t>
      </w:r>
    </w:p>
    <w:p w14:paraId="697D5D1F" w14:textId="77777777" w:rsidR="00457296" w:rsidRPr="00457296" w:rsidRDefault="00457296" w:rsidP="00457296">
      <w:pPr>
        <w:spacing w:line="254" w:lineRule="auto"/>
        <w:rPr>
          <w:rFonts w:ascii="Verdana" w:hAnsi="Verdana"/>
          <w:b/>
          <w:sz w:val="22"/>
          <w:szCs w:val="22"/>
        </w:rPr>
      </w:pPr>
      <w:r w:rsidRPr="00457296">
        <w:rPr>
          <w:rFonts w:ascii="Verdana" w:hAnsi="Verdana"/>
          <w:b/>
          <w:sz w:val="22"/>
          <w:szCs w:val="22"/>
        </w:rPr>
        <w:t>- cleft lip repair surgery</w:t>
      </w:r>
    </w:p>
    <w:p w14:paraId="096A62EE" w14:textId="77777777" w:rsidR="00457296" w:rsidRPr="00457296" w:rsidRDefault="00457296" w:rsidP="00457296">
      <w:pPr>
        <w:spacing w:line="254" w:lineRule="auto"/>
        <w:rPr>
          <w:rFonts w:ascii="Verdana" w:hAnsi="Verdana"/>
          <w:b/>
          <w:sz w:val="22"/>
          <w:szCs w:val="22"/>
        </w:rPr>
      </w:pPr>
      <w:r w:rsidRPr="00457296">
        <w:rPr>
          <w:rFonts w:ascii="Verdana" w:hAnsi="Verdana"/>
          <w:b/>
          <w:sz w:val="22"/>
          <w:szCs w:val="22"/>
        </w:rPr>
        <w:t>- cleft palate repair surgery</w:t>
      </w:r>
    </w:p>
    <w:p w14:paraId="5161F0D1" w14:textId="77777777" w:rsidR="00457296" w:rsidRPr="00457296" w:rsidRDefault="00457296" w:rsidP="00457296">
      <w:pPr>
        <w:spacing w:line="254" w:lineRule="auto"/>
        <w:rPr>
          <w:rFonts w:ascii="Verdana" w:hAnsi="Verdana"/>
          <w:b/>
          <w:sz w:val="22"/>
          <w:szCs w:val="22"/>
        </w:rPr>
      </w:pPr>
      <w:r w:rsidRPr="00457296">
        <w:rPr>
          <w:rFonts w:ascii="Verdana" w:hAnsi="Verdana"/>
          <w:b/>
          <w:sz w:val="22"/>
          <w:szCs w:val="22"/>
        </w:rPr>
        <w:t>- thyroid surgery</w:t>
      </w:r>
    </w:p>
    <w:p w14:paraId="35607025" w14:textId="77777777" w:rsidR="00457296" w:rsidRPr="00457296" w:rsidRDefault="00457296" w:rsidP="00457296">
      <w:pPr>
        <w:spacing w:line="254" w:lineRule="auto"/>
        <w:rPr>
          <w:rFonts w:ascii="Verdana" w:hAnsi="Verdana"/>
          <w:b/>
          <w:sz w:val="22"/>
          <w:szCs w:val="22"/>
        </w:rPr>
      </w:pPr>
      <w:r w:rsidRPr="00457296">
        <w:rPr>
          <w:rFonts w:ascii="Verdana" w:hAnsi="Verdana"/>
          <w:b/>
          <w:sz w:val="22"/>
          <w:szCs w:val="22"/>
        </w:rPr>
        <w:t>- tonsil surgery</w:t>
      </w:r>
    </w:p>
    <w:p w14:paraId="4FBB1CB3" w14:textId="77777777" w:rsidR="00457296" w:rsidRPr="00457296" w:rsidRDefault="00457296" w:rsidP="00457296">
      <w:pPr>
        <w:spacing w:line="254" w:lineRule="auto"/>
        <w:rPr>
          <w:rFonts w:ascii="Verdana" w:hAnsi="Verdana"/>
          <w:b/>
          <w:sz w:val="22"/>
          <w:szCs w:val="22"/>
        </w:rPr>
      </w:pPr>
      <w:r w:rsidRPr="00457296">
        <w:rPr>
          <w:rFonts w:ascii="Verdana" w:hAnsi="Verdana"/>
          <w:b/>
          <w:sz w:val="22"/>
          <w:szCs w:val="22"/>
        </w:rPr>
        <w:t>- ear drum surgery</w:t>
      </w:r>
    </w:p>
    <w:p w14:paraId="5848D006" w14:textId="77777777" w:rsidR="00457296" w:rsidRPr="00457296" w:rsidRDefault="00457296" w:rsidP="00457296">
      <w:pPr>
        <w:spacing w:line="254" w:lineRule="auto"/>
        <w:rPr>
          <w:rFonts w:ascii="Verdana" w:hAnsi="Verdana"/>
          <w:b/>
          <w:sz w:val="22"/>
          <w:szCs w:val="22"/>
        </w:rPr>
      </w:pPr>
      <w:r w:rsidRPr="00457296">
        <w:rPr>
          <w:rFonts w:ascii="Verdana" w:hAnsi="Verdana"/>
          <w:b/>
          <w:sz w:val="22"/>
          <w:szCs w:val="22"/>
        </w:rPr>
        <w:t>- ear canal surgery</w:t>
      </w:r>
    </w:p>
    <w:p w14:paraId="7C615D94" w14:textId="77777777" w:rsidR="00457296" w:rsidRPr="00457296" w:rsidRDefault="00457296" w:rsidP="00457296">
      <w:pPr>
        <w:spacing w:line="254" w:lineRule="auto"/>
        <w:rPr>
          <w:rFonts w:ascii="Verdana" w:hAnsi="Verdana"/>
          <w:b/>
          <w:sz w:val="22"/>
          <w:szCs w:val="22"/>
        </w:rPr>
      </w:pPr>
      <w:r w:rsidRPr="00457296">
        <w:rPr>
          <w:rFonts w:ascii="Verdana" w:hAnsi="Verdana"/>
          <w:b/>
          <w:sz w:val="22"/>
          <w:szCs w:val="22"/>
        </w:rPr>
        <w:t>- sinus surgery</w:t>
      </w:r>
    </w:p>
    <w:p w14:paraId="3E4FEA15" w14:textId="77777777" w:rsidR="00457296" w:rsidRPr="00457296" w:rsidRDefault="00457296" w:rsidP="00457296">
      <w:pPr>
        <w:spacing w:line="254" w:lineRule="auto"/>
        <w:rPr>
          <w:rFonts w:ascii="Verdana" w:hAnsi="Verdana"/>
          <w:b/>
          <w:sz w:val="22"/>
          <w:szCs w:val="22"/>
        </w:rPr>
      </w:pPr>
      <w:r w:rsidRPr="00457296">
        <w:rPr>
          <w:rFonts w:ascii="Verdana" w:hAnsi="Verdana"/>
          <w:b/>
          <w:sz w:val="22"/>
          <w:szCs w:val="22"/>
        </w:rPr>
        <w:t>- nasal surgery</w:t>
      </w:r>
    </w:p>
    <w:p w14:paraId="1AD3F016" w14:textId="77777777" w:rsidR="00457296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457296">
        <w:rPr>
          <w:rFonts w:ascii="Verdana" w:hAnsi="Verdana"/>
          <w:b/>
          <w:bCs/>
          <w:noProof/>
          <w:sz w:val="22"/>
          <w:szCs w:val="22"/>
        </w:rPr>
        <w:t xml:space="preserve">Our Response: </w:t>
      </w:r>
    </w:p>
    <w:tbl>
      <w:tblPr>
        <w:tblpPr w:leftFromText="180" w:rightFromText="180" w:vertAnchor="text" w:horzAnchor="margin" w:tblpXSpec="center" w:tblpY="8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1780"/>
      </w:tblGrid>
      <w:tr w:rsidR="00457296" w:rsidRPr="00457296" w14:paraId="563653E7" w14:textId="77777777" w:rsidTr="00457296">
        <w:trPr>
          <w:trHeight w:val="600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E4845" w14:textId="77777777" w:rsidR="00457296" w:rsidRPr="00457296" w:rsidRDefault="00457296" w:rsidP="00457296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5729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Procedure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75575" w14:textId="77777777" w:rsidR="00457296" w:rsidRPr="00457296" w:rsidRDefault="00457296" w:rsidP="00457296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5729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Numbers (as at December 2023)</w:t>
            </w:r>
          </w:p>
        </w:tc>
      </w:tr>
      <w:tr w:rsidR="00457296" w:rsidRPr="00457296" w14:paraId="64428947" w14:textId="77777777" w:rsidTr="00457296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D9C0E" w14:textId="77777777" w:rsidR="00457296" w:rsidRPr="00457296" w:rsidRDefault="00457296" w:rsidP="00457296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57296">
              <w:rPr>
                <w:rFonts w:ascii="Calibri" w:hAnsi="Calibri" w:cs="Calibri"/>
                <w:sz w:val="22"/>
                <w:szCs w:val="22"/>
                <w:lang w:eastAsia="en-US"/>
              </w:rPr>
              <w:t>Cleft lip repair surgery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8CECE" w14:textId="77777777" w:rsidR="00457296" w:rsidRPr="00457296" w:rsidRDefault="00457296" w:rsidP="00457296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57296">
              <w:rPr>
                <w:rFonts w:ascii="Calibri" w:hAnsi="Calibri" w:cs="Calibri"/>
                <w:sz w:val="22"/>
                <w:szCs w:val="22"/>
                <w:lang w:eastAsia="en-US"/>
              </w:rPr>
              <w:t>5</w:t>
            </w:r>
          </w:p>
        </w:tc>
      </w:tr>
      <w:tr w:rsidR="00457296" w:rsidRPr="00457296" w14:paraId="12119E62" w14:textId="77777777" w:rsidTr="00457296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95DD4" w14:textId="77777777" w:rsidR="00457296" w:rsidRPr="00457296" w:rsidRDefault="00457296" w:rsidP="00457296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57296">
              <w:rPr>
                <w:rFonts w:ascii="Calibri" w:hAnsi="Calibri" w:cs="Calibri"/>
                <w:sz w:val="22"/>
                <w:szCs w:val="22"/>
                <w:lang w:eastAsia="en-US"/>
              </w:rPr>
              <w:t>Cleft palate repair surgery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18395" w14:textId="77777777" w:rsidR="00457296" w:rsidRPr="00457296" w:rsidRDefault="00457296" w:rsidP="00457296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57296">
              <w:rPr>
                <w:rFonts w:ascii="Calibri" w:hAnsi="Calibri" w:cs="Calibri"/>
                <w:sz w:val="22"/>
                <w:szCs w:val="22"/>
                <w:lang w:eastAsia="en-US"/>
              </w:rPr>
              <w:t>7</w:t>
            </w:r>
          </w:p>
        </w:tc>
      </w:tr>
      <w:tr w:rsidR="00457296" w:rsidRPr="00457296" w14:paraId="6BBCF450" w14:textId="77777777" w:rsidTr="00457296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5D25F" w14:textId="77777777" w:rsidR="00457296" w:rsidRPr="00457296" w:rsidRDefault="00457296" w:rsidP="00457296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57296">
              <w:rPr>
                <w:rFonts w:ascii="Calibri" w:hAnsi="Calibri" w:cs="Calibri"/>
                <w:sz w:val="22"/>
                <w:szCs w:val="22"/>
                <w:lang w:eastAsia="en-US"/>
              </w:rPr>
              <w:t>Thyroid surgery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45CE8" w14:textId="017D17A2" w:rsidR="00457296" w:rsidRPr="00457296" w:rsidRDefault="006006BE" w:rsidP="00457296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&lt;5*</w:t>
            </w:r>
          </w:p>
        </w:tc>
      </w:tr>
      <w:tr w:rsidR="00457296" w:rsidRPr="00457296" w14:paraId="2C975B13" w14:textId="77777777" w:rsidTr="00457296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59E91" w14:textId="77777777" w:rsidR="00457296" w:rsidRPr="00457296" w:rsidRDefault="00457296" w:rsidP="00457296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57296">
              <w:rPr>
                <w:rFonts w:ascii="Calibri" w:hAnsi="Calibri" w:cs="Calibri"/>
                <w:sz w:val="22"/>
                <w:szCs w:val="22"/>
                <w:lang w:eastAsia="en-US"/>
              </w:rPr>
              <w:t>Tonsil surgery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1041B" w14:textId="77777777" w:rsidR="00457296" w:rsidRPr="00457296" w:rsidRDefault="00457296" w:rsidP="00457296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57296">
              <w:rPr>
                <w:rFonts w:ascii="Calibri" w:hAnsi="Calibri" w:cs="Calibri"/>
                <w:sz w:val="22"/>
                <w:szCs w:val="22"/>
                <w:lang w:eastAsia="en-US"/>
              </w:rPr>
              <w:t>700</w:t>
            </w:r>
          </w:p>
        </w:tc>
      </w:tr>
      <w:tr w:rsidR="00457296" w:rsidRPr="00457296" w14:paraId="5DA79FB2" w14:textId="77777777" w:rsidTr="00457296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DA485" w14:textId="77777777" w:rsidR="00457296" w:rsidRPr="00457296" w:rsidRDefault="00457296" w:rsidP="00457296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57296">
              <w:rPr>
                <w:rFonts w:ascii="Calibri" w:hAnsi="Calibri" w:cs="Calibri"/>
                <w:sz w:val="22"/>
                <w:szCs w:val="22"/>
                <w:lang w:eastAsia="en-US"/>
              </w:rPr>
              <w:t>Ear drum surgery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D5A21" w14:textId="77777777" w:rsidR="00457296" w:rsidRPr="00457296" w:rsidRDefault="00457296" w:rsidP="00457296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57296">
              <w:rPr>
                <w:rFonts w:ascii="Calibri" w:hAnsi="Calibri" w:cs="Calibri"/>
                <w:sz w:val="22"/>
                <w:szCs w:val="22"/>
                <w:lang w:eastAsia="en-US"/>
              </w:rPr>
              <w:t>69</w:t>
            </w:r>
          </w:p>
        </w:tc>
      </w:tr>
      <w:tr w:rsidR="00457296" w:rsidRPr="00457296" w14:paraId="7D39EC64" w14:textId="77777777" w:rsidTr="00457296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6453C" w14:textId="77777777" w:rsidR="00457296" w:rsidRPr="00457296" w:rsidRDefault="00457296" w:rsidP="00457296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57296">
              <w:rPr>
                <w:rFonts w:ascii="Calibri" w:hAnsi="Calibri" w:cs="Calibri"/>
                <w:sz w:val="22"/>
                <w:szCs w:val="22"/>
                <w:lang w:eastAsia="en-US"/>
              </w:rPr>
              <w:t>Ear canal surgery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AD2E8" w14:textId="77777777" w:rsidR="00457296" w:rsidRPr="00457296" w:rsidRDefault="00457296" w:rsidP="00457296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57296">
              <w:rPr>
                <w:rFonts w:ascii="Calibri" w:hAnsi="Calibri" w:cs="Calibri"/>
                <w:sz w:val="22"/>
                <w:szCs w:val="22"/>
                <w:lang w:eastAsia="en-US"/>
              </w:rPr>
              <w:t>26</w:t>
            </w:r>
          </w:p>
        </w:tc>
      </w:tr>
      <w:tr w:rsidR="00457296" w:rsidRPr="00457296" w14:paraId="45A893F0" w14:textId="77777777" w:rsidTr="00457296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EAE91" w14:textId="77777777" w:rsidR="00457296" w:rsidRPr="00457296" w:rsidRDefault="00457296" w:rsidP="00457296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57296">
              <w:rPr>
                <w:rFonts w:ascii="Calibri" w:hAnsi="Calibri" w:cs="Calibri"/>
                <w:sz w:val="22"/>
                <w:szCs w:val="22"/>
                <w:lang w:eastAsia="en-US"/>
              </w:rPr>
              <w:t>Sinus/Nasal surgery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BBC6E" w14:textId="77777777" w:rsidR="00457296" w:rsidRPr="00457296" w:rsidRDefault="00457296" w:rsidP="00457296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57296">
              <w:rPr>
                <w:rFonts w:ascii="Calibri" w:hAnsi="Calibri" w:cs="Calibri"/>
                <w:sz w:val="22"/>
                <w:szCs w:val="22"/>
                <w:lang w:eastAsia="en-US"/>
              </w:rPr>
              <w:t>449</w:t>
            </w:r>
          </w:p>
        </w:tc>
      </w:tr>
    </w:tbl>
    <w:p w14:paraId="6F403F11" w14:textId="77777777" w:rsidR="00457296" w:rsidRPr="00457296" w:rsidRDefault="00457296" w:rsidP="00457296">
      <w:pPr>
        <w:spacing w:before="0" w:after="0" w:line="240" w:lineRule="auto"/>
        <w:ind w:left="0" w:right="0"/>
        <w:rPr>
          <w:rFonts w:ascii="Calibri" w:hAnsi="Calibri" w:cs="Calibri"/>
          <w:sz w:val="22"/>
          <w:szCs w:val="22"/>
          <w:lang w:eastAsia="en-US"/>
        </w:rPr>
      </w:pPr>
    </w:p>
    <w:p w14:paraId="0EC06A10" w14:textId="77777777" w:rsidR="00457296" w:rsidRPr="00457296" w:rsidRDefault="00457296" w:rsidP="00457296">
      <w:pPr>
        <w:spacing w:before="0" w:after="0" w:line="240" w:lineRule="auto"/>
        <w:ind w:left="0" w:right="0"/>
        <w:rPr>
          <w:rFonts w:ascii="Calibri" w:hAnsi="Calibri" w:cs="Calibri"/>
          <w:sz w:val="22"/>
          <w:szCs w:val="22"/>
          <w:lang w:eastAsia="en-US"/>
        </w:rPr>
      </w:pPr>
    </w:p>
    <w:p w14:paraId="06B19719" w14:textId="77777777" w:rsidR="00457296" w:rsidRDefault="00457296" w:rsidP="00457296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1CB240B0" w14:textId="77777777" w:rsidR="006006BE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</w:p>
    <w:p w14:paraId="2A992A0A" w14:textId="77777777" w:rsidR="006006BE" w:rsidRDefault="006006BE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680C7976" w14:textId="77777777" w:rsidR="006006BE" w:rsidRDefault="006006BE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EA2F6FE" w14:textId="77777777" w:rsidR="006006BE" w:rsidRDefault="006006BE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65FE3ECB" w14:textId="6B06DDEF" w:rsidR="00A10460" w:rsidRDefault="006006BE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6006BE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</w:t>
      </w:r>
      <w:r w:rsidRPr="00FC3B42">
        <w:rPr>
          <w:rFonts w:ascii="Verdana" w:hAnsi="Verdana"/>
          <w:sz w:val="22"/>
          <w:szCs w:val="22"/>
        </w:rPr>
        <w:lastRenderedPageBreak/>
        <w:t xml:space="preserve">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5BBF219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E1542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A7D5F37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7F773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6E71320E" wp14:editId="079A3F05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28CCE00E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6BC346E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C677E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255F6196" wp14:editId="572F778E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BB3286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2A8E3225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2C268BC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5DCC74E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7ADC38C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DA93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796A529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B4875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06714" wp14:editId="4A2F2FF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4F5446" wp14:editId="7160B07B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1FF6D5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A4D186D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AAEFFA3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2691FBBD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49734E50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FA77FB4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80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480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80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480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57296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06BE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B51A9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63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22BE714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B5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1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1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1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0FA33-B472-4C9A-A5D6-A6974822C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22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17</cp:revision>
  <cp:lastPrinted>2019-03-26T11:11:00Z</cp:lastPrinted>
  <dcterms:created xsi:type="dcterms:W3CDTF">2021-09-13T07:38:00Z</dcterms:created>
  <dcterms:modified xsi:type="dcterms:W3CDTF">2024-02-06T16:11:00Z</dcterms:modified>
</cp:coreProperties>
</file>