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BA0C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D939C7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F980A" wp14:editId="22D8832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7D3CD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68B6" w:rsidRPr="00E868B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23-J-044</w:t>
                            </w:r>
                          </w:p>
                          <w:p w14:paraId="76A535B6" w14:textId="77777777" w:rsidR="00DC7FA9" w:rsidRDefault="00DC7FA9" w:rsidP="00DC7FA9"/>
                          <w:p w14:paraId="3B0A89F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E5AC2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868B6" w:rsidRPr="00E868B6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23-J-044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6D84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D03DB1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7F9876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Please provide information regarding the following systems:</w:t>
      </w:r>
    </w:p>
    <w:p w14:paraId="7ACB75A4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1.      ePOA</w:t>
      </w:r>
    </w:p>
    <w:p w14:paraId="6A6D19E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2.      E-Rostering (staffing)</w:t>
      </w:r>
    </w:p>
    <w:p w14:paraId="7686859B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3.      Laboratory Information Management System</w:t>
      </w:r>
    </w:p>
    <w:p w14:paraId="21C08658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4.      Live operational dashboard system</w:t>
      </w:r>
    </w:p>
    <w:p w14:paraId="71EE9B55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5.      Outcomes/performance benchmarking</w:t>
      </w:r>
    </w:p>
    <w:p w14:paraId="69CA0303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6.       Pathology PACS</w:t>
      </w:r>
    </w:p>
    <w:p w14:paraId="05E2831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7.      Patient Administration System</w:t>
      </w:r>
    </w:p>
    <w:p w14:paraId="5DCC3D55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8.      Patient Portal</w:t>
      </w:r>
    </w:p>
    <w:p w14:paraId="7F59CB4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9.      Pharmacy</w:t>
      </w:r>
    </w:p>
    <w:p w14:paraId="32D7739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10.     Radiology Information Systems</w:t>
      </w:r>
    </w:p>
    <w:p w14:paraId="0E7A9F82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11.     Sexual Health</w:t>
      </w:r>
    </w:p>
    <w:p w14:paraId="1145F96C" w14:textId="77777777" w:rsidR="00E868B6" w:rsidRPr="00E868B6" w:rsidRDefault="00E868B6" w:rsidP="00E868B6">
      <w:pPr>
        <w:pStyle w:val="PlainText"/>
        <w:rPr>
          <w:rFonts w:ascii="Verdana" w:hAnsi="Verdana"/>
          <w:b/>
          <w:color w:val="000000" w:themeColor="text1"/>
        </w:rPr>
      </w:pPr>
    </w:p>
    <w:p w14:paraId="447E6ABE" w14:textId="77777777" w:rsidR="00E868B6" w:rsidRPr="00E868B6" w:rsidRDefault="00E868B6" w:rsidP="00E868B6">
      <w:pPr>
        <w:pStyle w:val="PlainText"/>
        <w:ind w:left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Please enter 'No System Installed' or ‘No Department’ under supplier name if your trust does not use the system or have the department:</w:t>
      </w:r>
    </w:p>
    <w:p w14:paraId="40D1D1F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a) System type –</w:t>
      </w:r>
    </w:p>
    <w:p w14:paraId="4C6FD90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b) Supplier name -</w:t>
      </w:r>
    </w:p>
    <w:p w14:paraId="79E4B5A7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c) System name -</w:t>
      </w:r>
    </w:p>
    <w:p w14:paraId="5619D402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d) Date installed -</w:t>
      </w:r>
    </w:p>
    <w:p w14:paraId="37E732CF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e) Contract expiration -</w:t>
      </w:r>
    </w:p>
    <w:p w14:paraId="3B95001F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f) Is this contract annually renewed? - Yes/No</w:t>
      </w:r>
    </w:p>
    <w:p w14:paraId="5E3285B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g) Do you currently have plans to replace this system? - Yes/No</w:t>
      </w:r>
    </w:p>
    <w:p w14:paraId="533FCEBC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h) Procurement framework -</w:t>
      </w:r>
    </w:p>
    <w:p w14:paraId="51EAF0A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i) Other systems it integrates with? –</w:t>
      </w:r>
    </w:p>
    <w:p w14:paraId="3D1F98F4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j) Total value of contract (£) –</w:t>
      </w:r>
    </w:p>
    <w:p w14:paraId="003B9166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k) Notes - e.g. we are currently out to tender</w:t>
      </w:r>
    </w:p>
    <w:p w14:paraId="0845B7D8" w14:textId="77777777" w:rsidR="002677FD" w:rsidRPr="00E868B6" w:rsidRDefault="002677FD" w:rsidP="002677FD">
      <w:pPr>
        <w:rPr>
          <w:rFonts w:ascii="Verdana" w:hAnsi="Verdana"/>
          <w:bCs/>
          <w:noProof/>
          <w:color w:val="000000" w:themeColor="text1"/>
          <w:sz w:val="22"/>
          <w:szCs w:val="22"/>
        </w:rPr>
      </w:pPr>
    </w:p>
    <w:p w14:paraId="75AA9F60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DB12026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F2B2D4A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67567C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11ABC05" w14:textId="77777777" w:rsidR="00E868B6" w:rsidRDefault="00A10460" w:rsidP="00E868B6">
      <w:pPr>
        <w:pStyle w:val="PlainText"/>
        <w:ind w:left="505"/>
        <w:rPr>
          <w:rFonts w:ascii="Verdana" w:hAnsi="Verdana"/>
          <w:b/>
          <w:bCs/>
          <w:noProof/>
          <w:szCs w:val="22"/>
        </w:rPr>
      </w:pPr>
      <w:r w:rsidRPr="00A10460">
        <w:rPr>
          <w:rFonts w:ascii="Verdana" w:hAnsi="Verdana"/>
          <w:b/>
          <w:bCs/>
          <w:noProof/>
          <w:szCs w:val="22"/>
        </w:rPr>
        <w:t>Our response:</w:t>
      </w:r>
      <w:r w:rsidR="00421E7F">
        <w:rPr>
          <w:rFonts w:ascii="Verdana" w:hAnsi="Verdana"/>
          <w:b/>
          <w:bCs/>
          <w:noProof/>
          <w:szCs w:val="22"/>
        </w:rPr>
        <w:br/>
      </w:r>
      <w:r w:rsidR="00421E7F">
        <w:rPr>
          <w:rFonts w:ascii="Verdana" w:hAnsi="Verdana"/>
          <w:b/>
          <w:bCs/>
          <w:noProof/>
          <w:szCs w:val="22"/>
        </w:rPr>
        <w:br/>
      </w:r>
      <w:r w:rsidR="00E868B6">
        <w:rPr>
          <w:rFonts w:ascii="Verdana" w:hAnsi="Verdana"/>
          <w:b/>
          <w:bCs/>
          <w:noProof/>
          <w:szCs w:val="22"/>
        </w:rPr>
        <w:t>1. ePOA</w:t>
      </w:r>
    </w:p>
    <w:p w14:paraId="09ABE24A" w14:textId="77777777" w:rsidR="00E868B6" w:rsidRPr="00E868B6" w:rsidRDefault="00421E7F" w:rsidP="00E868B6">
      <w:pPr>
        <w:pStyle w:val="PlainText"/>
        <w:ind w:left="505"/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bCs/>
          <w:noProof/>
          <w:szCs w:val="22"/>
        </w:rPr>
        <w:br/>
      </w:r>
      <w:r w:rsidR="00E868B6" w:rsidRPr="00E868B6">
        <w:rPr>
          <w:rFonts w:ascii="Verdana" w:hAnsi="Verdana"/>
          <w:color w:val="000000" w:themeColor="text1"/>
        </w:rPr>
        <w:t>a) System type –</w:t>
      </w:r>
      <w:r w:rsidR="00ED3227">
        <w:rPr>
          <w:rFonts w:ascii="Verdana" w:hAnsi="Verdana"/>
          <w:color w:val="000000" w:themeColor="text1"/>
        </w:rPr>
        <w:t xml:space="preserve"> ePOA</w:t>
      </w:r>
    </w:p>
    <w:p w14:paraId="2214D586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b) Supplier name </w:t>
      </w:r>
      <w:r w:rsidR="00ED3227">
        <w:rPr>
          <w:rFonts w:ascii="Verdana" w:hAnsi="Verdana"/>
          <w:color w:val="000000" w:themeColor="text1"/>
        </w:rPr>
        <w:t xml:space="preserve">– In house developed </w:t>
      </w:r>
    </w:p>
    <w:p w14:paraId="145048B4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c) System name -</w:t>
      </w:r>
      <w:r w:rsidR="00ED3227">
        <w:rPr>
          <w:rFonts w:ascii="Verdana" w:hAnsi="Verdana"/>
          <w:color w:val="000000" w:themeColor="text1"/>
        </w:rPr>
        <w:t xml:space="preserve"> ePOA</w:t>
      </w:r>
    </w:p>
    <w:p w14:paraId="6701DEC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d) Date installed -</w:t>
      </w:r>
      <w:r w:rsidR="00ED3227">
        <w:rPr>
          <w:rFonts w:ascii="Verdana" w:hAnsi="Verdana"/>
          <w:color w:val="000000" w:themeColor="text1"/>
        </w:rPr>
        <w:t xml:space="preserve"> 2015</w:t>
      </w:r>
    </w:p>
    <w:p w14:paraId="4DCB894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e) Contract expiration </w:t>
      </w:r>
      <w:r w:rsidR="00ED3227">
        <w:rPr>
          <w:rFonts w:ascii="Verdana" w:hAnsi="Verdana"/>
          <w:color w:val="000000" w:themeColor="text1"/>
        </w:rPr>
        <w:t>– n/a</w:t>
      </w:r>
    </w:p>
    <w:p w14:paraId="145D2EC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f) Is this contract annually renewed? - No</w:t>
      </w:r>
    </w:p>
    <w:p w14:paraId="55D72EB3" w14:textId="77777777" w:rsid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g) Do you currently have plans to replace this system? </w:t>
      </w:r>
      <w:r w:rsidR="00ED3227">
        <w:rPr>
          <w:rFonts w:ascii="Verdana" w:hAnsi="Verdana"/>
          <w:color w:val="000000" w:themeColor="text1"/>
        </w:rPr>
        <w:t>–</w:t>
      </w:r>
      <w:r w:rsidRPr="00E868B6">
        <w:rPr>
          <w:rFonts w:ascii="Verdana" w:hAnsi="Verdana"/>
          <w:color w:val="000000" w:themeColor="text1"/>
        </w:rPr>
        <w:t xml:space="preserve"> Yes</w:t>
      </w:r>
      <w:r w:rsidR="00ED3227">
        <w:rPr>
          <w:rFonts w:ascii="Verdana" w:hAnsi="Verdana"/>
          <w:color w:val="000000" w:themeColor="text1"/>
        </w:rPr>
        <w:t xml:space="preserve"> with another in house </w:t>
      </w:r>
    </w:p>
    <w:p w14:paraId="3B2776A6" w14:textId="77777777" w:rsidR="00ED3227" w:rsidRDefault="00ED3227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developed product </w:t>
      </w:r>
    </w:p>
    <w:p w14:paraId="73FF8E2D" w14:textId="77777777" w:rsidR="00E868B6" w:rsidRPr="00E868B6" w:rsidRDefault="00ED3227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 </w:t>
      </w:r>
      <w:r w:rsidR="00E868B6" w:rsidRPr="00E868B6">
        <w:rPr>
          <w:rFonts w:ascii="Verdana" w:hAnsi="Verdana"/>
          <w:color w:val="000000" w:themeColor="text1"/>
        </w:rPr>
        <w:t xml:space="preserve">h) Procurement framework </w:t>
      </w:r>
      <w:r>
        <w:rPr>
          <w:rFonts w:ascii="Verdana" w:hAnsi="Verdana"/>
          <w:color w:val="000000" w:themeColor="text1"/>
        </w:rPr>
        <w:t>– n/a</w:t>
      </w:r>
    </w:p>
    <w:p w14:paraId="2DFE465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i) Other systems it integrates with? –</w:t>
      </w:r>
      <w:r w:rsidR="00ED3227">
        <w:rPr>
          <w:rFonts w:ascii="Verdana" w:hAnsi="Verdana"/>
          <w:color w:val="000000" w:themeColor="text1"/>
        </w:rPr>
        <w:t xml:space="preserve"> n/a</w:t>
      </w:r>
    </w:p>
    <w:p w14:paraId="0EDC4F8B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j) Total value of contract (£) –</w:t>
      </w:r>
      <w:r w:rsidR="00ED3227">
        <w:rPr>
          <w:rFonts w:ascii="Verdana" w:hAnsi="Verdana"/>
          <w:color w:val="000000" w:themeColor="text1"/>
        </w:rPr>
        <w:t xml:space="preserve"> n/a</w:t>
      </w:r>
    </w:p>
    <w:p w14:paraId="34E4513A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k) Notes </w:t>
      </w:r>
      <w:r w:rsidR="00ED3227">
        <w:rPr>
          <w:rFonts w:ascii="Verdana" w:hAnsi="Verdana"/>
          <w:color w:val="000000" w:themeColor="text1"/>
        </w:rPr>
        <w:t>–</w:t>
      </w:r>
      <w:r w:rsidRPr="00E868B6">
        <w:rPr>
          <w:rFonts w:ascii="Verdana" w:hAnsi="Verdana"/>
          <w:color w:val="000000" w:themeColor="text1"/>
        </w:rPr>
        <w:t xml:space="preserve"> </w:t>
      </w:r>
      <w:r w:rsidR="00ED3227">
        <w:rPr>
          <w:rFonts w:ascii="Verdana" w:hAnsi="Verdana"/>
          <w:color w:val="000000" w:themeColor="text1"/>
        </w:rPr>
        <w:t xml:space="preserve">none </w:t>
      </w:r>
    </w:p>
    <w:p w14:paraId="360CEDB8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</w:p>
    <w:p w14:paraId="290888E8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 xml:space="preserve">2. </w:t>
      </w:r>
      <w:r w:rsidRPr="00E868B6">
        <w:rPr>
          <w:rFonts w:ascii="Verdana" w:hAnsi="Verdana"/>
          <w:b/>
          <w:color w:val="000000" w:themeColor="text1"/>
        </w:rPr>
        <w:t>E-Rostering (staffing)</w:t>
      </w:r>
    </w:p>
    <w:p w14:paraId="4778F6AF" w14:textId="77777777" w:rsidR="00E868B6" w:rsidRDefault="00E868B6" w:rsidP="00E868B6">
      <w:pPr>
        <w:rPr>
          <w:rFonts w:ascii="Verdana" w:hAnsi="Verdana"/>
          <w:bCs/>
          <w:noProof/>
          <w:color w:val="000000" w:themeColor="text1"/>
          <w:sz w:val="22"/>
          <w:szCs w:val="22"/>
        </w:rPr>
      </w:pPr>
    </w:p>
    <w:p w14:paraId="069C7F94" w14:textId="77777777" w:rsidR="00E868B6" w:rsidRPr="00E868B6" w:rsidRDefault="00E868B6" w:rsidP="00E868B6">
      <w:pPr>
        <w:pStyle w:val="PlainText"/>
        <w:ind w:left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a) System type –</w:t>
      </w:r>
      <w:r w:rsidR="00ED3227">
        <w:rPr>
          <w:rFonts w:ascii="Verdana" w:hAnsi="Verdana"/>
          <w:color w:val="000000" w:themeColor="text1"/>
        </w:rPr>
        <w:t xml:space="preserve"> E-rostering</w:t>
      </w:r>
    </w:p>
    <w:p w14:paraId="3CD708BD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b) Supplier name </w:t>
      </w:r>
      <w:r w:rsidR="00ED3227">
        <w:rPr>
          <w:rFonts w:ascii="Verdana" w:hAnsi="Verdana"/>
          <w:color w:val="000000" w:themeColor="text1"/>
        </w:rPr>
        <w:t xml:space="preserve">– Allocate </w:t>
      </w:r>
    </w:p>
    <w:p w14:paraId="2077087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c) System name </w:t>
      </w:r>
      <w:r w:rsidR="00ED3227">
        <w:rPr>
          <w:rFonts w:ascii="Verdana" w:hAnsi="Verdana"/>
          <w:color w:val="000000" w:themeColor="text1"/>
        </w:rPr>
        <w:t xml:space="preserve">– Medic on Duty/Allocate </w:t>
      </w:r>
    </w:p>
    <w:p w14:paraId="118B78FF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d) Date installed -</w:t>
      </w:r>
      <w:r w:rsidR="00ED3227">
        <w:rPr>
          <w:rFonts w:ascii="Verdana" w:hAnsi="Verdana"/>
          <w:color w:val="000000" w:themeColor="text1"/>
        </w:rPr>
        <w:t xml:space="preserve"> 2021</w:t>
      </w:r>
    </w:p>
    <w:p w14:paraId="2EAD8CF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e) Contract expiration </w:t>
      </w:r>
      <w:r w:rsidR="00ED3227">
        <w:rPr>
          <w:rFonts w:ascii="Verdana" w:hAnsi="Verdana"/>
          <w:color w:val="000000" w:themeColor="text1"/>
        </w:rPr>
        <w:t>– 2023/2026</w:t>
      </w:r>
    </w:p>
    <w:p w14:paraId="53063174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f) Is this contract annually renewed? - No</w:t>
      </w:r>
    </w:p>
    <w:p w14:paraId="2FA418C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g) Do you currently have plans to replace this system? - No</w:t>
      </w:r>
    </w:p>
    <w:p w14:paraId="4557DB9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 xml:space="preserve">h) Procurement framework </w:t>
      </w:r>
      <w:r w:rsidR="00ED3227">
        <w:rPr>
          <w:rFonts w:ascii="Verdana" w:hAnsi="Verdana"/>
          <w:color w:val="000000" w:themeColor="text1"/>
        </w:rPr>
        <w:t>– A direct award was made through the STA process</w:t>
      </w:r>
    </w:p>
    <w:p w14:paraId="568F2FE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i) Other systems it integrates with? –</w:t>
      </w:r>
      <w:r w:rsidR="00ED3227">
        <w:rPr>
          <w:rFonts w:ascii="Verdana" w:hAnsi="Verdana"/>
          <w:color w:val="000000" w:themeColor="text1"/>
        </w:rPr>
        <w:t xml:space="preserve"> ESR</w:t>
      </w:r>
    </w:p>
    <w:p w14:paraId="4E2C9B49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</w:rPr>
        <w:t>j) Total value of contract (£) –</w:t>
      </w:r>
      <w:r w:rsidR="00ED3227">
        <w:rPr>
          <w:rFonts w:ascii="Verdana" w:hAnsi="Verdana"/>
          <w:color w:val="000000" w:themeColor="text1"/>
        </w:rPr>
        <w:t xml:space="preserve"> £85,000/£249,904</w:t>
      </w:r>
    </w:p>
    <w:p w14:paraId="204E237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k) Notes - </w:t>
      </w:r>
      <w:r w:rsidR="00ED3227">
        <w:rPr>
          <w:rFonts w:ascii="Verdana" w:hAnsi="Verdana"/>
          <w:color w:val="000000" w:themeColor="text1"/>
          <w:szCs w:val="22"/>
        </w:rPr>
        <w:t>none</w:t>
      </w:r>
    </w:p>
    <w:p w14:paraId="70B3BEA2" w14:textId="77777777" w:rsidR="00E868B6" w:rsidRPr="00E868B6" w:rsidRDefault="00421E7F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b/>
          <w:bCs/>
          <w:noProof/>
          <w:szCs w:val="22"/>
        </w:rPr>
        <w:br/>
      </w:r>
      <w:r w:rsidR="00E868B6">
        <w:rPr>
          <w:rFonts w:ascii="Verdana" w:hAnsi="Verdana"/>
          <w:b/>
          <w:color w:val="000000" w:themeColor="text1"/>
          <w:szCs w:val="22"/>
        </w:rPr>
        <w:t xml:space="preserve">3. </w:t>
      </w:r>
      <w:r w:rsidR="00E868B6" w:rsidRPr="00E868B6">
        <w:rPr>
          <w:rFonts w:ascii="Verdana" w:hAnsi="Verdana"/>
          <w:b/>
          <w:color w:val="000000" w:themeColor="text1"/>
          <w:szCs w:val="22"/>
        </w:rPr>
        <w:t>Laboratory Information Management System</w:t>
      </w:r>
      <w:r>
        <w:rPr>
          <w:rFonts w:ascii="Verdana" w:hAnsi="Verdana"/>
          <w:b/>
          <w:bCs/>
          <w:noProof/>
          <w:szCs w:val="22"/>
        </w:rPr>
        <w:br/>
      </w:r>
      <w:r>
        <w:rPr>
          <w:rFonts w:ascii="Verdana" w:hAnsi="Verdana"/>
          <w:b/>
          <w:bCs/>
          <w:noProof/>
          <w:szCs w:val="22"/>
        </w:rPr>
        <w:br/>
      </w:r>
      <w:r w:rsidR="00E868B6" w:rsidRPr="00E868B6">
        <w:rPr>
          <w:rFonts w:ascii="Verdana" w:hAnsi="Verdana"/>
          <w:color w:val="000000" w:themeColor="text1"/>
          <w:szCs w:val="22"/>
        </w:rPr>
        <w:t>a) System type –</w:t>
      </w:r>
      <w:r w:rsidR="00ED3227">
        <w:rPr>
          <w:rFonts w:ascii="Verdana" w:hAnsi="Verdana"/>
          <w:color w:val="000000" w:themeColor="text1"/>
          <w:szCs w:val="22"/>
        </w:rPr>
        <w:t xml:space="preserve"> Pathology LIMS</w:t>
      </w:r>
    </w:p>
    <w:p w14:paraId="3AA53959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b) Supplier name </w:t>
      </w:r>
      <w:r w:rsidR="00ED3227">
        <w:rPr>
          <w:rFonts w:ascii="Verdana" w:hAnsi="Verdana"/>
          <w:color w:val="000000" w:themeColor="text1"/>
          <w:szCs w:val="22"/>
        </w:rPr>
        <w:t>– Digital Health and Care Wales (DHCW) on an All Wales basis</w:t>
      </w:r>
    </w:p>
    <w:p w14:paraId="6F95E5C5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c) System name </w:t>
      </w:r>
      <w:r w:rsidR="00ED3227">
        <w:rPr>
          <w:rFonts w:ascii="Verdana" w:hAnsi="Verdana"/>
          <w:color w:val="000000" w:themeColor="text1"/>
          <w:szCs w:val="22"/>
        </w:rPr>
        <w:t>– LIMS</w:t>
      </w:r>
    </w:p>
    <w:p w14:paraId="649C999F" w14:textId="77777777" w:rsidR="00ED3227" w:rsidRPr="00ED3227" w:rsidRDefault="00E868B6" w:rsidP="00ED3227">
      <w:pPr>
        <w:pStyle w:val="Default"/>
        <w:spacing w:after="43"/>
        <w:ind w:left="505"/>
        <w:rPr>
          <w:sz w:val="22"/>
          <w:szCs w:val="22"/>
        </w:rPr>
      </w:pPr>
      <w:r w:rsidRPr="00E868B6">
        <w:rPr>
          <w:color w:val="000000" w:themeColor="text1"/>
          <w:szCs w:val="22"/>
        </w:rPr>
        <w:t xml:space="preserve">d) </w:t>
      </w:r>
      <w:r w:rsidRPr="00ED3227">
        <w:rPr>
          <w:color w:val="000000" w:themeColor="text1"/>
          <w:sz w:val="22"/>
          <w:szCs w:val="22"/>
        </w:rPr>
        <w:t xml:space="preserve">Date installed </w:t>
      </w:r>
      <w:r w:rsidR="00ED3227" w:rsidRPr="00ED3227">
        <w:rPr>
          <w:color w:val="000000" w:themeColor="text1"/>
          <w:sz w:val="22"/>
          <w:szCs w:val="22"/>
        </w:rPr>
        <w:t xml:space="preserve">– </w:t>
      </w:r>
      <w:r w:rsidR="00ED3227">
        <w:rPr>
          <w:color w:val="000000" w:themeColor="text1"/>
          <w:sz w:val="22"/>
          <w:szCs w:val="22"/>
        </w:rPr>
        <w:t>*</w:t>
      </w:r>
    </w:p>
    <w:p w14:paraId="66BE47B2" w14:textId="77777777" w:rsidR="00E868B6" w:rsidRPr="00E868B6" w:rsidRDefault="00E868B6" w:rsidP="00ED3227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e) Contract expiration </w:t>
      </w:r>
      <w:r w:rsidR="00ED3227">
        <w:rPr>
          <w:rFonts w:ascii="Verdana" w:hAnsi="Verdana"/>
          <w:color w:val="000000" w:themeColor="text1"/>
          <w:szCs w:val="22"/>
        </w:rPr>
        <w:t>– *</w:t>
      </w:r>
    </w:p>
    <w:p w14:paraId="2CD156D3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f) Is this contract annually renewed? </w:t>
      </w:r>
      <w:r w:rsidR="00ED3227">
        <w:rPr>
          <w:rFonts w:ascii="Verdana" w:hAnsi="Verdana"/>
          <w:color w:val="000000" w:themeColor="text1"/>
          <w:szCs w:val="22"/>
        </w:rPr>
        <w:t>–</w:t>
      </w:r>
      <w:r w:rsidRPr="00E868B6">
        <w:rPr>
          <w:rFonts w:ascii="Verdana" w:hAnsi="Verdana"/>
          <w:color w:val="000000" w:themeColor="text1"/>
          <w:szCs w:val="22"/>
        </w:rPr>
        <w:t xml:space="preserve"> </w:t>
      </w:r>
      <w:r w:rsidR="00ED3227">
        <w:rPr>
          <w:rFonts w:ascii="Verdana" w:hAnsi="Verdana"/>
          <w:color w:val="000000" w:themeColor="text1"/>
          <w:szCs w:val="22"/>
        </w:rPr>
        <w:t xml:space="preserve">* </w:t>
      </w:r>
    </w:p>
    <w:p w14:paraId="75FCAA5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g) Do you currently have plans to replace this system? </w:t>
      </w:r>
      <w:r w:rsidR="00ED3227">
        <w:rPr>
          <w:rFonts w:ascii="Verdana" w:hAnsi="Verdana"/>
          <w:color w:val="000000" w:themeColor="text1"/>
          <w:szCs w:val="22"/>
        </w:rPr>
        <w:t>–</w:t>
      </w:r>
      <w:r w:rsidRPr="00E868B6">
        <w:rPr>
          <w:rFonts w:ascii="Verdana" w:hAnsi="Verdana"/>
          <w:color w:val="000000" w:themeColor="text1"/>
          <w:szCs w:val="22"/>
        </w:rPr>
        <w:t xml:space="preserve"> </w:t>
      </w:r>
      <w:r w:rsidR="00ED3227">
        <w:rPr>
          <w:rFonts w:ascii="Verdana" w:hAnsi="Verdana"/>
          <w:color w:val="000000" w:themeColor="text1"/>
          <w:szCs w:val="22"/>
        </w:rPr>
        <w:t xml:space="preserve">* </w:t>
      </w:r>
    </w:p>
    <w:p w14:paraId="79202665" w14:textId="77777777" w:rsidR="00E868B6" w:rsidRPr="00E868B6" w:rsidRDefault="00E868B6" w:rsidP="00ED3227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h) Procurement framework </w:t>
      </w:r>
      <w:r w:rsidR="00ED3227">
        <w:rPr>
          <w:rFonts w:ascii="Verdana" w:hAnsi="Verdana"/>
          <w:color w:val="000000" w:themeColor="text1"/>
          <w:szCs w:val="22"/>
        </w:rPr>
        <w:t>– *</w:t>
      </w:r>
    </w:p>
    <w:p w14:paraId="616DD984" w14:textId="77777777" w:rsidR="00E868B6" w:rsidRPr="00E868B6" w:rsidRDefault="00E868B6" w:rsidP="00ED3227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i) Other systems it integrates with? –</w:t>
      </w:r>
      <w:r w:rsidR="00ED3227">
        <w:rPr>
          <w:rFonts w:ascii="Verdana" w:hAnsi="Verdana"/>
          <w:color w:val="000000" w:themeColor="text1"/>
          <w:szCs w:val="22"/>
        </w:rPr>
        <w:t xml:space="preserve"> * </w:t>
      </w:r>
    </w:p>
    <w:p w14:paraId="4E3E7B4A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j) Total value of contract (£) –</w:t>
      </w:r>
      <w:r w:rsidR="00ED3227">
        <w:rPr>
          <w:rFonts w:ascii="Verdana" w:hAnsi="Verdana"/>
          <w:color w:val="000000" w:themeColor="text1"/>
          <w:szCs w:val="22"/>
        </w:rPr>
        <w:t xml:space="preserve"> *  </w:t>
      </w:r>
    </w:p>
    <w:p w14:paraId="4E0C93A8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k) Notes </w:t>
      </w:r>
      <w:r w:rsidR="00ED3227">
        <w:rPr>
          <w:rFonts w:ascii="Verdana" w:hAnsi="Verdana"/>
          <w:color w:val="000000" w:themeColor="text1"/>
          <w:szCs w:val="22"/>
        </w:rPr>
        <w:t>–</w:t>
      </w:r>
      <w:r w:rsidRPr="00E868B6">
        <w:rPr>
          <w:rFonts w:ascii="Verdana" w:hAnsi="Verdana"/>
          <w:color w:val="000000" w:themeColor="text1"/>
          <w:szCs w:val="22"/>
        </w:rPr>
        <w:t xml:space="preserve"> </w:t>
      </w:r>
      <w:r w:rsidR="00ED3227">
        <w:rPr>
          <w:rFonts w:ascii="Verdana" w:hAnsi="Verdana"/>
          <w:color w:val="000000" w:themeColor="text1"/>
          <w:szCs w:val="22"/>
        </w:rPr>
        <w:t>*</w:t>
      </w:r>
    </w:p>
    <w:p w14:paraId="538982B3" w14:textId="77777777" w:rsidR="00ED3227" w:rsidRDefault="00ED3227" w:rsidP="00E868B6">
      <w:pPr>
        <w:pStyle w:val="PlainText"/>
        <w:ind w:firstLine="505"/>
        <w:rPr>
          <w:rFonts w:ascii="Verdana" w:hAnsi="Verdana"/>
          <w:b/>
          <w:bCs/>
          <w:noProof/>
          <w:szCs w:val="22"/>
        </w:rPr>
      </w:pPr>
    </w:p>
    <w:p w14:paraId="5D67F1BB" w14:textId="77777777" w:rsidR="00ED3227" w:rsidRPr="00ED3227" w:rsidRDefault="00ED3227" w:rsidP="00ED3227">
      <w:pPr>
        <w:pStyle w:val="Default"/>
        <w:spacing w:after="43"/>
        <w:ind w:left="505"/>
        <w:rPr>
          <w:sz w:val="22"/>
          <w:szCs w:val="22"/>
        </w:rPr>
      </w:pPr>
      <w:r>
        <w:rPr>
          <w:b/>
          <w:bCs/>
          <w:noProof/>
          <w:szCs w:val="22"/>
        </w:rPr>
        <w:t>*</w:t>
      </w:r>
      <w:r w:rsidRPr="00ED3227">
        <w:rPr>
          <w:sz w:val="22"/>
          <w:szCs w:val="22"/>
        </w:rPr>
        <w:t xml:space="preserve"> Swansea Bay Health Board does not hold this information. The system is procured on an All Wales basis by DHCW. May we suggest that you contact DHCW on </w:t>
      </w:r>
      <w:hyperlink r:id="rId8" w:history="1">
        <w:r w:rsidRPr="00ED3227">
          <w:rPr>
            <w:rStyle w:val="Hyperlink"/>
            <w:sz w:val="22"/>
            <w:szCs w:val="22"/>
          </w:rPr>
          <w:t>DHCW.FOI@wales.nhs.uk</w:t>
        </w:r>
      </w:hyperlink>
      <w:r w:rsidRPr="00ED3227">
        <w:rPr>
          <w:sz w:val="22"/>
          <w:szCs w:val="22"/>
        </w:rPr>
        <w:t xml:space="preserve"> who may be able to provide you with the information you require.</w:t>
      </w:r>
    </w:p>
    <w:p w14:paraId="77B17191" w14:textId="77777777" w:rsidR="00ED3227" w:rsidRDefault="00ED3227" w:rsidP="00E868B6">
      <w:pPr>
        <w:pStyle w:val="PlainText"/>
        <w:ind w:firstLine="505"/>
        <w:rPr>
          <w:rFonts w:ascii="Verdana" w:hAnsi="Verdana"/>
          <w:b/>
          <w:bCs/>
          <w:noProof/>
          <w:szCs w:val="22"/>
        </w:rPr>
      </w:pPr>
    </w:p>
    <w:p w14:paraId="6D5EB152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64C59B7C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0BEAD844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4B77519D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3B82D49E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25239069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6067CBE8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0906733A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 xml:space="preserve">4. </w:t>
      </w:r>
      <w:r w:rsidRPr="00193C44">
        <w:rPr>
          <w:rFonts w:ascii="Verdana" w:hAnsi="Verdana"/>
          <w:b/>
          <w:color w:val="000000" w:themeColor="text1"/>
        </w:rPr>
        <w:t>Live operational dashboard system</w:t>
      </w:r>
    </w:p>
    <w:p w14:paraId="577F39C8" w14:textId="77777777" w:rsidR="00E868B6" w:rsidRPr="00193C44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a) System type –</w:t>
      </w:r>
      <w:r w:rsidR="00193C44">
        <w:rPr>
          <w:rFonts w:ascii="Verdana" w:hAnsi="Verdana"/>
          <w:color w:val="000000" w:themeColor="text1"/>
          <w:szCs w:val="22"/>
        </w:rPr>
        <w:t xml:space="preserve"> Microsoft PBI Dashboard</w:t>
      </w:r>
    </w:p>
    <w:p w14:paraId="46D892F6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b) Supplier name </w:t>
      </w:r>
      <w:r w:rsidR="00193C44">
        <w:rPr>
          <w:rFonts w:ascii="Verdana" w:hAnsi="Verdana"/>
          <w:color w:val="000000" w:themeColor="text1"/>
          <w:szCs w:val="22"/>
        </w:rPr>
        <w:t>– developed in-house by the HCSE team</w:t>
      </w:r>
    </w:p>
    <w:p w14:paraId="7D8AB105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c) System name </w:t>
      </w:r>
      <w:r w:rsidR="00193C44">
        <w:rPr>
          <w:rFonts w:ascii="Verdana" w:hAnsi="Verdana"/>
          <w:color w:val="000000" w:themeColor="text1"/>
          <w:szCs w:val="22"/>
        </w:rPr>
        <w:t>– PBI Vitals dashboard</w:t>
      </w:r>
    </w:p>
    <w:p w14:paraId="4CB5FBDC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d) Date installed -</w:t>
      </w:r>
      <w:r w:rsidR="00193C44">
        <w:rPr>
          <w:rFonts w:ascii="Verdana" w:hAnsi="Verdana"/>
          <w:color w:val="000000" w:themeColor="text1"/>
          <w:szCs w:val="22"/>
        </w:rPr>
        <w:t xml:space="preserve"> 2019</w:t>
      </w:r>
    </w:p>
    <w:p w14:paraId="7C8C0840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e) Contract expiration </w:t>
      </w:r>
      <w:r w:rsidR="00193C44">
        <w:rPr>
          <w:rFonts w:ascii="Verdana" w:hAnsi="Verdana"/>
          <w:color w:val="000000" w:themeColor="text1"/>
          <w:szCs w:val="22"/>
        </w:rPr>
        <w:t>– N/A</w:t>
      </w:r>
    </w:p>
    <w:p w14:paraId="23257D95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f) Is this contract annually renewed? - </w:t>
      </w:r>
      <w:r w:rsidR="00193C44">
        <w:rPr>
          <w:rFonts w:ascii="Verdana" w:hAnsi="Verdana"/>
          <w:color w:val="000000" w:themeColor="text1"/>
          <w:szCs w:val="22"/>
        </w:rPr>
        <w:t>N/A</w:t>
      </w:r>
    </w:p>
    <w:p w14:paraId="704F7A31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g) Do you currently have plans to replace this system? - </w:t>
      </w:r>
      <w:r w:rsidR="00193C44">
        <w:rPr>
          <w:rFonts w:ascii="Verdana" w:hAnsi="Verdana"/>
          <w:color w:val="000000" w:themeColor="text1"/>
          <w:szCs w:val="22"/>
        </w:rPr>
        <w:t>No</w:t>
      </w:r>
    </w:p>
    <w:p w14:paraId="340FAB6E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h) Procurement framework -</w:t>
      </w:r>
      <w:r w:rsidR="00193C44">
        <w:rPr>
          <w:rFonts w:ascii="Verdana" w:hAnsi="Verdana"/>
          <w:color w:val="000000" w:themeColor="text1"/>
          <w:szCs w:val="22"/>
        </w:rPr>
        <w:t xml:space="preserve"> N/A</w:t>
      </w:r>
    </w:p>
    <w:p w14:paraId="583057BA" w14:textId="77777777" w:rsidR="00E868B6" w:rsidRPr="00193C44" w:rsidRDefault="00E868B6" w:rsidP="00331CAE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i) Other systems it integrates with? –</w:t>
      </w:r>
      <w:r w:rsidR="00331CAE">
        <w:rPr>
          <w:rFonts w:ascii="Verdana" w:hAnsi="Verdana"/>
          <w:color w:val="000000" w:themeColor="text1"/>
          <w:szCs w:val="22"/>
        </w:rPr>
        <w:t xml:space="preserve"> WPAS, TOMS, RTT waiting list, Component waiting list via the data warehouse.</w:t>
      </w:r>
    </w:p>
    <w:p w14:paraId="51A26052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j) Total value of contract (£) –</w:t>
      </w:r>
      <w:r w:rsidR="00193C44">
        <w:rPr>
          <w:rFonts w:ascii="Verdana" w:hAnsi="Verdana"/>
          <w:color w:val="000000" w:themeColor="text1"/>
          <w:szCs w:val="22"/>
        </w:rPr>
        <w:t xml:space="preserve"> N/A</w:t>
      </w:r>
    </w:p>
    <w:p w14:paraId="5D561D41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k) Notes - </w:t>
      </w:r>
      <w:r w:rsidR="00E03B7B">
        <w:rPr>
          <w:rFonts w:ascii="Verdana" w:hAnsi="Verdana"/>
          <w:color w:val="000000" w:themeColor="text1"/>
          <w:szCs w:val="22"/>
        </w:rPr>
        <w:t>None</w:t>
      </w:r>
    </w:p>
    <w:p w14:paraId="4BAD1CEE" w14:textId="77777777" w:rsidR="00E868B6" w:rsidRPr="00B5760B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  <w:highlight w:val="yellow"/>
        </w:rPr>
      </w:pPr>
    </w:p>
    <w:p w14:paraId="4B3BB9E4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193C44">
        <w:rPr>
          <w:rFonts w:ascii="Verdana" w:hAnsi="Verdana"/>
          <w:b/>
          <w:color w:val="000000" w:themeColor="text1"/>
        </w:rPr>
        <w:t>5. Outcomes/performance benchmarking</w:t>
      </w:r>
    </w:p>
    <w:p w14:paraId="4D573B17" w14:textId="77777777" w:rsidR="00193C44" w:rsidRPr="004E4E26" w:rsidRDefault="00E868B6" w:rsidP="00193C4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a) System type –</w:t>
      </w:r>
      <w:r w:rsidR="00193C44">
        <w:rPr>
          <w:rFonts w:ascii="Verdana" w:hAnsi="Verdana"/>
          <w:color w:val="000000" w:themeColor="text1"/>
          <w:szCs w:val="22"/>
        </w:rPr>
        <w:t xml:space="preserve"> </w:t>
      </w:r>
      <w:r w:rsidR="00193C44" w:rsidRPr="004E4E26">
        <w:rPr>
          <w:rFonts w:ascii="Verdana" w:hAnsi="Verdana"/>
          <w:color w:val="000000" w:themeColor="text1"/>
          <w:szCs w:val="22"/>
        </w:rPr>
        <w:t>Digital Assessments solution</w:t>
      </w:r>
      <w:r w:rsidR="00193C44">
        <w:rPr>
          <w:rFonts w:ascii="Verdana" w:hAnsi="Verdana"/>
          <w:color w:val="000000" w:themeColor="text1"/>
          <w:szCs w:val="22"/>
        </w:rPr>
        <w:t xml:space="preserve"> for Outcome Measures (PROMs)</w:t>
      </w:r>
    </w:p>
    <w:p w14:paraId="2682C456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b) Supplier name -</w:t>
      </w:r>
      <w:r w:rsidR="00193C44">
        <w:rPr>
          <w:rFonts w:ascii="Verdana" w:hAnsi="Verdana"/>
          <w:color w:val="000000" w:themeColor="text1"/>
          <w:szCs w:val="22"/>
        </w:rPr>
        <w:t xml:space="preserve"> Promptly</w:t>
      </w:r>
    </w:p>
    <w:p w14:paraId="01B2EF10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c) System name -</w:t>
      </w:r>
      <w:r w:rsidR="00193C44">
        <w:rPr>
          <w:rFonts w:ascii="Verdana" w:hAnsi="Verdana"/>
          <w:color w:val="000000" w:themeColor="text1"/>
          <w:szCs w:val="22"/>
        </w:rPr>
        <w:t xml:space="preserve"> </w:t>
      </w:r>
      <w:r w:rsidR="00193C44" w:rsidRPr="004E4E26">
        <w:rPr>
          <w:rFonts w:ascii="Verdana" w:hAnsi="Verdana"/>
          <w:color w:val="000000" w:themeColor="text1"/>
          <w:szCs w:val="22"/>
        </w:rPr>
        <w:t>Promptly</w:t>
      </w:r>
      <w:r w:rsidR="00193C44">
        <w:rPr>
          <w:rFonts w:ascii="Verdana" w:hAnsi="Verdana"/>
          <w:color w:val="000000" w:themeColor="text1"/>
          <w:szCs w:val="22"/>
        </w:rPr>
        <w:t xml:space="preserve"> Collect</w:t>
      </w:r>
    </w:p>
    <w:p w14:paraId="4889E7CB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d) Date installed -</w:t>
      </w:r>
      <w:r w:rsidR="00193C44">
        <w:rPr>
          <w:rFonts w:ascii="Verdana" w:hAnsi="Verdana"/>
          <w:color w:val="000000" w:themeColor="text1"/>
          <w:szCs w:val="22"/>
        </w:rPr>
        <w:t xml:space="preserve"> TBC</w:t>
      </w:r>
    </w:p>
    <w:p w14:paraId="6D8E2C50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e) Contract expiration </w:t>
      </w:r>
      <w:r w:rsidR="00193C44">
        <w:rPr>
          <w:rFonts w:ascii="Verdana" w:hAnsi="Verdana"/>
          <w:color w:val="000000" w:themeColor="text1"/>
          <w:szCs w:val="22"/>
        </w:rPr>
        <w:t>– 31</w:t>
      </w:r>
      <w:r w:rsidR="00193C44" w:rsidRPr="00193C44">
        <w:rPr>
          <w:rFonts w:ascii="Verdana" w:hAnsi="Verdana"/>
          <w:color w:val="000000" w:themeColor="text1"/>
          <w:szCs w:val="22"/>
          <w:vertAlign w:val="superscript"/>
        </w:rPr>
        <w:t>st</w:t>
      </w:r>
      <w:r w:rsidR="00193C44">
        <w:rPr>
          <w:rFonts w:ascii="Verdana" w:hAnsi="Verdana"/>
          <w:color w:val="000000" w:themeColor="text1"/>
          <w:szCs w:val="22"/>
        </w:rPr>
        <w:t xml:space="preserve"> Jan 2027</w:t>
      </w:r>
    </w:p>
    <w:p w14:paraId="0246FA8B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f) Is thi</w:t>
      </w:r>
      <w:r w:rsidR="00193C44">
        <w:rPr>
          <w:rFonts w:ascii="Verdana" w:hAnsi="Verdana"/>
          <w:color w:val="000000" w:themeColor="text1"/>
          <w:szCs w:val="22"/>
        </w:rPr>
        <w:t>s contract annually renewed? - No</w:t>
      </w:r>
    </w:p>
    <w:p w14:paraId="7806552C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g) Do you currently have plans to replace this system? - No</w:t>
      </w:r>
    </w:p>
    <w:p w14:paraId="25FE7F69" w14:textId="77777777" w:rsidR="00193C44" w:rsidRPr="004E4E26" w:rsidRDefault="00E868B6" w:rsidP="00193C44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h) Procurement framework -</w:t>
      </w:r>
      <w:r w:rsidR="00193C44">
        <w:rPr>
          <w:rFonts w:ascii="Verdana" w:hAnsi="Verdana"/>
          <w:color w:val="000000" w:themeColor="text1"/>
          <w:szCs w:val="22"/>
        </w:rPr>
        <w:t xml:space="preserve"> National</w:t>
      </w:r>
      <w:r w:rsidR="00193C44" w:rsidRPr="004E4E26">
        <w:rPr>
          <w:rFonts w:ascii="Verdana" w:hAnsi="Verdana"/>
          <w:color w:val="000000" w:themeColor="text1"/>
          <w:szCs w:val="22"/>
        </w:rPr>
        <w:t xml:space="preserve"> PROMs</w:t>
      </w:r>
      <w:r w:rsidR="00193C44">
        <w:rPr>
          <w:rFonts w:ascii="Verdana" w:hAnsi="Verdana"/>
          <w:color w:val="000000" w:themeColor="text1"/>
          <w:szCs w:val="22"/>
        </w:rPr>
        <w:t xml:space="preserve"> (Patient Reported Outcome Measures)</w:t>
      </w:r>
      <w:r w:rsidR="00193C44" w:rsidRPr="004E4E26">
        <w:rPr>
          <w:rFonts w:ascii="Verdana" w:hAnsi="Verdana"/>
          <w:color w:val="000000" w:themeColor="text1"/>
          <w:szCs w:val="22"/>
        </w:rPr>
        <w:t xml:space="preserve"> Framework</w:t>
      </w:r>
    </w:p>
    <w:p w14:paraId="2F6AA474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i) Other systems it integrates with? –</w:t>
      </w:r>
      <w:r w:rsidR="00193C44">
        <w:rPr>
          <w:rFonts w:ascii="Verdana" w:hAnsi="Verdana"/>
          <w:color w:val="000000" w:themeColor="text1"/>
          <w:szCs w:val="22"/>
        </w:rPr>
        <w:t xml:space="preserve"> N/A</w:t>
      </w:r>
    </w:p>
    <w:p w14:paraId="2933D0A8" w14:textId="77777777" w:rsidR="00E868B6" w:rsidRPr="00193C44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>j) Total value of contract (£) –</w:t>
      </w:r>
      <w:r w:rsidR="00193C44">
        <w:rPr>
          <w:rFonts w:ascii="Verdana" w:hAnsi="Verdana"/>
          <w:color w:val="000000" w:themeColor="text1"/>
          <w:szCs w:val="22"/>
        </w:rPr>
        <w:t xml:space="preserve"> Approximately £300,000 </w:t>
      </w:r>
    </w:p>
    <w:p w14:paraId="43D880B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193C44">
        <w:rPr>
          <w:rFonts w:ascii="Verdana" w:hAnsi="Verdana"/>
          <w:color w:val="000000" w:themeColor="text1"/>
          <w:szCs w:val="22"/>
        </w:rPr>
        <w:t xml:space="preserve">k) Notes </w:t>
      </w:r>
      <w:r w:rsidR="00E03B7B">
        <w:rPr>
          <w:rFonts w:ascii="Verdana" w:hAnsi="Verdana"/>
          <w:color w:val="000000" w:themeColor="text1"/>
          <w:szCs w:val="22"/>
        </w:rPr>
        <w:t>– None</w:t>
      </w:r>
    </w:p>
    <w:p w14:paraId="63CDE0F6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6C3C3553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 xml:space="preserve">6. </w:t>
      </w:r>
      <w:r w:rsidRPr="006D015C">
        <w:rPr>
          <w:rFonts w:ascii="Verdana" w:hAnsi="Verdana"/>
          <w:b/>
          <w:color w:val="000000" w:themeColor="text1"/>
        </w:rPr>
        <w:t>Pathology PACS</w:t>
      </w:r>
    </w:p>
    <w:p w14:paraId="5CD6A9EF" w14:textId="77777777" w:rsidR="00E868B6" w:rsidRPr="006D015C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a) System type –</w:t>
      </w:r>
      <w:r w:rsidR="006D015C" w:rsidRPr="006D015C">
        <w:rPr>
          <w:rFonts w:ascii="Verdana" w:hAnsi="Verdana"/>
          <w:color w:val="000000" w:themeColor="text1"/>
          <w:szCs w:val="22"/>
        </w:rPr>
        <w:t xml:space="preserve"> Pathology LIMS</w:t>
      </w:r>
    </w:p>
    <w:p w14:paraId="32422E89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b) Supplier name -</w:t>
      </w:r>
      <w:r w:rsidR="006D015C" w:rsidRPr="006D015C">
        <w:rPr>
          <w:rFonts w:ascii="Verdana" w:hAnsi="Verdana"/>
          <w:color w:val="000000" w:themeColor="text1"/>
          <w:szCs w:val="22"/>
        </w:rPr>
        <w:t xml:space="preserve"> Intersystems</w:t>
      </w:r>
    </w:p>
    <w:p w14:paraId="30000926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 xml:space="preserve">c) System name </w:t>
      </w:r>
      <w:r w:rsidR="006D015C" w:rsidRPr="006D015C">
        <w:rPr>
          <w:rFonts w:ascii="Verdana" w:hAnsi="Verdana"/>
          <w:color w:val="000000" w:themeColor="text1"/>
          <w:szCs w:val="22"/>
        </w:rPr>
        <w:t>– Trakcare L2016</w:t>
      </w:r>
    </w:p>
    <w:p w14:paraId="0C6BC64F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d) Date installed -</w:t>
      </w:r>
      <w:r w:rsidR="006D015C" w:rsidRPr="006D015C">
        <w:rPr>
          <w:rFonts w:ascii="Verdana" w:hAnsi="Verdana"/>
          <w:color w:val="000000" w:themeColor="text1"/>
          <w:szCs w:val="22"/>
        </w:rPr>
        <w:t xml:space="preserve"> 2015</w:t>
      </w:r>
    </w:p>
    <w:p w14:paraId="1DA36D76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e) Contract expiration -</w:t>
      </w:r>
      <w:r w:rsidR="006D015C" w:rsidRPr="006D015C">
        <w:rPr>
          <w:rFonts w:ascii="Verdana" w:hAnsi="Verdana"/>
          <w:color w:val="000000" w:themeColor="text1"/>
          <w:szCs w:val="22"/>
        </w:rPr>
        <w:t xml:space="preserve"> 2025</w:t>
      </w:r>
    </w:p>
    <w:p w14:paraId="21AB1A84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 xml:space="preserve">f) Is this contract annually renewed? - </w:t>
      </w:r>
      <w:r w:rsidR="006D015C" w:rsidRPr="006D015C">
        <w:rPr>
          <w:rFonts w:ascii="Verdana" w:hAnsi="Verdana"/>
          <w:color w:val="000000" w:themeColor="text1"/>
          <w:szCs w:val="22"/>
        </w:rPr>
        <w:t>No</w:t>
      </w:r>
    </w:p>
    <w:p w14:paraId="3C24FAD7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g) Do you currently have plans to replace this system? - Yes</w:t>
      </w:r>
    </w:p>
    <w:p w14:paraId="71B7EF7B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 xml:space="preserve">h) Procurement framework </w:t>
      </w:r>
      <w:r w:rsidR="006D015C" w:rsidRPr="006D015C">
        <w:rPr>
          <w:rFonts w:ascii="Verdana" w:hAnsi="Verdana"/>
          <w:color w:val="000000" w:themeColor="text1"/>
          <w:szCs w:val="22"/>
        </w:rPr>
        <w:t>– procured nationally as all wales system by DCHW</w:t>
      </w:r>
    </w:p>
    <w:p w14:paraId="386B38AC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i) Other systems it integrates with? –</w:t>
      </w:r>
      <w:r w:rsidR="006D015C" w:rsidRPr="006D015C">
        <w:rPr>
          <w:rFonts w:ascii="Verdana" w:hAnsi="Verdana"/>
          <w:color w:val="000000" w:themeColor="text1"/>
          <w:szCs w:val="22"/>
        </w:rPr>
        <w:t xml:space="preserve"> *</w:t>
      </w:r>
    </w:p>
    <w:p w14:paraId="0469E30C" w14:textId="77777777" w:rsidR="00E868B6" w:rsidRPr="006D015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j) Total value of contract (£) –</w:t>
      </w:r>
      <w:r w:rsidR="006D015C" w:rsidRPr="006D015C">
        <w:rPr>
          <w:rFonts w:ascii="Verdana" w:hAnsi="Verdana"/>
          <w:color w:val="000000" w:themeColor="text1"/>
          <w:szCs w:val="22"/>
        </w:rPr>
        <w:t xml:space="preserve"> *</w:t>
      </w:r>
    </w:p>
    <w:p w14:paraId="6D37FE8D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6D015C">
        <w:rPr>
          <w:rFonts w:ascii="Verdana" w:hAnsi="Verdana"/>
          <w:color w:val="000000" w:themeColor="text1"/>
          <w:szCs w:val="22"/>
        </w:rPr>
        <w:t>k) Notes - tender</w:t>
      </w:r>
      <w:r w:rsidR="006D015C">
        <w:rPr>
          <w:rFonts w:ascii="Verdana" w:hAnsi="Verdana"/>
          <w:color w:val="000000" w:themeColor="text1"/>
          <w:szCs w:val="22"/>
        </w:rPr>
        <w:t xml:space="preserve"> – 5 year contract extension</w:t>
      </w:r>
    </w:p>
    <w:p w14:paraId="182D5419" w14:textId="77777777" w:rsidR="006D015C" w:rsidRDefault="006D015C" w:rsidP="006D015C">
      <w:pPr>
        <w:pStyle w:val="Default"/>
        <w:spacing w:after="43"/>
        <w:ind w:left="505"/>
        <w:rPr>
          <w:color w:val="000000" w:themeColor="text1"/>
          <w:szCs w:val="22"/>
        </w:rPr>
      </w:pPr>
    </w:p>
    <w:p w14:paraId="1DFFF3B7" w14:textId="77777777" w:rsidR="006D015C" w:rsidRPr="00ED3227" w:rsidRDefault="006D015C" w:rsidP="006D015C">
      <w:pPr>
        <w:pStyle w:val="Default"/>
        <w:spacing w:after="43"/>
        <w:ind w:left="505"/>
        <w:rPr>
          <w:sz w:val="22"/>
          <w:szCs w:val="22"/>
        </w:rPr>
      </w:pPr>
      <w:r>
        <w:rPr>
          <w:color w:val="000000" w:themeColor="text1"/>
          <w:szCs w:val="22"/>
        </w:rPr>
        <w:t>*</w:t>
      </w:r>
      <w:r w:rsidRPr="00ED3227">
        <w:rPr>
          <w:sz w:val="22"/>
          <w:szCs w:val="22"/>
        </w:rPr>
        <w:t xml:space="preserve"> Swansea Bay Health Board does not hold this information. The system is procured on an All Wales basis by DHCW. May we suggest that you contact DHCW on </w:t>
      </w:r>
      <w:hyperlink r:id="rId9" w:history="1">
        <w:r w:rsidRPr="00ED3227">
          <w:rPr>
            <w:rStyle w:val="Hyperlink"/>
            <w:sz w:val="22"/>
            <w:szCs w:val="22"/>
          </w:rPr>
          <w:t>DHCW.FOI@wales.nhs.uk</w:t>
        </w:r>
      </w:hyperlink>
      <w:r w:rsidRPr="00ED3227">
        <w:rPr>
          <w:sz w:val="22"/>
          <w:szCs w:val="22"/>
        </w:rPr>
        <w:t xml:space="preserve"> who may be able to provide you with the information you require.</w:t>
      </w:r>
    </w:p>
    <w:p w14:paraId="7F356288" w14:textId="77777777" w:rsidR="006D015C" w:rsidRPr="00E868B6" w:rsidRDefault="006D015C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3E11FE4E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5355DCC3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lastRenderedPageBreak/>
        <w:t>7. Patient Administration System</w:t>
      </w:r>
    </w:p>
    <w:p w14:paraId="20030A4C" w14:textId="77777777" w:rsidR="00E868B6" w:rsidRPr="00E868B6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a) System type –</w:t>
      </w:r>
      <w:r w:rsidR="00ED3227">
        <w:rPr>
          <w:rFonts w:ascii="Verdana" w:hAnsi="Verdana"/>
          <w:color w:val="000000" w:themeColor="text1"/>
          <w:szCs w:val="22"/>
        </w:rPr>
        <w:t xml:space="preserve"> Patient Administration System</w:t>
      </w:r>
    </w:p>
    <w:p w14:paraId="2FAEB6D7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b) Supplier name </w:t>
      </w:r>
      <w:r w:rsidR="00ED3227">
        <w:rPr>
          <w:rFonts w:ascii="Verdana" w:hAnsi="Verdana"/>
          <w:color w:val="000000" w:themeColor="text1"/>
          <w:szCs w:val="22"/>
        </w:rPr>
        <w:t>– Digital Health and Care Wales (DHCW) on an All Wales basis</w:t>
      </w:r>
    </w:p>
    <w:p w14:paraId="5CA9168B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c) System name -</w:t>
      </w:r>
      <w:r w:rsidR="00ED3227">
        <w:rPr>
          <w:rFonts w:ascii="Verdana" w:hAnsi="Verdana"/>
          <w:color w:val="000000" w:themeColor="text1"/>
          <w:szCs w:val="22"/>
        </w:rPr>
        <w:t xml:space="preserve"> WPAS</w:t>
      </w:r>
    </w:p>
    <w:p w14:paraId="5DD2B46D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d) Date installed -</w:t>
      </w:r>
      <w:r w:rsidR="00ED3227">
        <w:rPr>
          <w:rFonts w:ascii="Verdana" w:hAnsi="Verdana"/>
          <w:color w:val="000000" w:themeColor="text1"/>
          <w:szCs w:val="22"/>
        </w:rPr>
        <w:t xml:space="preserve"> 2011</w:t>
      </w:r>
    </w:p>
    <w:p w14:paraId="7760A2F2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e) Contract expiration -</w:t>
      </w:r>
      <w:r w:rsidR="00ED3227">
        <w:rPr>
          <w:rFonts w:ascii="Verdana" w:hAnsi="Verdana"/>
          <w:color w:val="000000" w:themeColor="text1"/>
          <w:szCs w:val="22"/>
        </w:rPr>
        <w:t xml:space="preserve"> *</w:t>
      </w:r>
    </w:p>
    <w:p w14:paraId="51580697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f) Is this contract annually renewed? - </w:t>
      </w:r>
      <w:r w:rsidR="00ED3227">
        <w:rPr>
          <w:rFonts w:ascii="Verdana" w:hAnsi="Verdana"/>
          <w:color w:val="000000" w:themeColor="text1"/>
          <w:szCs w:val="22"/>
        </w:rPr>
        <w:t>*</w:t>
      </w:r>
    </w:p>
    <w:p w14:paraId="39019F4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g) Do you currently have plans to replace this system? - </w:t>
      </w:r>
      <w:r w:rsidR="00ED3227">
        <w:rPr>
          <w:rFonts w:ascii="Verdana" w:hAnsi="Verdana"/>
          <w:color w:val="000000" w:themeColor="text1"/>
          <w:szCs w:val="22"/>
        </w:rPr>
        <w:t>*</w:t>
      </w:r>
    </w:p>
    <w:p w14:paraId="0E4756A2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h) Procurement framework -</w:t>
      </w:r>
      <w:r w:rsidR="00ED3227">
        <w:rPr>
          <w:rFonts w:ascii="Verdana" w:hAnsi="Verdana"/>
          <w:color w:val="000000" w:themeColor="text1"/>
          <w:szCs w:val="22"/>
        </w:rPr>
        <w:t xml:space="preserve"> *</w:t>
      </w:r>
    </w:p>
    <w:p w14:paraId="61D34C68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i) Other systems it integrates with? –</w:t>
      </w:r>
      <w:r w:rsidR="00ED3227">
        <w:rPr>
          <w:rFonts w:ascii="Verdana" w:hAnsi="Verdana"/>
          <w:color w:val="000000" w:themeColor="text1"/>
          <w:szCs w:val="22"/>
        </w:rPr>
        <w:t xml:space="preserve"> WCP, WNCR, HEPMA, Signal, SBU Portal</w:t>
      </w:r>
    </w:p>
    <w:p w14:paraId="02271D88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j) Total value of contract (£) –</w:t>
      </w:r>
      <w:r w:rsidR="00ED3227">
        <w:rPr>
          <w:rFonts w:ascii="Verdana" w:hAnsi="Verdana"/>
          <w:color w:val="000000" w:themeColor="text1"/>
          <w:szCs w:val="22"/>
        </w:rPr>
        <w:t xml:space="preserve"> *</w:t>
      </w:r>
    </w:p>
    <w:p w14:paraId="31A4A587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k) Notes - e.g. we are currently out to tender</w:t>
      </w:r>
      <w:r w:rsidR="00ED3227">
        <w:rPr>
          <w:rFonts w:ascii="Verdana" w:hAnsi="Verdana"/>
          <w:color w:val="000000" w:themeColor="text1"/>
          <w:szCs w:val="22"/>
        </w:rPr>
        <w:t xml:space="preserve"> *</w:t>
      </w:r>
    </w:p>
    <w:p w14:paraId="146EEB96" w14:textId="77777777" w:rsidR="00ED3227" w:rsidRDefault="00ED3227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7E50A52B" w14:textId="77777777" w:rsidR="00ED3227" w:rsidRPr="00ED3227" w:rsidRDefault="00ED3227" w:rsidP="00ED3227">
      <w:pPr>
        <w:pStyle w:val="Default"/>
        <w:spacing w:after="43"/>
        <w:ind w:left="505"/>
        <w:rPr>
          <w:sz w:val="22"/>
          <w:szCs w:val="22"/>
        </w:rPr>
      </w:pPr>
      <w:r>
        <w:rPr>
          <w:color w:val="000000" w:themeColor="text1"/>
          <w:szCs w:val="22"/>
        </w:rPr>
        <w:t>*</w:t>
      </w:r>
      <w:r w:rsidRPr="00ED3227">
        <w:rPr>
          <w:sz w:val="22"/>
          <w:szCs w:val="22"/>
        </w:rPr>
        <w:t xml:space="preserve"> Swansea Bay Health Board does not hold this information. The system is procured on an All Wales basis by DHCW. May we suggest that you contact DHCW on </w:t>
      </w:r>
      <w:hyperlink r:id="rId10" w:history="1">
        <w:r w:rsidRPr="00ED3227">
          <w:rPr>
            <w:rStyle w:val="Hyperlink"/>
            <w:sz w:val="22"/>
            <w:szCs w:val="22"/>
          </w:rPr>
          <w:t>DHCW.FOI@wales.nhs.uk</w:t>
        </w:r>
      </w:hyperlink>
      <w:r w:rsidRPr="00ED3227">
        <w:rPr>
          <w:sz w:val="22"/>
          <w:szCs w:val="22"/>
        </w:rPr>
        <w:t xml:space="preserve"> who may be able to provide you with the information you require.</w:t>
      </w:r>
    </w:p>
    <w:p w14:paraId="76DD4DFE" w14:textId="77777777" w:rsidR="00ED3227" w:rsidRPr="00E868B6" w:rsidRDefault="00ED3227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2305EE5B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8. Patient Portal</w:t>
      </w:r>
    </w:p>
    <w:p w14:paraId="3595CDE2" w14:textId="77777777" w:rsidR="00E868B6" w:rsidRPr="00E868B6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a) System type –</w:t>
      </w:r>
      <w:r>
        <w:rPr>
          <w:rFonts w:ascii="Verdana" w:hAnsi="Verdana"/>
          <w:color w:val="000000" w:themeColor="text1"/>
          <w:szCs w:val="22"/>
        </w:rPr>
        <w:t xml:space="preserve"> Patient Portal</w:t>
      </w:r>
    </w:p>
    <w:p w14:paraId="4F08331D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b) Supplier name </w:t>
      </w:r>
      <w:r>
        <w:rPr>
          <w:rFonts w:ascii="Verdana" w:hAnsi="Verdana"/>
          <w:color w:val="000000" w:themeColor="text1"/>
          <w:szCs w:val="22"/>
        </w:rPr>
        <w:t>– Patients Know Best</w:t>
      </w:r>
    </w:p>
    <w:p w14:paraId="089DBB7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c) System name </w:t>
      </w:r>
      <w:r>
        <w:rPr>
          <w:rFonts w:ascii="Verdana" w:hAnsi="Verdana"/>
          <w:color w:val="000000" w:themeColor="text1"/>
          <w:szCs w:val="22"/>
        </w:rPr>
        <w:t>– Swansea Bay Patient Portal (aka Patients Know Best)</w:t>
      </w:r>
    </w:p>
    <w:p w14:paraId="262DE5ED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d) Date installed </w:t>
      </w:r>
      <w:r>
        <w:rPr>
          <w:rFonts w:ascii="Verdana" w:hAnsi="Verdana"/>
          <w:color w:val="000000" w:themeColor="text1"/>
          <w:szCs w:val="22"/>
        </w:rPr>
        <w:t>– live July 2018</w:t>
      </w:r>
    </w:p>
    <w:p w14:paraId="49DA8E3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e) Contract expiration </w:t>
      </w:r>
      <w:r>
        <w:rPr>
          <w:rFonts w:ascii="Verdana" w:hAnsi="Verdana"/>
          <w:color w:val="000000" w:themeColor="text1"/>
          <w:szCs w:val="22"/>
        </w:rPr>
        <w:t>– 31</w:t>
      </w:r>
      <w:r w:rsidRPr="00E868B6">
        <w:rPr>
          <w:rFonts w:ascii="Verdana" w:hAnsi="Verdana"/>
          <w:color w:val="000000" w:themeColor="text1"/>
          <w:szCs w:val="22"/>
          <w:vertAlign w:val="superscript"/>
        </w:rPr>
        <w:t>st</w:t>
      </w:r>
      <w:r>
        <w:rPr>
          <w:rFonts w:ascii="Verdana" w:hAnsi="Verdana"/>
          <w:color w:val="000000" w:themeColor="text1"/>
          <w:szCs w:val="22"/>
        </w:rPr>
        <w:t xml:space="preserve"> October 2023</w:t>
      </w:r>
    </w:p>
    <w:p w14:paraId="608DA027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f) Is this contract annually renewed? - Yes</w:t>
      </w:r>
    </w:p>
    <w:p w14:paraId="3445D468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g) Do you currently have plans to replace this system? - No</w:t>
      </w:r>
    </w:p>
    <w:p w14:paraId="75F26442" w14:textId="26B11355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h) Procurement framework </w:t>
      </w:r>
      <w:r w:rsidR="005E4A25">
        <w:rPr>
          <w:rFonts w:ascii="Verdana" w:hAnsi="Verdana"/>
          <w:color w:val="000000" w:themeColor="text1"/>
          <w:szCs w:val="22"/>
        </w:rPr>
        <w:t xml:space="preserve">– </w:t>
      </w:r>
      <w:r w:rsidR="00A7133D">
        <w:rPr>
          <w:rFonts w:ascii="Verdana" w:hAnsi="Verdana"/>
          <w:color w:val="000000" w:themeColor="text1"/>
          <w:szCs w:val="22"/>
        </w:rPr>
        <w:t>G Cloud</w:t>
      </w:r>
    </w:p>
    <w:p w14:paraId="6EFD26F1" w14:textId="77777777" w:rsidR="00E868B6" w:rsidRPr="00E868B6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i) Other systems it integrates with? –</w:t>
      </w:r>
      <w:r>
        <w:rPr>
          <w:rFonts w:ascii="Verdana" w:hAnsi="Verdana"/>
          <w:color w:val="000000" w:themeColor="text1"/>
          <w:szCs w:val="22"/>
        </w:rPr>
        <w:t xml:space="preserve"> National Patient Index (eMPI) for demographics, National Welsh Care Record Service (WCRS) for clinical documentation, Welsh Results Repository System (SBUHB Blood Results, 3</w:t>
      </w:r>
      <w:r w:rsidRPr="00E868B6">
        <w:rPr>
          <w:rFonts w:ascii="Verdana" w:hAnsi="Verdana"/>
          <w:color w:val="000000" w:themeColor="text1"/>
          <w:szCs w:val="22"/>
          <w:vertAlign w:val="superscript"/>
        </w:rPr>
        <w:t>rd</w:t>
      </w:r>
      <w:r>
        <w:rPr>
          <w:rFonts w:ascii="Verdana" w:hAnsi="Verdana"/>
          <w:color w:val="000000" w:themeColor="text1"/>
          <w:szCs w:val="22"/>
        </w:rPr>
        <w:t xml:space="preserve"> party for hybrid mail (outpatient letters) and pathfinder project for NHS App in Wales </w:t>
      </w:r>
    </w:p>
    <w:p w14:paraId="00CBEC35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j) Total value of contract (£) –</w:t>
      </w:r>
      <w:r>
        <w:rPr>
          <w:rFonts w:ascii="Verdana" w:hAnsi="Verdana"/>
          <w:color w:val="000000" w:themeColor="text1"/>
          <w:szCs w:val="22"/>
        </w:rPr>
        <w:t xml:space="preserve"> £139,000 per annum (+VAT)</w:t>
      </w:r>
    </w:p>
    <w:p w14:paraId="2A315C16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k) Notes - </w:t>
      </w:r>
      <w:r>
        <w:rPr>
          <w:rFonts w:ascii="Verdana" w:hAnsi="Verdana"/>
          <w:color w:val="000000" w:themeColor="text1"/>
          <w:szCs w:val="22"/>
        </w:rPr>
        <w:t>None</w:t>
      </w:r>
    </w:p>
    <w:p w14:paraId="42A67FA0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087AF4FB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701506DD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9. Pharmacy</w:t>
      </w:r>
    </w:p>
    <w:p w14:paraId="71B549A3" w14:textId="77777777" w:rsidR="00E868B6" w:rsidRPr="00ED3227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a) System type – Pharmacy Stock Management System</w:t>
      </w:r>
    </w:p>
    <w:p w14:paraId="52D6EE12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b) Supplier name - Careflow</w:t>
      </w:r>
    </w:p>
    <w:p w14:paraId="1A780C1F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 xml:space="preserve">c) System name – Wellsky </w:t>
      </w:r>
    </w:p>
    <w:p w14:paraId="0A75C41A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d) Date installed – 27/08/21</w:t>
      </w:r>
    </w:p>
    <w:p w14:paraId="62F0CDD2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e) Contract expiration – 26/08/24 (Support contract)</w:t>
      </w:r>
    </w:p>
    <w:p w14:paraId="4B14C9DB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f) Is this contract annually renewed? - Yes</w:t>
      </w:r>
    </w:p>
    <w:p w14:paraId="7790A4DB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g) Do you currently have plans to replace this system? - No</w:t>
      </w:r>
    </w:p>
    <w:p w14:paraId="03115EA6" w14:textId="77777777" w:rsidR="00ED3227" w:rsidRPr="00ED3227" w:rsidRDefault="00E868B6" w:rsidP="00ED3227">
      <w:pPr>
        <w:pStyle w:val="Default"/>
        <w:spacing w:after="43"/>
        <w:ind w:left="505"/>
        <w:rPr>
          <w:sz w:val="22"/>
          <w:szCs w:val="22"/>
        </w:rPr>
      </w:pPr>
      <w:r w:rsidRPr="00ED3227">
        <w:rPr>
          <w:color w:val="000000" w:themeColor="text1"/>
          <w:sz w:val="22"/>
          <w:szCs w:val="22"/>
        </w:rPr>
        <w:t>h) Procurement framework -</w:t>
      </w:r>
      <w:r w:rsidR="00ED3227" w:rsidRPr="00ED3227">
        <w:rPr>
          <w:color w:val="000000" w:themeColor="text1"/>
          <w:sz w:val="22"/>
          <w:szCs w:val="22"/>
        </w:rPr>
        <w:t xml:space="preserve"> </w:t>
      </w:r>
      <w:r w:rsidR="00ED3227">
        <w:rPr>
          <w:sz w:val="22"/>
          <w:szCs w:val="22"/>
        </w:rPr>
        <w:t>*</w:t>
      </w:r>
    </w:p>
    <w:p w14:paraId="4C68A7CC" w14:textId="77777777" w:rsidR="00E868B6" w:rsidRPr="00ED3227" w:rsidRDefault="00E868B6" w:rsidP="00ED3227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 xml:space="preserve">i) Other systems it integrates with? </w:t>
      </w:r>
      <w:r w:rsidR="00ED3227" w:rsidRPr="00ED3227">
        <w:rPr>
          <w:rFonts w:ascii="Verdana" w:hAnsi="Verdana"/>
          <w:color w:val="000000" w:themeColor="text1"/>
          <w:szCs w:val="22"/>
        </w:rPr>
        <w:t>Welsh Master Patient Index System, Omnicell (robot</w:t>
      </w:r>
    </w:p>
    <w:p w14:paraId="65FA1E5E" w14:textId="77777777" w:rsidR="00ED3227" w:rsidRPr="00ED3227" w:rsidRDefault="00ED3227" w:rsidP="00ED3227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and cabinet systems) BD (robot system) Medecator (3</w:t>
      </w:r>
      <w:r w:rsidRPr="00ED3227">
        <w:rPr>
          <w:rFonts w:ascii="Verdana" w:hAnsi="Verdana"/>
          <w:color w:val="000000" w:themeColor="text1"/>
          <w:szCs w:val="22"/>
          <w:vertAlign w:val="superscript"/>
        </w:rPr>
        <w:t>rd</w:t>
      </w:r>
      <w:r w:rsidRPr="00ED3227">
        <w:rPr>
          <w:rFonts w:ascii="Verdana" w:hAnsi="Verdana"/>
          <w:color w:val="000000" w:themeColor="text1"/>
          <w:szCs w:val="22"/>
        </w:rPr>
        <w:t xml:space="preserve"> party online ordering system)</w:t>
      </w:r>
    </w:p>
    <w:p w14:paraId="476BE426" w14:textId="77777777" w:rsidR="00ED3227" w:rsidRPr="00ED3227" w:rsidRDefault="00E868B6" w:rsidP="00ED3227">
      <w:pPr>
        <w:pStyle w:val="Default"/>
        <w:spacing w:after="43"/>
        <w:ind w:left="505"/>
        <w:rPr>
          <w:sz w:val="22"/>
          <w:szCs w:val="22"/>
        </w:rPr>
      </w:pPr>
      <w:r w:rsidRPr="00ED3227">
        <w:rPr>
          <w:color w:val="000000" w:themeColor="text1"/>
          <w:sz w:val="22"/>
          <w:szCs w:val="22"/>
        </w:rPr>
        <w:t xml:space="preserve">j) Total value of contract (£) – </w:t>
      </w:r>
      <w:r w:rsidR="00ED3227">
        <w:rPr>
          <w:color w:val="000000" w:themeColor="text1"/>
          <w:sz w:val="22"/>
          <w:szCs w:val="22"/>
        </w:rPr>
        <w:t>*</w:t>
      </w:r>
    </w:p>
    <w:p w14:paraId="111C6425" w14:textId="77777777" w:rsidR="00E868B6" w:rsidRPr="00ED3227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D3227">
        <w:rPr>
          <w:rFonts w:ascii="Verdana" w:hAnsi="Verdana"/>
          <w:color w:val="000000" w:themeColor="text1"/>
          <w:szCs w:val="22"/>
        </w:rPr>
        <w:t>k) Notes - None</w:t>
      </w:r>
    </w:p>
    <w:p w14:paraId="093A86DB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255447DE" w14:textId="77777777" w:rsidR="00ED3227" w:rsidRPr="00ED3227" w:rsidRDefault="00ED3227" w:rsidP="00ED3227">
      <w:pPr>
        <w:pStyle w:val="Default"/>
        <w:spacing w:after="43"/>
        <w:ind w:left="505"/>
        <w:rPr>
          <w:sz w:val="22"/>
          <w:szCs w:val="22"/>
        </w:rPr>
      </w:pPr>
      <w:r>
        <w:rPr>
          <w:b/>
          <w:color w:val="000000" w:themeColor="text1"/>
        </w:rPr>
        <w:t>*</w:t>
      </w:r>
      <w:r w:rsidRPr="00ED3227">
        <w:rPr>
          <w:sz w:val="22"/>
          <w:szCs w:val="22"/>
        </w:rPr>
        <w:t xml:space="preserve"> Swansea Bay Health Board does not hold this information. The system is procured on an All Wales basis by DHCW. May we suggest that you contact DHCW on </w:t>
      </w:r>
      <w:hyperlink r:id="rId11" w:history="1">
        <w:r w:rsidRPr="00ED3227">
          <w:rPr>
            <w:rStyle w:val="Hyperlink"/>
            <w:sz w:val="22"/>
            <w:szCs w:val="22"/>
          </w:rPr>
          <w:t>DHCW.FOI@wales.nhs.uk</w:t>
        </w:r>
      </w:hyperlink>
      <w:r w:rsidRPr="00ED3227">
        <w:rPr>
          <w:sz w:val="22"/>
          <w:szCs w:val="22"/>
        </w:rPr>
        <w:t xml:space="preserve"> who may be able to provide you with the information you require.</w:t>
      </w:r>
    </w:p>
    <w:p w14:paraId="2D55CDFE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4FCC418B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868B6">
        <w:rPr>
          <w:rFonts w:ascii="Verdana" w:hAnsi="Verdana"/>
          <w:b/>
          <w:color w:val="000000" w:themeColor="text1"/>
        </w:rPr>
        <w:t>10. Radiology Information Systems</w:t>
      </w:r>
    </w:p>
    <w:p w14:paraId="69FB5B25" w14:textId="77777777" w:rsidR="00E868B6" w:rsidRPr="00E868B6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a) System type –</w:t>
      </w:r>
      <w:r w:rsidR="00ED3227">
        <w:rPr>
          <w:rFonts w:ascii="Verdana" w:hAnsi="Verdana"/>
          <w:color w:val="000000" w:themeColor="text1"/>
          <w:szCs w:val="22"/>
        </w:rPr>
        <w:t xml:space="preserve"> Radiology Information Systems </w:t>
      </w:r>
    </w:p>
    <w:p w14:paraId="6AE478A0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b) Supplier name </w:t>
      </w:r>
      <w:r w:rsidR="00ED3227">
        <w:rPr>
          <w:rFonts w:ascii="Verdana" w:hAnsi="Verdana"/>
          <w:color w:val="000000" w:themeColor="text1"/>
          <w:szCs w:val="22"/>
        </w:rPr>
        <w:t xml:space="preserve">– Digital Health and Care Wales </w:t>
      </w:r>
    </w:p>
    <w:p w14:paraId="59F47853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c) System name </w:t>
      </w:r>
      <w:r w:rsidR="00ED3227">
        <w:rPr>
          <w:rFonts w:ascii="Verdana" w:hAnsi="Verdana"/>
          <w:color w:val="000000" w:themeColor="text1"/>
          <w:szCs w:val="22"/>
        </w:rPr>
        <w:t xml:space="preserve">– RADIS </w:t>
      </w:r>
    </w:p>
    <w:p w14:paraId="12B8FF11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d) Date installed </w:t>
      </w:r>
      <w:r w:rsidR="00ED3227">
        <w:rPr>
          <w:rFonts w:ascii="Verdana" w:hAnsi="Verdana"/>
          <w:color w:val="000000" w:themeColor="text1"/>
          <w:szCs w:val="22"/>
        </w:rPr>
        <w:t>– 24/11/2018</w:t>
      </w:r>
    </w:p>
    <w:p w14:paraId="5E1DECC4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e) Contract expiration </w:t>
      </w:r>
      <w:r w:rsidR="00ED3227">
        <w:rPr>
          <w:rFonts w:ascii="Verdana" w:hAnsi="Verdana"/>
          <w:color w:val="000000" w:themeColor="text1"/>
          <w:szCs w:val="22"/>
        </w:rPr>
        <w:t>– ongoing contract</w:t>
      </w:r>
    </w:p>
    <w:p w14:paraId="3D1100E2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f) Is this contract annually renewed? - No</w:t>
      </w:r>
    </w:p>
    <w:p w14:paraId="505BA43C" w14:textId="77777777" w:rsidR="00E868B6" w:rsidRPr="00E868B6" w:rsidRDefault="00E868B6" w:rsidP="00ED3227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g) Do you currently have plans to replace this system? </w:t>
      </w:r>
      <w:r w:rsidR="00ED3227">
        <w:rPr>
          <w:rFonts w:ascii="Verdana" w:hAnsi="Verdana"/>
          <w:color w:val="000000" w:themeColor="text1"/>
          <w:szCs w:val="22"/>
        </w:rPr>
        <w:t>–</w:t>
      </w:r>
      <w:r w:rsidRPr="00E868B6">
        <w:rPr>
          <w:rFonts w:ascii="Verdana" w:hAnsi="Verdana"/>
          <w:color w:val="000000" w:themeColor="text1"/>
          <w:szCs w:val="22"/>
        </w:rPr>
        <w:t xml:space="preserve"> </w:t>
      </w:r>
      <w:r w:rsidR="00ED3227">
        <w:rPr>
          <w:rFonts w:ascii="Verdana" w:hAnsi="Verdana"/>
          <w:color w:val="000000" w:themeColor="text1"/>
          <w:szCs w:val="22"/>
        </w:rPr>
        <w:t xml:space="preserve">Currently unknown as out to tender on an All Wales basis. </w:t>
      </w:r>
      <w:r w:rsidR="00ED3227">
        <w:rPr>
          <w:rFonts w:ascii="Verdana" w:hAnsi="Verdana"/>
          <w:color w:val="000000" w:themeColor="text1"/>
          <w:szCs w:val="22"/>
        </w:rPr>
        <w:tab/>
      </w:r>
    </w:p>
    <w:p w14:paraId="66B86C3C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h) Procurement framework -</w:t>
      </w:r>
      <w:r w:rsidR="00ED3227">
        <w:rPr>
          <w:rFonts w:ascii="Verdana" w:hAnsi="Verdana"/>
          <w:color w:val="000000" w:themeColor="text1"/>
          <w:szCs w:val="22"/>
        </w:rPr>
        <w:t xml:space="preserve"> *</w:t>
      </w:r>
    </w:p>
    <w:p w14:paraId="4C1D1CD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i) Other systems it integrates with?</w:t>
      </w:r>
      <w:r w:rsidR="00ED3227">
        <w:rPr>
          <w:rFonts w:ascii="Verdana" w:hAnsi="Verdana"/>
          <w:color w:val="000000" w:themeColor="text1"/>
          <w:szCs w:val="22"/>
        </w:rPr>
        <w:t xml:space="preserve"> - *</w:t>
      </w:r>
    </w:p>
    <w:p w14:paraId="13E8B5FC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>j) Total value of contract (£) –</w:t>
      </w:r>
      <w:r w:rsidR="00ED3227">
        <w:rPr>
          <w:rFonts w:ascii="Verdana" w:hAnsi="Verdana"/>
          <w:color w:val="000000" w:themeColor="text1"/>
          <w:szCs w:val="22"/>
        </w:rPr>
        <w:t xml:space="preserve"> *</w:t>
      </w:r>
    </w:p>
    <w:p w14:paraId="619A2F67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868B6">
        <w:rPr>
          <w:rFonts w:ascii="Verdana" w:hAnsi="Verdana"/>
          <w:color w:val="000000" w:themeColor="text1"/>
          <w:szCs w:val="22"/>
        </w:rPr>
        <w:t xml:space="preserve">k) Notes </w:t>
      </w:r>
      <w:r w:rsidR="00ED3227">
        <w:rPr>
          <w:rFonts w:ascii="Verdana" w:hAnsi="Verdana"/>
          <w:color w:val="000000" w:themeColor="text1"/>
          <w:szCs w:val="22"/>
        </w:rPr>
        <w:t>–</w:t>
      </w:r>
      <w:r w:rsidRPr="00E868B6">
        <w:rPr>
          <w:rFonts w:ascii="Verdana" w:hAnsi="Verdana"/>
          <w:color w:val="000000" w:themeColor="text1"/>
          <w:szCs w:val="22"/>
        </w:rPr>
        <w:t xml:space="preserve"> </w:t>
      </w:r>
      <w:r w:rsidR="00ED3227">
        <w:rPr>
          <w:rFonts w:ascii="Verdana" w:hAnsi="Verdana"/>
          <w:color w:val="000000" w:themeColor="text1"/>
          <w:szCs w:val="22"/>
        </w:rPr>
        <w:t xml:space="preserve">this is currently out to tender on an All Wales basis </w:t>
      </w:r>
    </w:p>
    <w:p w14:paraId="73197EB9" w14:textId="77777777" w:rsidR="00ED3227" w:rsidRDefault="00ED3227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341F6629" w14:textId="77777777" w:rsidR="00ED3227" w:rsidRPr="00ED3227" w:rsidRDefault="00ED3227" w:rsidP="00ED3227">
      <w:pPr>
        <w:pStyle w:val="Default"/>
        <w:spacing w:after="43"/>
        <w:ind w:left="505"/>
        <w:rPr>
          <w:sz w:val="22"/>
          <w:szCs w:val="22"/>
        </w:rPr>
      </w:pPr>
      <w:r>
        <w:rPr>
          <w:color w:val="000000" w:themeColor="text1"/>
          <w:szCs w:val="22"/>
        </w:rPr>
        <w:t>*</w:t>
      </w:r>
      <w:r w:rsidRPr="00ED3227">
        <w:rPr>
          <w:sz w:val="22"/>
          <w:szCs w:val="22"/>
        </w:rPr>
        <w:t xml:space="preserve"> Swansea Bay Health Board does not hold this information. The system is procured on an All Wales basis by DHCW. May we suggest that you contact DHCW on </w:t>
      </w:r>
      <w:hyperlink r:id="rId12" w:history="1">
        <w:r w:rsidRPr="00ED3227">
          <w:rPr>
            <w:rStyle w:val="Hyperlink"/>
            <w:sz w:val="22"/>
            <w:szCs w:val="22"/>
          </w:rPr>
          <w:t>DHCW.FOI@wales.nhs.uk</w:t>
        </w:r>
      </w:hyperlink>
      <w:r w:rsidRPr="00ED3227">
        <w:rPr>
          <w:sz w:val="22"/>
          <w:szCs w:val="22"/>
        </w:rPr>
        <w:t xml:space="preserve"> who may be able to provide you with the information you require.</w:t>
      </w:r>
    </w:p>
    <w:p w14:paraId="339EFC8D" w14:textId="77777777" w:rsidR="00ED3227" w:rsidRPr="00E868B6" w:rsidRDefault="00ED3227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</w:p>
    <w:p w14:paraId="754B75E6" w14:textId="77777777" w:rsid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6AF70019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20CBAF8D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  <w:r w:rsidRPr="00E7178C">
        <w:rPr>
          <w:rFonts w:ascii="Verdana" w:hAnsi="Verdana"/>
          <w:b/>
          <w:color w:val="000000" w:themeColor="text1"/>
        </w:rPr>
        <w:t>11. Sexual Health</w:t>
      </w:r>
    </w:p>
    <w:p w14:paraId="411A806D" w14:textId="77777777" w:rsidR="00E868B6" w:rsidRPr="00E7178C" w:rsidRDefault="00E868B6" w:rsidP="00E868B6">
      <w:pPr>
        <w:pStyle w:val="PlainText"/>
        <w:ind w:left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a) System type –</w:t>
      </w:r>
      <w:r w:rsidR="00E7178C">
        <w:rPr>
          <w:rFonts w:ascii="Verdana" w:hAnsi="Verdana"/>
          <w:color w:val="000000" w:themeColor="text1"/>
          <w:szCs w:val="22"/>
        </w:rPr>
        <w:t xml:space="preserve"> Millsystem</w:t>
      </w:r>
    </w:p>
    <w:p w14:paraId="30BDA506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 xml:space="preserve">b) Supplier name </w:t>
      </w:r>
      <w:r w:rsidR="00E7178C">
        <w:rPr>
          <w:rFonts w:ascii="Verdana" w:hAnsi="Verdana"/>
          <w:color w:val="000000" w:themeColor="text1"/>
          <w:szCs w:val="22"/>
        </w:rPr>
        <w:t xml:space="preserve">– Millsystem now gone into liquidation </w:t>
      </w:r>
    </w:p>
    <w:p w14:paraId="76709F55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c) System name -</w:t>
      </w:r>
      <w:r w:rsidR="00E7178C">
        <w:rPr>
          <w:rFonts w:ascii="Verdana" w:hAnsi="Verdana"/>
          <w:color w:val="000000" w:themeColor="text1"/>
          <w:szCs w:val="22"/>
        </w:rPr>
        <w:t xml:space="preserve"> Millsystem</w:t>
      </w:r>
    </w:p>
    <w:p w14:paraId="599D7D02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 xml:space="preserve">d) Date installed </w:t>
      </w:r>
      <w:r w:rsidR="00E7178C">
        <w:rPr>
          <w:rFonts w:ascii="Verdana" w:hAnsi="Verdana"/>
          <w:color w:val="000000" w:themeColor="text1"/>
          <w:szCs w:val="22"/>
        </w:rPr>
        <w:t xml:space="preserve">– Unsure </w:t>
      </w:r>
    </w:p>
    <w:p w14:paraId="09D19CC2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 xml:space="preserve">e) Contract expiration </w:t>
      </w:r>
      <w:r w:rsidR="00E7178C">
        <w:rPr>
          <w:rFonts w:ascii="Verdana" w:hAnsi="Verdana"/>
          <w:color w:val="000000" w:themeColor="text1"/>
          <w:szCs w:val="22"/>
        </w:rPr>
        <w:t>– Now supported by Dedalus. Contract ends February 2025</w:t>
      </w:r>
    </w:p>
    <w:p w14:paraId="49776896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f) Is this contract annually renewed? - Yes</w:t>
      </w:r>
    </w:p>
    <w:p w14:paraId="04F41F7B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g) Do you currently have plans to replace this system? - Yes</w:t>
      </w:r>
    </w:p>
    <w:p w14:paraId="2468751F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h) Procurement framework -</w:t>
      </w:r>
      <w:r w:rsidR="00E7178C">
        <w:rPr>
          <w:rFonts w:ascii="Verdana" w:hAnsi="Verdana"/>
          <w:color w:val="000000" w:themeColor="text1"/>
          <w:szCs w:val="22"/>
        </w:rPr>
        <w:t xml:space="preserve"> *</w:t>
      </w:r>
    </w:p>
    <w:p w14:paraId="5661EC05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i) Other systems it integrates with? –</w:t>
      </w:r>
      <w:r w:rsidR="00E7178C">
        <w:rPr>
          <w:rFonts w:ascii="Verdana" w:hAnsi="Verdana"/>
          <w:color w:val="000000" w:themeColor="text1"/>
          <w:szCs w:val="22"/>
        </w:rPr>
        <w:t xml:space="preserve"> Lablink</w:t>
      </w:r>
    </w:p>
    <w:p w14:paraId="05A859C8" w14:textId="77777777" w:rsidR="00E868B6" w:rsidRPr="00E7178C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>j) Total value of contract (£) –</w:t>
      </w:r>
      <w:r w:rsidR="00E7178C">
        <w:rPr>
          <w:rFonts w:ascii="Verdana" w:hAnsi="Verdana"/>
          <w:color w:val="000000" w:themeColor="text1"/>
          <w:szCs w:val="22"/>
        </w:rPr>
        <w:t xml:space="preserve"> *</w:t>
      </w:r>
    </w:p>
    <w:p w14:paraId="2688F898" w14:textId="77777777" w:rsidR="00E868B6" w:rsidRDefault="00E868B6" w:rsidP="00E868B6">
      <w:pPr>
        <w:pStyle w:val="PlainText"/>
        <w:ind w:firstLine="505"/>
        <w:rPr>
          <w:rFonts w:ascii="Verdana" w:hAnsi="Verdana"/>
          <w:color w:val="000000" w:themeColor="text1"/>
          <w:szCs w:val="22"/>
        </w:rPr>
      </w:pPr>
      <w:r w:rsidRPr="00E7178C">
        <w:rPr>
          <w:rFonts w:ascii="Verdana" w:hAnsi="Verdana"/>
          <w:color w:val="000000" w:themeColor="text1"/>
          <w:szCs w:val="22"/>
        </w:rPr>
        <w:t xml:space="preserve">k) Notes </w:t>
      </w:r>
    </w:p>
    <w:p w14:paraId="6FB595C4" w14:textId="77777777" w:rsidR="00E7178C" w:rsidRDefault="00E7178C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243F6309" w14:textId="77777777" w:rsidR="00E7178C" w:rsidRPr="00ED3227" w:rsidRDefault="00E7178C" w:rsidP="00E7178C">
      <w:pPr>
        <w:pStyle w:val="Default"/>
        <w:spacing w:after="43"/>
        <w:ind w:left="505"/>
        <w:rPr>
          <w:sz w:val="22"/>
          <w:szCs w:val="22"/>
        </w:rPr>
      </w:pPr>
      <w:r>
        <w:rPr>
          <w:color w:val="000000" w:themeColor="text1"/>
          <w:szCs w:val="22"/>
        </w:rPr>
        <w:t>*</w:t>
      </w:r>
      <w:r w:rsidRPr="00ED3227">
        <w:rPr>
          <w:sz w:val="22"/>
          <w:szCs w:val="22"/>
        </w:rPr>
        <w:t xml:space="preserve"> Swansea Bay Health Board does not hold this information. The system is procured on an All Wales basis by DHCW. May we suggest that you contact DHCW on </w:t>
      </w:r>
      <w:hyperlink r:id="rId13" w:history="1">
        <w:r w:rsidRPr="00ED3227">
          <w:rPr>
            <w:rStyle w:val="Hyperlink"/>
            <w:sz w:val="22"/>
            <w:szCs w:val="22"/>
          </w:rPr>
          <w:t>DHCW.FOI@wales.nhs.uk</w:t>
        </w:r>
      </w:hyperlink>
      <w:r w:rsidRPr="00ED3227">
        <w:rPr>
          <w:sz w:val="22"/>
          <w:szCs w:val="22"/>
        </w:rPr>
        <w:t xml:space="preserve"> who may be able to provide you with the information you require.</w:t>
      </w:r>
    </w:p>
    <w:p w14:paraId="2EC71A3A" w14:textId="77777777" w:rsidR="00E868B6" w:rsidRPr="00E868B6" w:rsidRDefault="00E868B6" w:rsidP="00E868B6">
      <w:pPr>
        <w:pStyle w:val="PlainText"/>
        <w:ind w:firstLine="505"/>
        <w:rPr>
          <w:rFonts w:ascii="Verdana" w:hAnsi="Verdana"/>
          <w:b/>
          <w:color w:val="000000" w:themeColor="text1"/>
        </w:rPr>
      </w:pPr>
    </w:p>
    <w:p w14:paraId="2745E14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sectPr w:rsidR="00421E7F" w:rsidRPr="00A10460" w:rsidSect="00D62A67"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D2F9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FBDE62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5684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AEB510F" wp14:editId="00915C2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54ED93E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93C44">
      <w:rPr>
        <w:noProof/>
      </w:rPr>
      <w:t>4</w:t>
    </w:r>
    <w:r w:rsidR="00795AD1" w:rsidRPr="00795AD1">
      <w:rPr>
        <w:noProof/>
      </w:rPr>
      <w:fldChar w:fldCharType="end"/>
    </w:r>
  </w:p>
  <w:p w14:paraId="5CF0EAC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255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A960784" wp14:editId="78AB1D8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79944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D3A7CE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7D66F6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87B9E5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975B7E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18C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74A120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573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8A1F3C" wp14:editId="44DD286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64A48D" wp14:editId="7709B5F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34D8F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074486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809AA7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5DDB9C0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62BDF4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A38AAE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A227D4"/>
    <w:multiLevelType w:val="hybridMultilevel"/>
    <w:tmpl w:val="65FE46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506451">
    <w:abstractNumId w:val="13"/>
  </w:num>
  <w:num w:numId="2" w16cid:durableId="1289434565">
    <w:abstractNumId w:val="0"/>
  </w:num>
  <w:num w:numId="3" w16cid:durableId="1235581168">
    <w:abstractNumId w:val="8"/>
  </w:num>
  <w:num w:numId="4" w16cid:durableId="1758401280">
    <w:abstractNumId w:val="15"/>
  </w:num>
  <w:num w:numId="5" w16cid:durableId="2116318971">
    <w:abstractNumId w:val="3"/>
  </w:num>
  <w:num w:numId="6" w16cid:durableId="2038119118">
    <w:abstractNumId w:val="2"/>
  </w:num>
  <w:num w:numId="7" w16cid:durableId="591278388">
    <w:abstractNumId w:val="10"/>
  </w:num>
  <w:num w:numId="8" w16cid:durableId="1657953312">
    <w:abstractNumId w:val="14"/>
  </w:num>
  <w:num w:numId="9" w16cid:durableId="198011323">
    <w:abstractNumId w:val="17"/>
  </w:num>
  <w:num w:numId="10" w16cid:durableId="1027172922">
    <w:abstractNumId w:val="1"/>
  </w:num>
  <w:num w:numId="11" w16cid:durableId="1954244553">
    <w:abstractNumId w:val="9"/>
  </w:num>
  <w:num w:numId="12" w16cid:durableId="1012415195">
    <w:abstractNumId w:val="12"/>
  </w:num>
  <w:num w:numId="13" w16cid:durableId="1892379407">
    <w:abstractNumId w:val="16"/>
  </w:num>
  <w:num w:numId="14" w16cid:durableId="10158106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975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934117">
    <w:abstractNumId w:val="11"/>
  </w:num>
  <w:num w:numId="17" w16cid:durableId="1653171117">
    <w:abstractNumId w:val="5"/>
  </w:num>
  <w:num w:numId="18" w16cid:durableId="1359310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93C4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1CA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E4A25"/>
    <w:rsid w:val="005F0E79"/>
    <w:rsid w:val="00602EE5"/>
    <w:rsid w:val="006137E4"/>
    <w:rsid w:val="00635BDA"/>
    <w:rsid w:val="006564DF"/>
    <w:rsid w:val="00684641"/>
    <w:rsid w:val="006C4048"/>
    <w:rsid w:val="006D015C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7F6F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6662"/>
    <w:rsid w:val="00A56076"/>
    <w:rsid w:val="00A7133D"/>
    <w:rsid w:val="00A84640"/>
    <w:rsid w:val="00AB4D54"/>
    <w:rsid w:val="00AF0E8B"/>
    <w:rsid w:val="00AF691A"/>
    <w:rsid w:val="00B34966"/>
    <w:rsid w:val="00B5760B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03B7B"/>
    <w:rsid w:val="00E11F2D"/>
    <w:rsid w:val="00E26720"/>
    <w:rsid w:val="00E545D8"/>
    <w:rsid w:val="00E7178C"/>
    <w:rsid w:val="00E817B3"/>
    <w:rsid w:val="00E868B6"/>
    <w:rsid w:val="00E90BC7"/>
    <w:rsid w:val="00ED322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968E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E868B6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868B6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ED322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CW.FOI@wales.nhs.uk" TargetMode="External"/><Relationship Id="rId13" Type="http://schemas.openxmlformats.org/officeDocument/2006/relationships/hyperlink" Target="mailto:DHCW.FOI@wales.nhs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HCW.FOI@wales.nhs.u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HCW.FOI@wales.nhs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HCW.FOI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HCW.FOI@wales.nhs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F95C-0650-4DBA-A3AA-A92B0824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145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2024-03-27T11:32:00Z</dcterms:modified>
</cp:coreProperties>
</file>