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19CA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FC140CE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05B277" wp14:editId="009C3A8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8E47E3" w14:textId="7A0DE4E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C53D4" w:rsidRPr="008C53D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23-K-019 </w:t>
                            </w:r>
                          </w:p>
                          <w:p w14:paraId="5168A8EE" w14:textId="77777777" w:rsidR="00DC7FA9" w:rsidRDefault="00DC7FA9" w:rsidP="00DC7FA9"/>
                          <w:p w14:paraId="372587A8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5D1FFAA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05B27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348E47E3" w14:textId="7A0DE4E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C53D4" w:rsidRPr="008C53D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23-K-019 </w:t>
                      </w:r>
                    </w:p>
                    <w:p w14:paraId="5168A8EE" w14:textId="77777777" w:rsidR="00DC7FA9" w:rsidRDefault="00DC7FA9" w:rsidP="00DC7FA9"/>
                    <w:p w14:paraId="372587A8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5D1FFAA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E02AA7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9D12069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3EFAA0B" w14:textId="25DDF1CD" w:rsidR="008C53D4" w:rsidRDefault="00421E7F" w:rsidP="008C53D4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8C53D4" w:rsidRPr="008C53D4">
        <w:rPr>
          <w:rFonts w:ascii="Verdana" w:hAnsi="Verdana"/>
          <w:b/>
          <w:bCs/>
          <w:noProof/>
          <w:sz w:val="22"/>
          <w:szCs w:val="22"/>
        </w:rPr>
        <w:t>Please could you kindly complete the spreadsheet attached to provide information on the Breast Health procedures within the University Health Board over the last fiscal year (April 2022 – March 2023) and current equipment within the Breast Imaging, Theatres and Pathology Laboratory within the Health Board.</w:t>
      </w:r>
    </w:p>
    <w:p w14:paraId="66AB6173" w14:textId="77777777" w:rsidR="008C53D4" w:rsidRDefault="008C53D4" w:rsidP="008C53D4">
      <w:pPr>
        <w:rPr>
          <w:rFonts w:ascii="Verdana" w:hAnsi="Verdana"/>
          <w:b/>
          <w:bCs/>
          <w:noProof/>
          <w:sz w:val="22"/>
          <w:szCs w:val="22"/>
        </w:rPr>
      </w:pPr>
    </w:p>
    <w:p w14:paraId="26D52A85" w14:textId="71014F3F" w:rsidR="00A10460" w:rsidRDefault="008C53D4" w:rsidP="008C53D4">
      <w:pPr>
        <w:rPr>
          <w:rFonts w:ascii="Verdana" w:hAnsi="Verdana"/>
          <w:b/>
          <w:bCs/>
          <w:noProof/>
          <w:sz w:val="22"/>
          <w:szCs w:val="22"/>
        </w:rPr>
      </w:pPr>
      <w:r w:rsidRPr="005258EC">
        <w:rPr>
          <w:rFonts w:ascii="Verdana" w:hAnsi="Verdana"/>
          <w:noProof/>
          <w:sz w:val="22"/>
          <w:szCs w:val="22"/>
        </w:rPr>
        <w:t>See Appendix 1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5ACD0A01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44F0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6E308B2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028E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9BD67F5" wp14:editId="4249CF69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793AF14D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481081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8E1BB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BD30BB3" wp14:editId="0A748E93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A893B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1375941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1367C59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0F1312F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9CA2AB2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E029E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4711406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8E7A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4A6D756" wp14:editId="2F9FB47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DC0CBC" wp14:editId="40E13C4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E9AABB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EB93017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176C231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404917D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7E4E5162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FCCC938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914310">
    <w:abstractNumId w:val="12"/>
  </w:num>
  <w:num w:numId="2" w16cid:durableId="1769695757">
    <w:abstractNumId w:val="0"/>
  </w:num>
  <w:num w:numId="3" w16cid:durableId="1391490523">
    <w:abstractNumId w:val="7"/>
  </w:num>
  <w:num w:numId="4" w16cid:durableId="915750861">
    <w:abstractNumId w:val="14"/>
  </w:num>
  <w:num w:numId="5" w16cid:durableId="2091534689">
    <w:abstractNumId w:val="3"/>
  </w:num>
  <w:num w:numId="6" w16cid:durableId="634913104">
    <w:abstractNumId w:val="2"/>
  </w:num>
  <w:num w:numId="7" w16cid:durableId="1156343391">
    <w:abstractNumId w:val="9"/>
  </w:num>
  <w:num w:numId="8" w16cid:durableId="1427581146">
    <w:abstractNumId w:val="13"/>
  </w:num>
  <w:num w:numId="9" w16cid:durableId="507865058">
    <w:abstractNumId w:val="16"/>
  </w:num>
  <w:num w:numId="10" w16cid:durableId="1470826560">
    <w:abstractNumId w:val="1"/>
  </w:num>
  <w:num w:numId="11" w16cid:durableId="1089813746">
    <w:abstractNumId w:val="8"/>
  </w:num>
  <w:num w:numId="12" w16cid:durableId="288126435">
    <w:abstractNumId w:val="11"/>
  </w:num>
  <w:num w:numId="13" w16cid:durableId="1555699137">
    <w:abstractNumId w:val="15"/>
  </w:num>
  <w:num w:numId="14" w16cid:durableId="7343600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65040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6237314">
    <w:abstractNumId w:val="10"/>
  </w:num>
  <w:num w:numId="17" w16cid:durableId="980188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258EC"/>
    <w:rsid w:val="005317D4"/>
    <w:rsid w:val="00534D7A"/>
    <w:rsid w:val="00553E1D"/>
    <w:rsid w:val="005925B8"/>
    <w:rsid w:val="005F0E79"/>
    <w:rsid w:val="005F5192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C53D4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C6E6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B9011-408D-4D66-98AB-6E9E6354E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</cp:revision>
  <cp:lastPrinted>2019-03-26T11:11:00Z</cp:lastPrinted>
  <dcterms:created xsi:type="dcterms:W3CDTF">2024-02-20T09:55:00Z</dcterms:created>
  <dcterms:modified xsi:type="dcterms:W3CDTF">2024-02-20T09:55:00Z</dcterms:modified>
</cp:coreProperties>
</file>