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103B" w:rsidRPr="000D103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D103B" w:rsidRPr="000D103B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D103B" w:rsidRPr="000D103B" w:rsidRDefault="000D103B" w:rsidP="000D103B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Do you have an IT supplier of hardware e.g. Laptops / Desktops and associated peripherals? If so,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Who is the current provider?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Mostly Dell but some Microsoft devices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Is it contracted? If so, when does their contract end?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No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Which OEM do you use?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 xml:space="preserve">Dell and Microsoft 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many laptops and desktops are there in your estate?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13</w:t>
      </w:r>
      <w:r w:rsidR="009E6187">
        <w:rPr>
          <w:rFonts w:ascii="Verdana" w:eastAsia="Times New Roman" w:hAnsi="Verdana"/>
          <w:sz w:val="22"/>
          <w:szCs w:val="22"/>
        </w:rPr>
        <w:t>,</w:t>
      </w:r>
      <w:r w:rsidRPr="000D103B">
        <w:rPr>
          <w:rFonts w:ascii="Verdana" w:eastAsia="Times New Roman" w:hAnsi="Verdana"/>
          <w:sz w:val="22"/>
          <w:szCs w:val="22"/>
        </w:rPr>
        <w:t>00</w:t>
      </w:r>
      <w:r>
        <w:rPr>
          <w:rFonts w:ascii="Verdana" w:eastAsia="Times New Roman" w:hAnsi="Verdana"/>
          <w:sz w:val="22"/>
          <w:szCs w:val="22"/>
        </w:rPr>
        <w:t>0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many users do you have?</w:t>
      </w:r>
    </w:p>
    <w:p w:rsidR="000D103B" w:rsidRPr="00F74151" w:rsidRDefault="00F74151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F74151">
        <w:rPr>
          <w:rFonts w:ascii="Verdana" w:eastAsia="Times New Roman" w:hAnsi="Verdana"/>
          <w:sz w:val="22"/>
          <w:szCs w:val="22"/>
        </w:rPr>
        <w:t>Approximately 14</w:t>
      </w:r>
      <w:r w:rsidR="009E6187">
        <w:rPr>
          <w:rFonts w:ascii="Verdana" w:eastAsia="Times New Roman" w:hAnsi="Verdana"/>
          <w:sz w:val="22"/>
          <w:szCs w:val="22"/>
        </w:rPr>
        <w:t>,</w:t>
      </w:r>
      <w:r w:rsidRPr="00F74151">
        <w:rPr>
          <w:rFonts w:ascii="Verdana" w:eastAsia="Times New Roman" w:hAnsi="Verdana"/>
          <w:sz w:val="22"/>
          <w:szCs w:val="22"/>
        </w:rPr>
        <w:t>150</w:t>
      </w:r>
    </w:p>
    <w:p w:rsidR="000D103B" w:rsidRP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Who is the named person and their role in your organisation in charge of procurement for IT?</w:t>
      </w:r>
    </w:p>
    <w:p w:rsidR="000D103B" w:rsidRPr="00F74151" w:rsidRDefault="00F74151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F74151">
        <w:rPr>
          <w:rFonts w:ascii="Verdana" w:eastAsia="Times New Roman" w:hAnsi="Verdana"/>
          <w:sz w:val="22"/>
          <w:szCs w:val="22"/>
        </w:rPr>
        <w:t xml:space="preserve">Matt John </w:t>
      </w:r>
      <w:r>
        <w:rPr>
          <w:rFonts w:ascii="Verdana" w:eastAsia="Times New Roman" w:hAnsi="Verdana"/>
          <w:sz w:val="22"/>
          <w:szCs w:val="22"/>
        </w:rPr>
        <w:t>–</w:t>
      </w:r>
      <w:r w:rsidRPr="00F74151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 xml:space="preserve">Director of Digital </w:t>
      </w:r>
    </w:p>
    <w:p w:rsid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b/>
          <w:sz w:val="22"/>
          <w:szCs w:val="22"/>
        </w:rPr>
      </w:pPr>
    </w:p>
    <w:p w:rsidR="000D103B" w:rsidRDefault="000D103B" w:rsidP="000D103B">
      <w:pPr>
        <w:pStyle w:val="ListParagraph"/>
        <w:rPr>
          <w:rFonts w:ascii="Verdana" w:eastAsia="Times New Roman" w:hAnsi="Verdana"/>
          <w:b/>
          <w:sz w:val="22"/>
          <w:szCs w:val="22"/>
        </w:rPr>
      </w:pP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lastRenderedPageBreak/>
        <w:t>What is your buying/refresh cycle?</w:t>
      </w:r>
    </w:p>
    <w:p w:rsidR="000D103B" w:rsidRPr="000D103B" w:rsidRDefault="00D416C0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Approximately every</w:t>
      </w:r>
      <w:r w:rsidR="000D103B" w:rsidRPr="000D103B">
        <w:rPr>
          <w:rFonts w:ascii="Verdana" w:eastAsia="Times New Roman" w:hAnsi="Verdana"/>
          <w:sz w:val="22"/>
          <w:szCs w:val="22"/>
        </w:rPr>
        <w:t xml:space="preserve"> 7 years 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What is your annual spend on IT hardware such as laptops/desktops?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 xml:space="preserve">£706,510.79 based on 2022/2023 </w:t>
      </w:r>
    </w:p>
    <w:p w:rsidR="000D103B" w:rsidRDefault="000D103B" w:rsidP="000D103B">
      <w:pPr>
        <w:numPr>
          <w:ilvl w:val="1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would you rate their service delivery on a scale of 1-10?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10</w:t>
      </w:r>
    </w:p>
    <w:p w:rsidR="000D103B" w:rsidRPr="000D103B" w:rsidRDefault="000D103B" w:rsidP="000D103B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bookmarkStart w:id="0" w:name="_Hlk152138225"/>
      <w:r w:rsidRPr="000D103B">
        <w:rPr>
          <w:rFonts w:ascii="Verdana" w:eastAsia="Times New Roman" w:hAnsi="Verdana"/>
          <w:b/>
          <w:sz w:val="22"/>
          <w:szCs w:val="22"/>
        </w:rPr>
        <w:t>Do you have an internal IT Department?</w:t>
      </w:r>
    </w:p>
    <w:p w:rsidR="000D103B" w:rsidRDefault="000D103B" w:rsidP="000D103B">
      <w:pPr>
        <w:numPr>
          <w:ilvl w:val="1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many members does this department have?</w:t>
      </w:r>
    </w:p>
    <w:bookmarkEnd w:id="0"/>
    <w:p w:rsidR="00501444" w:rsidRPr="00501444" w:rsidRDefault="00501444" w:rsidP="00501444">
      <w:pPr>
        <w:pStyle w:val="ListParagraph"/>
        <w:ind w:left="1440"/>
        <w:rPr>
          <w:rFonts w:ascii="Verdana" w:hAnsi="Verdana"/>
          <w:sz w:val="22"/>
          <w:szCs w:val="22"/>
        </w:rPr>
      </w:pPr>
      <w:r w:rsidRPr="00501444">
        <w:rPr>
          <w:rFonts w:ascii="Verdana" w:hAnsi="Verdana"/>
          <w:sz w:val="22"/>
          <w:szCs w:val="22"/>
        </w:rPr>
        <w:t xml:space="preserve">Budgeted for 87 </w:t>
      </w:r>
      <w:proofErr w:type="spellStart"/>
      <w:r w:rsidRPr="00501444">
        <w:rPr>
          <w:rFonts w:ascii="Verdana" w:hAnsi="Verdana"/>
          <w:sz w:val="22"/>
          <w:szCs w:val="22"/>
        </w:rPr>
        <w:t>wte</w:t>
      </w:r>
      <w:proofErr w:type="spellEnd"/>
      <w:r w:rsidRPr="00501444">
        <w:rPr>
          <w:rFonts w:ascii="Verdana" w:hAnsi="Verdana"/>
          <w:sz w:val="22"/>
          <w:szCs w:val="22"/>
        </w:rPr>
        <w:t xml:space="preserve">. This includes helpdesk, device builds, installations, </w:t>
      </w:r>
      <w:proofErr w:type="spellStart"/>
      <w:r w:rsidRPr="00501444">
        <w:rPr>
          <w:rFonts w:ascii="Verdana" w:hAnsi="Verdana"/>
          <w:sz w:val="22"/>
          <w:szCs w:val="22"/>
        </w:rPr>
        <w:t>on site</w:t>
      </w:r>
      <w:proofErr w:type="spellEnd"/>
      <w:r w:rsidRPr="00501444">
        <w:rPr>
          <w:rFonts w:ascii="Verdana" w:hAnsi="Verdana"/>
          <w:sz w:val="22"/>
          <w:szCs w:val="22"/>
        </w:rPr>
        <w:t xml:space="preserve"> support, network and infrastructure (server) management and mobile device management. It excludes software development, clinical application support, transformation (projects), business intelligence.</w:t>
      </w:r>
    </w:p>
    <w:p w:rsidR="000D103B" w:rsidRPr="000D103B" w:rsidRDefault="000D103B" w:rsidP="000D103B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Do you outsource any IT managed services? If so, who to?</w:t>
      </w:r>
      <w:bookmarkStart w:id="1" w:name="_GoBack"/>
      <w:bookmarkEnd w:id="1"/>
    </w:p>
    <w:p w:rsidR="000D103B" w:rsidRDefault="000D103B" w:rsidP="000D103B">
      <w:pPr>
        <w:numPr>
          <w:ilvl w:val="1"/>
          <w:numId w:val="23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long is this contract?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No</w:t>
      </w:r>
    </w:p>
    <w:p w:rsidR="000D103B" w:rsidRDefault="000D103B" w:rsidP="000D103B">
      <w:pPr>
        <w:numPr>
          <w:ilvl w:val="1"/>
          <w:numId w:val="23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0D103B">
        <w:rPr>
          <w:rFonts w:ascii="Verdana" w:eastAsia="Times New Roman" w:hAnsi="Verdana"/>
          <w:b/>
          <w:sz w:val="22"/>
          <w:szCs w:val="22"/>
        </w:rPr>
        <w:t>How would you rate their service delivery on a scale of 1-10?</w:t>
      </w:r>
    </w:p>
    <w:p w:rsidR="000D103B" w:rsidRPr="000D103B" w:rsidRDefault="000D103B" w:rsidP="000D103B">
      <w:pPr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 w:rsidRPr="000D103B">
        <w:rPr>
          <w:rFonts w:ascii="Verdana" w:eastAsia="Times New Roman" w:hAnsi="Verdana"/>
          <w:sz w:val="22"/>
          <w:szCs w:val="22"/>
        </w:rPr>
        <w:t>N/A</w:t>
      </w:r>
    </w:p>
    <w:p w:rsidR="000D103B" w:rsidRDefault="000D103B" w:rsidP="000D103B">
      <w:pPr>
        <w:pStyle w:val="NormalWeb"/>
        <w:spacing w:line="252" w:lineRule="auto"/>
        <w:ind w:left="714"/>
        <w:rPr>
          <w:rFonts w:ascii="Verdana" w:hAnsi="Verdana" w:cs="Arial"/>
          <w:b/>
          <w:sz w:val="22"/>
          <w:szCs w:val="22"/>
        </w:rPr>
      </w:pPr>
      <w:r w:rsidRPr="000D103B">
        <w:rPr>
          <w:rFonts w:ascii="Verdana" w:hAnsi="Verdana"/>
          <w:b/>
          <w:sz w:val="22"/>
          <w:szCs w:val="22"/>
        </w:rPr>
        <w:t xml:space="preserve">·  </w:t>
      </w:r>
      <w:r w:rsidRPr="000D103B">
        <w:rPr>
          <w:rFonts w:ascii="Verdana" w:hAnsi="Verdana" w:cs="Arial"/>
          <w:b/>
          <w:sz w:val="22"/>
          <w:szCs w:val="22"/>
        </w:rPr>
        <w:t>Do you currently use a Public Sector Framework for procurement of these services? If so, which ones do you currently use?</w:t>
      </w:r>
    </w:p>
    <w:p w:rsidR="000D103B" w:rsidRDefault="000D103B" w:rsidP="000D103B">
      <w:pPr>
        <w:pStyle w:val="NormalWeb"/>
        <w:spacing w:line="252" w:lineRule="auto"/>
        <w:ind w:left="714"/>
        <w:rPr>
          <w:rFonts w:ascii="Verdana" w:hAnsi="Verdana"/>
          <w:b/>
          <w:sz w:val="22"/>
          <w:szCs w:val="22"/>
        </w:rPr>
      </w:pPr>
    </w:p>
    <w:p w:rsidR="000D103B" w:rsidRPr="000D103B" w:rsidRDefault="000D103B" w:rsidP="000D103B">
      <w:pPr>
        <w:pStyle w:val="NormalWeb"/>
        <w:spacing w:line="252" w:lineRule="auto"/>
        <w:ind w:firstLine="714"/>
        <w:rPr>
          <w:rFonts w:ascii="Verdana" w:hAnsi="Verdana"/>
          <w:sz w:val="22"/>
          <w:szCs w:val="22"/>
        </w:rPr>
      </w:pPr>
      <w:r w:rsidRPr="000D103B">
        <w:rPr>
          <w:rFonts w:ascii="Verdana" w:hAnsi="Verdana"/>
          <w:sz w:val="22"/>
          <w:szCs w:val="22"/>
        </w:rPr>
        <w:t>NHB SBS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25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2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2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DDF51E8"/>
    <w:multiLevelType w:val="multilevel"/>
    <w:tmpl w:val="CC90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CC42EF"/>
    <w:multiLevelType w:val="multilevel"/>
    <w:tmpl w:val="357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F643F89"/>
    <w:multiLevelType w:val="multilevel"/>
    <w:tmpl w:val="793A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4A512F6"/>
    <w:multiLevelType w:val="multilevel"/>
    <w:tmpl w:val="3B2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B8F4EA4"/>
    <w:multiLevelType w:val="multilevel"/>
    <w:tmpl w:val="626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79E5EB1"/>
    <w:multiLevelType w:val="multilevel"/>
    <w:tmpl w:val="DF60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20"/>
  </w:num>
  <w:num w:numId="5">
    <w:abstractNumId w:val="4"/>
  </w:num>
  <w:num w:numId="6">
    <w:abstractNumId w:val="3"/>
  </w:num>
  <w:num w:numId="7">
    <w:abstractNumId w:val="12"/>
  </w:num>
  <w:num w:numId="8">
    <w:abstractNumId w:val="18"/>
  </w:num>
  <w:num w:numId="9">
    <w:abstractNumId w:val="22"/>
  </w:num>
  <w:num w:numId="10">
    <w:abstractNumId w:val="1"/>
  </w:num>
  <w:num w:numId="11">
    <w:abstractNumId w:val="11"/>
  </w:num>
  <w:num w:numId="12">
    <w:abstractNumId w:val="14"/>
  </w:num>
  <w:num w:numId="13">
    <w:abstractNumId w:val="2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19"/>
  </w:num>
  <w:num w:numId="19">
    <w:abstractNumId w:val="17"/>
  </w:num>
  <w:num w:numId="20">
    <w:abstractNumId w:val="7"/>
  </w:num>
  <w:num w:numId="21">
    <w:abstractNumId w:val="2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103B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01444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6187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089E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16C0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415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6C0C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5F64-CCEC-4DCE-A656-4C4EB551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2023-12-01T10:08:00Z</dcterms:modified>
</cp:coreProperties>
</file>