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93D6F" w:rsidRPr="00B93D6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23-K-005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93D6F" w:rsidRPr="00B93D6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23-K-005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677FD" w:rsidRPr="00B93D6F" w:rsidRDefault="00B93D6F" w:rsidP="00B93D6F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93D6F">
        <w:rPr>
          <w:rFonts w:ascii="Verdana" w:hAnsi="Verdana"/>
          <w:b/>
          <w:bCs/>
          <w:noProof/>
          <w:sz w:val="22"/>
          <w:szCs w:val="22"/>
        </w:rPr>
        <w:t xml:space="preserve">The number of elective hip and knee replacement operations undertaken in your Health Board in May, June and July 2023 and the equivalent figures for the same months in 2019. </w:t>
      </w:r>
    </w:p>
    <w:p w:rsidR="00B93D6F" w:rsidRPr="00B93D6F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B93D6F">
        <w:rPr>
          <w:rFonts w:ascii="Verdana" w:hAnsi="Verdana"/>
          <w:b/>
          <w:bCs/>
          <w:noProof/>
          <w:sz w:val="22"/>
          <w:szCs w:val="22"/>
        </w:rPr>
        <w:t>Our response:</w:t>
      </w:r>
      <w:bookmarkStart w:id="0" w:name="_GoBack"/>
      <w:bookmarkEnd w:id="0"/>
    </w:p>
    <w:p w:rsidR="00B93D6F" w:rsidRPr="00B93D6F" w:rsidRDefault="00B93D6F" w:rsidP="00421E7F">
      <w:pPr>
        <w:rPr>
          <w:rFonts w:ascii="Verdana" w:hAnsi="Verdana"/>
          <w:color w:val="000000"/>
          <w:sz w:val="22"/>
          <w:szCs w:val="22"/>
        </w:rPr>
      </w:pPr>
      <w:r w:rsidRPr="00B93D6F">
        <w:rPr>
          <w:rFonts w:ascii="Verdana" w:hAnsi="Verdana"/>
          <w:color w:val="000000"/>
          <w:sz w:val="22"/>
          <w:szCs w:val="22"/>
        </w:rPr>
        <w:t>The table below presents the information required for years 2019 &amp; 2023. The figures provided for both years relate to the number of patients that have been admitted as an elective inpatient, where an intended procedure of hip/knee replacement was recorded</w:t>
      </w:r>
      <w:r w:rsidRPr="00B93D6F">
        <w:rPr>
          <w:rFonts w:ascii="Verdana" w:hAnsi="Verdana"/>
          <w:color w:val="000000"/>
          <w:sz w:val="22"/>
          <w:szCs w:val="22"/>
        </w:rPr>
        <w:t xml:space="preserve">. </w:t>
      </w:r>
    </w:p>
    <w:p w:rsidR="00B93D6F" w:rsidRPr="00B93D6F" w:rsidRDefault="00B93D6F" w:rsidP="00B93D6F">
      <w:pPr>
        <w:pStyle w:val="xmsonormal"/>
        <w:ind w:left="505"/>
        <w:jc w:val="both"/>
        <w:rPr>
          <w:rFonts w:ascii="Verdana" w:hAnsi="Verdana"/>
        </w:rPr>
      </w:pPr>
      <w:r w:rsidRPr="00B93D6F">
        <w:rPr>
          <w:rFonts w:ascii="Verdana" w:hAnsi="Verdana" w:cs="Arial"/>
          <w:color w:val="000000"/>
        </w:rPr>
        <w:t>Clinical coding is not yet complete for these months in 2023 and therefore intended procedure is the most accurate way to compare.   </w:t>
      </w:r>
    </w:p>
    <w:p w:rsidR="00B93D6F" w:rsidRDefault="00B93D6F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B93D6F" w:rsidRPr="00B93D6F">
        <w:drawing>
          <wp:inline distT="0" distB="0" distL="0" distR="0">
            <wp:extent cx="5734050" cy="1377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C4006BF"/>
    <w:multiLevelType w:val="hybridMultilevel"/>
    <w:tmpl w:val="37E841C6"/>
    <w:lvl w:ilvl="0" w:tplc="4FC82D0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EEA633D"/>
    <w:multiLevelType w:val="multilevel"/>
    <w:tmpl w:val="C4C41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93D6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7EEE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xmsonormal">
    <w:name w:val="x_xmsonormal"/>
    <w:basedOn w:val="Normal"/>
    <w:rsid w:val="00B93D6F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B93D6F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679B9-5AD4-44AA-B51A-54101CD6F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2023-11-09T11:40:00Z</dcterms:modified>
</cp:coreProperties>
</file>