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AB4D8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23-G-006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AB4D8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23-G-006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B4D8F" w:rsidRPr="00AB4D8F" w:rsidRDefault="00AB4D8F" w:rsidP="003A3318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dental practices were there in 2013?</w:t>
      </w:r>
      <w:r w:rsidR="003A3318">
        <w:rPr>
          <w:rFonts w:ascii="Verdana" w:hAnsi="Verdana"/>
          <w:bCs/>
          <w:noProof/>
          <w:sz w:val="22"/>
          <w:szCs w:val="22"/>
        </w:rPr>
        <w:br/>
      </w:r>
      <w:r w:rsidR="003A3318" w:rsidRPr="003A3318">
        <w:rPr>
          <w:rFonts w:ascii="Verdana" w:hAnsi="Verdana"/>
          <w:bCs/>
          <w:noProof/>
          <w:sz w:val="22"/>
          <w:szCs w:val="22"/>
        </w:rPr>
        <w:t>There were 65 contracts providing NHS services from 54 dental practices in 2013.</w:t>
      </w:r>
      <w:r w:rsidR="003A3318">
        <w:rPr>
          <w:rFonts w:ascii="Verdana" w:hAnsi="Verdana"/>
          <w:bCs/>
          <w:noProof/>
          <w:sz w:val="22"/>
          <w:szCs w:val="22"/>
        </w:rPr>
        <w:br/>
      </w:r>
    </w:p>
    <w:p w:rsidR="00AB4D8F" w:rsidRPr="003A3318" w:rsidRDefault="00AB4D8F" w:rsidP="003A3318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dental practices were there in 2023?</w:t>
      </w:r>
      <w:r w:rsidR="003A3318">
        <w:rPr>
          <w:rFonts w:ascii="Verdana" w:hAnsi="Verdana"/>
          <w:bCs/>
          <w:noProof/>
          <w:sz w:val="22"/>
          <w:szCs w:val="22"/>
        </w:rPr>
        <w:br/>
      </w:r>
      <w:r w:rsidR="003A3318" w:rsidRPr="003A3318">
        <w:rPr>
          <w:rFonts w:ascii="Verdana" w:hAnsi="Verdana"/>
          <w:bCs/>
          <w:noProof/>
          <w:sz w:val="22"/>
          <w:szCs w:val="22"/>
        </w:rPr>
        <w:t>There are 58 contracts providing NHS services from 53 dental practices in 2023.</w:t>
      </w:r>
      <w:r w:rsidR="003A3318">
        <w:rPr>
          <w:rFonts w:ascii="Verdana" w:hAnsi="Verdana"/>
          <w:bCs/>
          <w:noProof/>
          <w:sz w:val="22"/>
          <w:szCs w:val="22"/>
        </w:rPr>
        <w:br/>
      </w:r>
    </w:p>
    <w:p w:rsidR="00AB4D8F" w:rsidRPr="00AB4D8F" w:rsidRDefault="00AB4D8F" w:rsidP="003A3318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</w:t>
      </w:r>
      <w:r w:rsidRPr="00AB4D8F">
        <w:rPr>
          <w:rFonts w:ascii="Verdana" w:hAnsi="Verdana"/>
          <w:bCs/>
          <w:noProof/>
          <w:sz w:val="22"/>
          <w:szCs w:val="22"/>
        </w:rPr>
        <w:t xml:space="preserve"> </w:t>
      </w:r>
      <w:r w:rsidRPr="003A3318">
        <w:rPr>
          <w:rFonts w:ascii="Verdana" w:hAnsi="Verdana"/>
          <w:b/>
          <w:bCs/>
          <w:noProof/>
          <w:sz w:val="22"/>
          <w:szCs w:val="22"/>
        </w:rPr>
        <w:t>many NHS registered dentists were there in 2013?</w:t>
      </w:r>
      <w:r w:rsidR="003A3318">
        <w:rPr>
          <w:rFonts w:ascii="Verdana" w:hAnsi="Verdana"/>
          <w:bCs/>
          <w:noProof/>
          <w:sz w:val="22"/>
          <w:szCs w:val="22"/>
        </w:rPr>
        <w:br/>
      </w:r>
      <w:r w:rsidR="003A3318" w:rsidRPr="003A3318">
        <w:rPr>
          <w:rFonts w:ascii="Verdana" w:hAnsi="Verdana"/>
          <w:bCs/>
          <w:noProof/>
          <w:sz w:val="22"/>
          <w:szCs w:val="22"/>
        </w:rPr>
        <w:t>There were 235 dentists on the NHS Performers list for Swansea/NPT in 2013</w:t>
      </w:r>
      <w:r w:rsidR="003A3318">
        <w:rPr>
          <w:rFonts w:ascii="Verdana" w:hAnsi="Verdana"/>
          <w:bCs/>
          <w:noProof/>
          <w:sz w:val="22"/>
          <w:szCs w:val="22"/>
        </w:rPr>
        <w:br/>
      </w:r>
    </w:p>
    <w:p w:rsidR="00AB4D8F" w:rsidRPr="003A3318" w:rsidRDefault="00AB4D8F" w:rsidP="0021779B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dentists were there in 2023?</w:t>
      </w:r>
      <w:r w:rsidR="003A3318" w:rsidRPr="003A3318">
        <w:rPr>
          <w:rFonts w:ascii="Verdana" w:hAnsi="Verdana"/>
          <w:bCs/>
          <w:noProof/>
          <w:sz w:val="22"/>
          <w:szCs w:val="22"/>
        </w:rPr>
        <w:br/>
        <w:t>There are 217 dentists on the NHS Performers list for Swansea Bay UHB in 2023.</w:t>
      </w:r>
      <w:r w:rsidR="003A3318">
        <w:rPr>
          <w:rFonts w:ascii="Verdana" w:hAnsi="Verdana"/>
          <w:bCs/>
          <w:noProof/>
          <w:sz w:val="22"/>
          <w:szCs w:val="22"/>
        </w:rPr>
        <w:br/>
      </w:r>
    </w:p>
    <w:p w:rsidR="00AB4D8F" w:rsidRPr="00AB4D8F" w:rsidRDefault="00AB4D8F" w:rsidP="003A3318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dental patients were there in 2013?</w:t>
      </w:r>
      <w:r w:rsidR="003A3318">
        <w:rPr>
          <w:rFonts w:ascii="Verdana" w:hAnsi="Verdana"/>
          <w:bCs/>
          <w:noProof/>
          <w:sz w:val="22"/>
          <w:szCs w:val="22"/>
        </w:rPr>
        <w:br/>
      </w:r>
      <w:r w:rsidR="003A3318" w:rsidRPr="003A3318">
        <w:rPr>
          <w:rFonts w:ascii="Verdana" w:hAnsi="Verdana"/>
          <w:bCs/>
          <w:noProof/>
          <w:sz w:val="22"/>
          <w:szCs w:val="22"/>
        </w:rPr>
        <w:t>There is no registration process for NHS dental patients</w:t>
      </w:r>
      <w:r w:rsidR="003A3318">
        <w:rPr>
          <w:rFonts w:ascii="Verdana" w:hAnsi="Verdana"/>
          <w:bCs/>
          <w:noProof/>
          <w:sz w:val="22"/>
          <w:szCs w:val="22"/>
        </w:rPr>
        <w:br/>
      </w:r>
    </w:p>
    <w:p w:rsidR="00AB4D8F" w:rsidRPr="003A3318" w:rsidRDefault="00AB4D8F" w:rsidP="003A3318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dental patients were there in 2023?</w:t>
      </w:r>
      <w:r w:rsidR="003A3318" w:rsidRPr="003A3318">
        <w:rPr>
          <w:rFonts w:ascii="Verdana" w:hAnsi="Verdana"/>
          <w:b/>
          <w:bCs/>
          <w:noProof/>
          <w:sz w:val="22"/>
          <w:szCs w:val="22"/>
        </w:rPr>
        <w:br/>
      </w:r>
      <w:r w:rsidR="003A3318" w:rsidRPr="003A3318">
        <w:rPr>
          <w:rFonts w:ascii="Verdana" w:hAnsi="Verdana"/>
          <w:bCs/>
          <w:noProof/>
          <w:sz w:val="22"/>
          <w:szCs w:val="22"/>
        </w:rPr>
        <w:t>There is no registration process for NHS dental patients</w:t>
      </w:r>
      <w:r w:rsidR="003A3318">
        <w:rPr>
          <w:rFonts w:ascii="Verdana" w:hAnsi="Verdana"/>
          <w:bCs/>
          <w:noProof/>
          <w:sz w:val="22"/>
          <w:szCs w:val="22"/>
        </w:rPr>
        <w:br/>
      </w:r>
    </w:p>
    <w:p w:rsidR="00AB4D8F" w:rsidRPr="003A3318" w:rsidRDefault="00AB4D8F" w:rsidP="00AB4D8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dental patients were there in 2013 on a waiting list for treatment?</w:t>
      </w:r>
      <w:r w:rsidR="003A3318" w:rsidRPr="003A3318">
        <w:rPr>
          <w:rFonts w:ascii="Verdana" w:hAnsi="Verdana"/>
          <w:b/>
          <w:bCs/>
          <w:noProof/>
          <w:sz w:val="22"/>
          <w:szCs w:val="22"/>
        </w:rPr>
        <w:br/>
      </w:r>
      <w:r w:rsidR="00252951" w:rsidRPr="00252951">
        <w:rPr>
          <w:rFonts w:ascii="Verdana" w:hAnsi="Verdana"/>
          <w:bCs/>
          <w:noProof/>
          <w:sz w:val="22"/>
          <w:szCs w:val="22"/>
        </w:rPr>
        <w:t>I can confirm that this information is not held centrally by the Health Board. Each practice holds their own waiting lists and you will need to contact them for this information.</w:t>
      </w:r>
      <w:r w:rsidR="003A3318" w:rsidRPr="003A3318">
        <w:rPr>
          <w:rFonts w:ascii="Verdana" w:hAnsi="Verdana"/>
          <w:b/>
          <w:bCs/>
          <w:noProof/>
          <w:sz w:val="22"/>
          <w:szCs w:val="22"/>
        </w:rPr>
        <w:br/>
      </w:r>
    </w:p>
    <w:p w:rsidR="00252951" w:rsidRDefault="00AB4D8F" w:rsidP="003A3318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>How many NHS registered dental patients were there in 2023 on a waiting list for treatment?</w:t>
      </w:r>
    </w:p>
    <w:p w:rsidR="003A3318" w:rsidRPr="003A3318" w:rsidRDefault="00252951" w:rsidP="00252951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 w:rsidRPr="00252951">
        <w:rPr>
          <w:rFonts w:ascii="Verdana" w:hAnsi="Verdana"/>
          <w:bCs/>
          <w:noProof/>
          <w:sz w:val="22"/>
          <w:szCs w:val="22"/>
        </w:rPr>
        <w:t xml:space="preserve">I can confirm that this information is not held centrally by the Health Board. Each practice holds their own waiting lists and you will need to contact them </w:t>
      </w:r>
      <w:r w:rsidRPr="00252951">
        <w:rPr>
          <w:rFonts w:ascii="Verdana" w:hAnsi="Verdana"/>
          <w:bCs/>
          <w:noProof/>
          <w:sz w:val="22"/>
          <w:szCs w:val="22"/>
        </w:rPr>
        <w:lastRenderedPageBreak/>
        <w:t>for this information.</w:t>
      </w:r>
      <w:r w:rsidR="003A3318" w:rsidRPr="003A3318">
        <w:rPr>
          <w:rFonts w:ascii="Verdana" w:hAnsi="Verdana"/>
          <w:b/>
          <w:bCs/>
          <w:noProof/>
          <w:sz w:val="22"/>
          <w:szCs w:val="22"/>
        </w:rPr>
        <w:br/>
      </w:r>
    </w:p>
    <w:p w:rsidR="00421E7F" w:rsidRPr="00A10460" w:rsidRDefault="00421E7F" w:rsidP="003A3318">
      <w:pPr>
        <w:rPr>
          <w:rFonts w:ascii="Verdana" w:hAnsi="Verdana"/>
          <w:b/>
          <w:bCs/>
          <w:noProof/>
          <w:sz w:val="22"/>
          <w:szCs w:val="22"/>
        </w:rPr>
      </w:pPr>
      <w:r w:rsidRPr="003A3318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52951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3.45pt;height:383.45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A6B79AE"/>
    <w:multiLevelType w:val="hybridMultilevel"/>
    <w:tmpl w:val="D780074E"/>
    <w:lvl w:ilvl="0" w:tplc="AF34C88A">
      <w:start w:val="1"/>
      <w:numFmt w:val="decimal"/>
      <w:lvlText w:val="%1."/>
      <w:lvlJc w:val="left"/>
      <w:pPr>
        <w:ind w:left="122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52951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3318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B4D8F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F838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2FA8-B7AA-4397-BB22-75F0D87B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23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2023-07-17T09:53:00Z</dcterms:modified>
</cp:coreProperties>
</file>