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EFEB21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110A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23-L-043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3EFEB21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110A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23-L-043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C00FEEE" w14:textId="77777777" w:rsidR="0076220B" w:rsidRPr="0076220B" w:rsidRDefault="0076220B" w:rsidP="0076220B">
      <w:pPr>
        <w:spacing w:after="240"/>
        <w:rPr>
          <w:rFonts w:ascii="Verdana" w:eastAsia="Times New Roman" w:hAnsi="Verdana"/>
          <w:sz w:val="22"/>
          <w:szCs w:val="22"/>
        </w:rPr>
      </w:pPr>
      <w:r w:rsidRPr="0076220B">
        <w:rPr>
          <w:rFonts w:ascii="Verdana" w:eastAsia="Times New Roman" w:hAnsi="Verdana"/>
          <w:color w:val="000000"/>
          <w:sz w:val="22"/>
          <w:szCs w:val="22"/>
        </w:rPr>
        <w:t>Please can you answer the following questions relating to the staffing system(s) you currently use as of December 2023.</w:t>
      </w:r>
    </w:p>
    <w:p w14:paraId="4D40EE91" w14:textId="77777777" w:rsidR="0076220B" w:rsidRPr="0076220B" w:rsidRDefault="0076220B" w:rsidP="0076220B">
      <w:pPr>
        <w:rPr>
          <w:rFonts w:ascii="Verdana" w:eastAsia="Times New Roman" w:hAnsi="Verdana"/>
          <w:sz w:val="22"/>
          <w:szCs w:val="22"/>
        </w:rPr>
      </w:pPr>
      <w:r w:rsidRPr="0076220B">
        <w:rPr>
          <w:rFonts w:ascii="Verdana" w:eastAsia="Times New Roman" w:hAnsi="Verdana"/>
          <w:sz w:val="22"/>
          <w:szCs w:val="22"/>
        </w:rPr>
        <w:t>Our preference is that you copy the tables below into an excel spreadsheet and fill up the relevant fields. However, how you complete the request is entirely up to you.</w:t>
      </w:r>
    </w:p>
    <w:p w14:paraId="4F0CFF20" w14:textId="77777777" w:rsidR="0076220B" w:rsidRPr="0076220B" w:rsidRDefault="0076220B" w:rsidP="0076220B">
      <w:pPr>
        <w:rPr>
          <w:rFonts w:ascii="Verdana" w:hAnsi="Verdana"/>
          <w:bCs/>
          <w:noProof/>
          <w:sz w:val="22"/>
          <w:szCs w:val="22"/>
        </w:rPr>
      </w:pPr>
    </w:p>
    <w:p w14:paraId="40A44F48" w14:textId="77777777" w:rsidR="0076220B" w:rsidRPr="0076220B" w:rsidRDefault="0076220B" w:rsidP="0076220B">
      <w:pPr>
        <w:rPr>
          <w:rFonts w:ascii="Verdana" w:eastAsia="Times New Roman" w:hAnsi="Verdana"/>
          <w:sz w:val="22"/>
          <w:szCs w:val="22"/>
        </w:rPr>
      </w:pPr>
      <w:r w:rsidRPr="0076220B">
        <w:rPr>
          <w:rFonts w:ascii="Verdana" w:eastAsia="Times New Roman" w:hAnsi="Verdana"/>
          <w:b/>
          <w:bCs/>
          <w:color w:val="000000"/>
          <w:sz w:val="22"/>
          <w:szCs w:val="22"/>
        </w:rPr>
        <w:t>E-Rostering</w:t>
      </w:r>
    </w:p>
    <w:tbl>
      <w:tblPr>
        <w:tblW w:w="106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8"/>
        <w:gridCol w:w="1980"/>
        <w:gridCol w:w="1843"/>
        <w:gridCol w:w="1843"/>
      </w:tblGrid>
      <w:tr w:rsidR="0076220B" w:rsidRPr="0076220B" w14:paraId="0EE9179C" w14:textId="77777777" w:rsidTr="00E354CD">
        <w:trPr>
          <w:trHeight w:val="315"/>
        </w:trPr>
        <w:tc>
          <w:tcPr>
            <w:tcW w:w="49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826321" w14:textId="77777777" w:rsidR="0076220B" w:rsidRPr="0076220B" w:rsidRDefault="0076220B" w:rsidP="005F20B4">
            <w:pPr>
              <w:jc w:val="center"/>
              <w:rPr>
                <w:rFonts w:ascii="Verdana" w:eastAsia="Times New Roman" w:hAnsi="Verdana"/>
                <w:b/>
                <w:bCs/>
                <w:sz w:val="22"/>
                <w:szCs w:val="22"/>
              </w:rPr>
            </w:pPr>
            <w:r w:rsidRPr="0076220B">
              <w:rPr>
                <w:rFonts w:ascii="Verdana" w:eastAsia="Times New Roman" w:hAnsi="Verdana"/>
                <w:b/>
                <w:bCs/>
                <w:sz w:val="22"/>
                <w:szCs w:val="22"/>
              </w:rPr>
              <w:t>For each of the staff group categories: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21F15B" w14:textId="77777777" w:rsidR="0076220B" w:rsidRPr="0076220B" w:rsidRDefault="0076220B" w:rsidP="005F20B4">
            <w:pPr>
              <w:jc w:val="center"/>
              <w:rPr>
                <w:rFonts w:ascii="Verdana" w:eastAsia="Times New Roman" w:hAnsi="Verdana"/>
                <w:b/>
                <w:bCs/>
                <w:sz w:val="22"/>
                <w:szCs w:val="22"/>
              </w:rPr>
            </w:pPr>
            <w:r w:rsidRPr="0076220B">
              <w:rPr>
                <w:rFonts w:ascii="Verdana" w:eastAsia="Times New Roman" w:hAnsi="Verdana"/>
                <w:b/>
                <w:bCs/>
                <w:sz w:val="22"/>
                <w:szCs w:val="22"/>
              </w:rPr>
              <w:t>Medical and Dental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352060" w14:textId="77777777" w:rsidR="0076220B" w:rsidRPr="0076220B" w:rsidRDefault="0076220B" w:rsidP="005F20B4">
            <w:pPr>
              <w:jc w:val="center"/>
              <w:rPr>
                <w:rFonts w:ascii="Verdana" w:eastAsia="Times New Roman" w:hAnsi="Verdana"/>
                <w:b/>
                <w:bCs/>
                <w:sz w:val="22"/>
                <w:szCs w:val="22"/>
              </w:rPr>
            </w:pPr>
            <w:r w:rsidRPr="0076220B">
              <w:rPr>
                <w:rFonts w:ascii="Verdana" w:eastAsia="Times New Roman" w:hAnsi="Verdana"/>
                <w:b/>
                <w:bCs/>
                <w:sz w:val="22"/>
                <w:szCs w:val="22"/>
              </w:rPr>
              <w:t>Nursing and HCAs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27E781" w14:textId="77777777" w:rsidR="0076220B" w:rsidRPr="0076220B" w:rsidRDefault="0076220B" w:rsidP="005F20B4">
            <w:pPr>
              <w:jc w:val="center"/>
              <w:rPr>
                <w:rFonts w:ascii="Verdana" w:eastAsia="Times New Roman" w:hAnsi="Verdana"/>
                <w:b/>
                <w:bCs/>
                <w:sz w:val="22"/>
                <w:szCs w:val="22"/>
              </w:rPr>
            </w:pPr>
            <w:r w:rsidRPr="0076220B">
              <w:rPr>
                <w:rFonts w:ascii="Verdana" w:eastAsia="Times New Roman" w:hAnsi="Verdana"/>
                <w:b/>
                <w:bCs/>
                <w:sz w:val="22"/>
                <w:szCs w:val="22"/>
              </w:rPr>
              <w:t>AHPs and HSS</w:t>
            </w:r>
          </w:p>
        </w:tc>
      </w:tr>
      <w:tr w:rsidR="0076220B" w:rsidRPr="0076220B" w14:paraId="1B319F58" w14:textId="77777777" w:rsidTr="00E354CD">
        <w:trPr>
          <w:trHeight w:val="315"/>
        </w:trPr>
        <w:tc>
          <w:tcPr>
            <w:tcW w:w="495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3B63B0" w14:textId="342812F0" w:rsidR="0076220B" w:rsidRPr="0076220B" w:rsidRDefault="0076220B" w:rsidP="00F94461">
            <w:pPr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</w:pPr>
            <w:r w:rsidRPr="0076220B">
              <w:rPr>
                <w:rFonts w:ascii="Verdana" w:eastAsia="Times New Roman" w:hAnsi="Verdana"/>
                <w:b/>
                <w:bCs/>
                <w:sz w:val="22"/>
                <w:szCs w:val="22"/>
              </w:rPr>
              <w:t xml:space="preserve">Does your </w:t>
            </w:r>
            <w:r w:rsidR="00F94461">
              <w:rPr>
                <w:rFonts w:ascii="Verdana" w:eastAsia="Times New Roman" w:hAnsi="Verdana"/>
                <w:b/>
                <w:bCs/>
                <w:sz w:val="22"/>
                <w:szCs w:val="22"/>
              </w:rPr>
              <w:t>health board</w:t>
            </w:r>
            <w:r w:rsidRPr="0076220B">
              <w:rPr>
                <w:rFonts w:ascii="Verdana" w:eastAsia="Times New Roman" w:hAnsi="Verdana"/>
                <w:b/>
                <w:bCs/>
                <w:sz w:val="22"/>
                <w:szCs w:val="22"/>
              </w:rPr>
              <w:t xml:space="preserve"> use an E-Rostering provider? (Yes/No - if No, have you previously tried to implement an </w:t>
            </w:r>
            <w:proofErr w:type="spellStart"/>
            <w:r w:rsidRPr="0076220B">
              <w:rPr>
                <w:rFonts w:ascii="Verdana" w:eastAsia="Times New Roman" w:hAnsi="Verdana"/>
                <w:b/>
                <w:bCs/>
                <w:sz w:val="22"/>
                <w:szCs w:val="22"/>
              </w:rPr>
              <w:t>e-rostering</w:t>
            </w:r>
            <w:proofErr w:type="spellEnd"/>
            <w:r w:rsidRPr="0076220B">
              <w:rPr>
                <w:rFonts w:ascii="Verdana" w:eastAsia="Times New Roman" w:hAnsi="Verdana"/>
                <w:b/>
                <w:bCs/>
                <w:sz w:val="22"/>
                <w:szCs w:val="22"/>
              </w:rPr>
              <w:t xml:space="preserve"> provider? Please name the provider).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6C0A43" w14:textId="4CBFAAD9" w:rsidR="0076220B" w:rsidRPr="0076220B" w:rsidRDefault="00AF04AB" w:rsidP="00EF3B0E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Yes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D2966F" w14:textId="4D65C3D1" w:rsidR="0076220B" w:rsidRPr="0076220B" w:rsidRDefault="00AF04AB" w:rsidP="00EF3B0E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Yes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E22852" w14:textId="51D23AB1" w:rsidR="0076220B" w:rsidRPr="0076220B" w:rsidRDefault="00AF04AB" w:rsidP="00EF3B0E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Yes</w:t>
            </w:r>
          </w:p>
        </w:tc>
      </w:tr>
      <w:tr w:rsidR="0076220B" w:rsidRPr="0076220B" w14:paraId="2B4D3867" w14:textId="77777777" w:rsidTr="00E354CD">
        <w:trPr>
          <w:trHeight w:val="315"/>
        </w:trPr>
        <w:tc>
          <w:tcPr>
            <w:tcW w:w="495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BAA65E" w14:textId="77777777" w:rsidR="0076220B" w:rsidRPr="0076220B" w:rsidRDefault="0076220B" w:rsidP="005F20B4">
            <w:pPr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</w:pPr>
            <w:r w:rsidRPr="0076220B">
              <w:rPr>
                <w:rFonts w:ascii="Verdana" w:eastAsia="Times New Roman" w:hAnsi="Verdana"/>
                <w:b/>
                <w:bCs/>
                <w:sz w:val="22"/>
                <w:szCs w:val="22"/>
              </w:rPr>
              <w:t>What is the name of your E-Rostering provider?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8D5537" w14:textId="2291B637" w:rsidR="0076220B" w:rsidRPr="0076220B" w:rsidRDefault="00AF04AB" w:rsidP="005F20B4">
            <w:pPr>
              <w:rPr>
                <w:rFonts w:ascii="Verdana" w:eastAsia="Times New Roman" w:hAnsi="Verdana"/>
                <w:sz w:val="22"/>
                <w:szCs w:val="22"/>
              </w:rPr>
            </w:pPr>
            <w:proofErr w:type="spellStart"/>
            <w:r>
              <w:rPr>
                <w:rFonts w:ascii="Verdana" w:eastAsia="Times New Roman" w:hAnsi="Verdana"/>
                <w:sz w:val="22"/>
                <w:szCs w:val="22"/>
              </w:rPr>
              <w:t>RLDatix</w:t>
            </w:r>
            <w:proofErr w:type="spellEnd"/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0AFC7F" w14:textId="7799EC9A" w:rsidR="0076220B" w:rsidRPr="0076220B" w:rsidRDefault="00AF04AB" w:rsidP="005F20B4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proofErr w:type="spellStart"/>
            <w:r>
              <w:rPr>
                <w:rFonts w:ascii="Verdana" w:eastAsia="Times New Roman" w:hAnsi="Verdana"/>
                <w:sz w:val="22"/>
                <w:szCs w:val="22"/>
              </w:rPr>
              <w:t>RL</w:t>
            </w:r>
            <w:r w:rsidR="00E354CD">
              <w:rPr>
                <w:rFonts w:ascii="Verdana" w:eastAsia="Times New Roman" w:hAnsi="Verdana"/>
                <w:sz w:val="22"/>
                <w:szCs w:val="22"/>
              </w:rPr>
              <w:t>D</w:t>
            </w:r>
            <w:r>
              <w:rPr>
                <w:rFonts w:ascii="Verdana" w:eastAsia="Times New Roman" w:hAnsi="Verdana"/>
                <w:sz w:val="22"/>
                <w:szCs w:val="22"/>
              </w:rPr>
              <w:t>atix</w:t>
            </w:r>
            <w:proofErr w:type="spellEnd"/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853B9F" w14:textId="0D2D86D6" w:rsidR="0076220B" w:rsidRPr="0076220B" w:rsidRDefault="00AF04AB" w:rsidP="005F20B4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proofErr w:type="spellStart"/>
            <w:r>
              <w:rPr>
                <w:rFonts w:ascii="Verdana" w:eastAsia="Times New Roman" w:hAnsi="Verdana"/>
                <w:sz w:val="22"/>
                <w:szCs w:val="22"/>
              </w:rPr>
              <w:t>RL</w:t>
            </w:r>
            <w:r w:rsidR="00E354CD">
              <w:rPr>
                <w:rFonts w:ascii="Verdana" w:eastAsia="Times New Roman" w:hAnsi="Verdana"/>
                <w:sz w:val="22"/>
                <w:szCs w:val="22"/>
              </w:rPr>
              <w:t>D</w:t>
            </w:r>
            <w:r>
              <w:rPr>
                <w:rFonts w:ascii="Verdana" w:eastAsia="Times New Roman" w:hAnsi="Verdana"/>
                <w:sz w:val="22"/>
                <w:szCs w:val="22"/>
              </w:rPr>
              <w:t>atix</w:t>
            </w:r>
            <w:proofErr w:type="spellEnd"/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76220B" w:rsidRPr="0076220B" w14:paraId="18E40C7A" w14:textId="77777777" w:rsidTr="00E354CD">
        <w:trPr>
          <w:trHeight w:val="315"/>
        </w:trPr>
        <w:tc>
          <w:tcPr>
            <w:tcW w:w="495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7981C9" w14:textId="77777777" w:rsidR="0076220B" w:rsidRPr="0076220B" w:rsidRDefault="0076220B" w:rsidP="005F20B4">
            <w:pPr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</w:pPr>
            <w:r w:rsidRPr="0076220B">
              <w:rPr>
                <w:rFonts w:ascii="Verdana" w:eastAsia="Times New Roman" w:hAnsi="Verdana"/>
                <w:b/>
                <w:bCs/>
                <w:sz w:val="22"/>
                <w:szCs w:val="22"/>
              </w:rPr>
              <w:t>When does the contract for the software you currently use for E-Rostering expire? (dd/mm/</w:t>
            </w:r>
            <w:proofErr w:type="spellStart"/>
            <w:r w:rsidRPr="0076220B">
              <w:rPr>
                <w:rFonts w:ascii="Verdana" w:eastAsia="Times New Roman" w:hAnsi="Verdana"/>
                <w:b/>
                <w:bCs/>
                <w:sz w:val="22"/>
                <w:szCs w:val="22"/>
              </w:rPr>
              <w:t>yyyy</w:t>
            </w:r>
            <w:proofErr w:type="spellEnd"/>
            <w:r w:rsidRPr="0076220B">
              <w:rPr>
                <w:rFonts w:ascii="Verdana" w:eastAsia="Times New Roman" w:hAnsi="Verdana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74E8F6" w14:textId="1F5A8F81" w:rsidR="0076220B" w:rsidRPr="0076220B" w:rsidRDefault="00AD75E0" w:rsidP="005F20B4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Jan 2026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1A299D" w14:textId="137D5217" w:rsidR="0076220B" w:rsidRPr="0076220B" w:rsidRDefault="00AF04AB" w:rsidP="005F20B4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Jan 2026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BB5CCD" w14:textId="621DB3A8" w:rsidR="0076220B" w:rsidRPr="0076220B" w:rsidRDefault="00AF04AB" w:rsidP="005F20B4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Jan 2026</w:t>
            </w:r>
          </w:p>
        </w:tc>
      </w:tr>
      <w:tr w:rsidR="00AD75E0" w:rsidRPr="0076220B" w14:paraId="51A03E09" w14:textId="77777777" w:rsidTr="00E354CD">
        <w:trPr>
          <w:trHeight w:val="315"/>
        </w:trPr>
        <w:tc>
          <w:tcPr>
            <w:tcW w:w="495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BF5C4A" w14:textId="77777777" w:rsidR="00AD75E0" w:rsidRPr="0076220B" w:rsidRDefault="00AD75E0" w:rsidP="005F20B4">
            <w:pPr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</w:pPr>
            <w:r w:rsidRPr="0076220B">
              <w:rPr>
                <w:rFonts w:ascii="Verdana" w:eastAsia="Times New Roman" w:hAnsi="Verdana"/>
                <w:b/>
                <w:bCs/>
                <w:sz w:val="22"/>
                <w:szCs w:val="22"/>
              </w:rPr>
              <w:t>How many licenses is your contract for?</w:t>
            </w:r>
          </w:p>
        </w:tc>
        <w:tc>
          <w:tcPr>
            <w:tcW w:w="566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B0D55D" w14:textId="77777777" w:rsidR="00AD75E0" w:rsidRPr="0076220B" w:rsidRDefault="00AD75E0" w:rsidP="00AF04AB">
            <w:pPr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12,000</w:t>
            </w:r>
          </w:p>
          <w:p w14:paraId="048DDE92" w14:textId="54638998" w:rsidR="00AD75E0" w:rsidRPr="0076220B" w:rsidRDefault="00AD75E0" w:rsidP="005F20B4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  <w:tr w:rsidR="00AD75E0" w:rsidRPr="0076220B" w14:paraId="2E2959D0" w14:textId="77777777" w:rsidTr="00E354CD">
        <w:trPr>
          <w:trHeight w:val="315"/>
        </w:trPr>
        <w:tc>
          <w:tcPr>
            <w:tcW w:w="495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78C58D" w14:textId="77777777" w:rsidR="00AD75E0" w:rsidRPr="0076220B" w:rsidRDefault="00AD75E0" w:rsidP="005F20B4">
            <w:pPr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</w:pPr>
            <w:r w:rsidRPr="0076220B">
              <w:rPr>
                <w:rFonts w:ascii="Verdana" w:eastAsia="Times New Roman" w:hAnsi="Verdana"/>
                <w:b/>
                <w:bCs/>
                <w:sz w:val="22"/>
                <w:szCs w:val="22"/>
              </w:rPr>
              <w:lastRenderedPageBreak/>
              <w:t>What is the cost per annum for the provider?</w:t>
            </w:r>
          </w:p>
        </w:tc>
        <w:tc>
          <w:tcPr>
            <w:tcW w:w="566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B6BACE" w14:textId="67A4840A" w:rsidR="00AD75E0" w:rsidRPr="0076220B" w:rsidRDefault="00CB479E" w:rsidP="00AF04AB">
            <w:pPr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£</w:t>
            </w:r>
            <w:r w:rsidR="00AD75E0">
              <w:rPr>
                <w:rFonts w:ascii="Verdana" w:eastAsia="Times New Roman" w:hAnsi="Verdana" w:cs="Times New Roman"/>
                <w:sz w:val="22"/>
                <w:szCs w:val="22"/>
              </w:rPr>
              <w:t>21</w:t>
            </w:r>
            <w:r>
              <w:rPr>
                <w:rFonts w:ascii="Verdana" w:eastAsia="Times New Roman" w:hAnsi="Verdana" w:cs="Times New Roman"/>
                <w:sz w:val="22"/>
                <w:szCs w:val="22"/>
              </w:rPr>
              <w:t>,</w:t>
            </w:r>
            <w:r w:rsidR="00AD75E0">
              <w:rPr>
                <w:rFonts w:ascii="Verdana" w:eastAsia="Times New Roman" w:hAnsi="Verdana" w:cs="Times New Roman"/>
                <w:sz w:val="22"/>
                <w:szCs w:val="22"/>
              </w:rPr>
              <w:t>394.00</w:t>
            </w:r>
          </w:p>
        </w:tc>
      </w:tr>
    </w:tbl>
    <w:p w14:paraId="03674666" w14:textId="77777777" w:rsidR="0076220B" w:rsidRPr="0076220B" w:rsidRDefault="0076220B" w:rsidP="0076220B">
      <w:pPr>
        <w:rPr>
          <w:rFonts w:ascii="Verdana" w:eastAsia="Times New Roman" w:hAnsi="Verdana" w:cs="Calibri"/>
          <w:sz w:val="22"/>
          <w:szCs w:val="22"/>
        </w:rPr>
      </w:pPr>
    </w:p>
    <w:p w14:paraId="2C04759F" w14:textId="77777777" w:rsidR="0076220B" w:rsidRPr="0076220B" w:rsidRDefault="0076220B" w:rsidP="0076220B">
      <w:pPr>
        <w:rPr>
          <w:rFonts w:ascii="Verdana" w:eastAsia="Times New Roman" w:hAnsi="Verdana"/>
          <w:sz w:val="22"/>
          <w:szCs w:val="22"/>
        </w:rPr>
      </w:pPr>
      <w:r w:rsidRPr="0076220B">
        <w:rPr>
          <w:rFonts w:ascii="Verdana" w:eastAsia="Times New Roman" w:hAnsi="Verdana"/>
          <w:b/>
          <w:bCs/>
          <w:color w:val="000000"/>
          <w:sz w:val="22"/>
          <w:szCs w:val="22"/>
        </w:rPr>
        <w:t>Bank</w:t>
      </w:r>
    </w:p>
    <w:tbl>
      <w:tblPr>
        <w:tblW w:w="10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4"/>
        <w:gridCol w:w="2096"/>
        <w:gridCol w:w="2108"/>
        <w:gridCol w:w="2072"/>
      </w:tblGrid>
      <w:tr w:rsidR="0076220B" w:rsidRPr="0076220B" w14:paraId="273D2311" w14:textId="77777777" w:rsidTr="00EF3B0E">
        <w:trPr>
          <w:trHeight w:val="315"/>
        </w:trPr>
        <w:tc>
          <w:tcPr>
            <w:tcW w:w="41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2121F0" w14:textId="77777777" w:rsidR="0076220B" w:rsidRPr="0076220B" w:rsidRDefault="0076220B" w:rsidP="005F20B4">
            <w:pPr>
              <w:jc w:val="center"/>
              <w:rPr>
                <w:rFonts w:ascii="Verdana" w:eastAsia="Times New Roman" w:hAnsi="Verdana"/>
                <w:b/>
                <w:bCs/>
                <w:sz w:val="22"/>
                <w:szCs w:val="22"/>
              </w:rPr>
            </w:pPr>
            <w:r w:rsidRPr="0076220B">
              <w:rPr>
                <w:rFonts w:ascii="Verdana" w:eastAsia="Times New Roman" w:hAnsi="Verdana"/>
                <w:b/>
                <w:bCs/>
                <w:sz w:val="22"/>
                <w:szCs w:val="22"/>
              </w:rPr>
              <w:t>For each of the staff group categories: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1FD17A" w14:textId="77777777" w:rsidR="0076220B" w:rsidRPr="0076220B" w:rsidRDefault="0076220B" w:rsidP="005F20B4">
            <w:pPr>
              <w:jc w:val="center"/>
              <w:rPr>
                <w:rFonts w:ascii="Verdana" w:eastAsia="Times New Roman" w:hAnsi="Verdana"/>
                <w:b/>
                <w:bCs/>
                <w:sz w:val="22"/>
                <w:szCs w:val="22"/>
              </w:rPr>
            </w:pPr>
            <w:r w:rsidRPr="0076220B">
              <w:rPr>
                <w:rFonts w:ascii="Verdana" w:eastAsia="Times New Roman" w:hAnsi="Verdana"/>
                <w:b/>
                <w:bCs/>
                <w:sz w:val="22"/>
                <w:szCs w:val="22"/>
              </w:rPr>
              <w:t>Medical and Dental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B3EE44" w14:textId="77777777" w:rsidR="0076220B" w:rsidRPr="0076220B" w:rsidRDefault="0076220B" w:rsidP="005F20B4">
            <w:pPr>
              <w:jc w:val="center"/>
              <w:rPr>
                <w:rFonts w:ascii="Verdana" w:eastAsia="Times New Roman" w:hAnsi="Verdana"/>
                <w:b/>
                <w:bCs/>
                <w:sz w:val="22"/>
                <w:szCs w:val="22"/>
              </w:rPr>
            </w:pPr>
            <w:r w:rsidRPr="0076220B">
              <w:rPr>
                <w:rFonts w:ascii="Verdana" w:eastAsia="Times New Roman" w:hAnsi="Verdana"/>
                <w:b/>
                <w:bCs/>
                <w:sz w:val="22"/>
                <w:szCs w:val="22"/>
              </w:rPr>
              <w:t>Nursing and HCAs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C88258" w14:textId="77777777" w:rsidR="0076220B" w:rsidRPr="0076220B" w:rsidRDefault="0076220B" w:rsidP="005F20B4">
            <w:pPr>
              <w:jc w:val="center"/>
              <w:rPr>
                <w:rFonts w:ascii="Verdana" w:eastAsia="Times New Roman" w:hAnsi="Verdana"/>
                <w:b/>
                <w:bCs/>
                <w:sz w:val="22"/>
                <w:szCs w:val="22"/>
              </w:rPr>
            </w:pPr>
            <w:r w:rsidRPr="0076220B">
              <w:rPr>
                <w:rFonts w:ascii="Verdana" w:eastAsia="Times New Roman" w:hAnsi="Verdana"/>
                <w:b/>
                <w:bCs/>
                <w:sz w:val="22"/>
                <w:szCs w:val="22"/>
              </w:rPr>
              <w:t>AHPs and HSS</w:t>
            </w:r>
          </w:p>
        </w:tc>
      </w:tr>
      <w:tr w:rsidR="00EF3B0E" w:rsidRPr="0076220B" w14:paraId="2F66D5BF" w14:textId="77777777" w:rsidTr="00EF3B0E">
        <w:trPr>
          <w:trHeight w:val="315"/>
        </w:trPr>
        <w:tc>
          <w:tcPr>
            <w:tcW w:w="41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770663" w14:textId="77777777" w:rsidR="00EF3B0E" w:rsidRPr="0076220B" w:rsidRDefault="00EF3B0E" w:rsidP="00EF3B0E">
            <w:pPr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</w:pPr>
            <w:r w:rsidRPr="0076220B">
              <w:rPr>
                <w:rFonts w:ascii="Verdana" w:eastAsia="Times New Roman" w:hAnsi="Verdana"/>
                <w:b/>
                <w:bCs/>
                <w:sz w:val="22"/>
                <w:szCs w:val="22"/>
              </w:rPr>
              <w:t xml:space="preserve">Do you have a Digital staff bank provider? </w:t>
            </w:r>
          </w:p>
        </w:tc>
        <w:tc>
          <w:tcPr>
            <w:tcW w:w="20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3CE6AF" w14:textId="3630830C" w:rsidR="00EF3B0E" w:rsidRPr="0076220B" w:rsidRDefault="00E354CD" w:rsidP="00EF3B0E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Yes</w:t>
            </w:r>
          </w:p>
        </w:tc>
        <w:tc>
          <w:tcPr>
            <w:tcW w:w="21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1B6A44" w14:textId="77777777" w:rsidR="00EF3B0E" w:rsidRDefault="00EF3B0E" w:rsidP="00E354CD">
            <w:pPr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  <w:p w14:paraId="6F6A9A38" w14:textId="68340E59" w:rsidR="00E354CD" w:rsidRPr="0076220B" w:rsidRDefault="00E354CD" w:rsidP="00E354CD">
            <w:pPr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Yes</w:t>
            </w:r>
          </w:p>
        </w:tc>
        <w:tc>
          <w:tcPr>
            <w:tcW w:w="20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9DF980" w14:textId="77777777" w:rsidR="00EF3B0E" w:rsidRDefault="00EF3B0E" w:rsidP="00EF3B0E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</w:p>
          <w:p w14:paraId="67AB3D98" w14:textId="3F86A5A7" w:rsidR="00EF3B0E" w:rsidRPr="0076220B" w:rsidRDefault="00E354CD" w:rsidP="00EF3B0E">
            <w:pPr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Yes</w:t>
            </w:r>
          </w:p>
        </w:tc>
      </w:tr>
      <w:tr w:rsidR="00EF3B0E" w:rsidRPr="0076220B" w14:paraId="7F6ACE4B" w14:textId="77777777" w:rsidTr="00EF3B0E">
        <w:trPr>
          <w:trHeight w:val="315"/>
        </w:trPr>
        <w:tc>
          <w:tcPr>
            <w:tcW w:w="41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22DEF3" w14:textId="77777777" w:rsidR="00EF3B0E" w:rsidRPr="0076220B" w:rsidRDefault="00EF3B0E" w:rsidP="00EF3B0E">
            <w:pPr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</w:pPr>
            <w:r w:rsidRPr="0076220B">
              <w:rPr>
                <w:rFonts w:ascii="Verdana" w:eastAsia="Times New Roman" w:hAnsi="Verdana"/>
                <w:b/>
                <w:bCs/>
                <w:sz w:val="22"/>
                <w:szCs w:val="22"/>
              </w:rPr>
              <w:t>What is the name of your Digital staff bank provider?</w:t>
            </w:r>
          </w:p>
        </w:tc>
        <w:tc>
          <w:tcPr>
            <w:tcW w:w="20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CFCC99" w14:textId="5F5A289B" w:rsidR="00EF3B0E" w:rsidRPr="0076220B" w:rsidRDefault="00E354CD" w:rsidP="00EF3B0E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All Wales NHS Solution (ESR)</w:t>
            </w:r>
          </w:p>
        </w:tc>
        <w:tc>
          <w:tcPr>
            <w:tcW w:w="21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E8C586" w14:textId="6C2E4EBA" w:rsidR="00EF3B0E" w:rsidRPr="0076220B" w:rsidRDefault="00E354CD" w:rsidP="00E354CD">
            <w:pPr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All Wales NHS Solution (ESR)</w:t>
            </w:r>
          </w:p>
        </w:tc>
        <w:tc>
          <w:tcPr>
            <w:tcW w:w="20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EE8B81" w14:textId="2DE76EC8" w:rsidR="00EF3B0E" w:rsidRPr="0076220B" w:rsidRDefault="00E354CD" w:rsidP="00E354CD">
            <w:pPr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All Wales NHS Solution (ESR)</w:t>
            </w:r>
          </w:p>
        </w:tc>
      </w:tr>
      <w:tr w:rsidR="00AD75E0" w:rsidRPr="0076220B" w14:paraId="7816F526" w14:textId="77777777" w:rsidTr="00EF3B0E">
        <w:trPr>
          <w:trHeight w:val="315"/>
        </w:trPr>
        <w:tc>
          <w:tcPr>
            <w:tcW w:w="41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790BCE" w14:textId="77777777" w:rsidR="00AD75E0" w:rsidRPr="0076220B" w:rsidRDefault="00AD75E0" w:rsidP="005F20B4">
            <w:pPr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</w:pPr>
            <w:r w:rsidRPr="0076220B">
              <w:rPr>
                <w:rFonts w:ascii="Verdana" w:eastAsia="Times New Roman" w:hAnsi="Verdana"/>
                <w:b/>
                <w:bCs/>
                <w:sz w:val="22"/>
                <w:szCs w:val="22"/>
              </w:rPr>
              <w:t>What is the contract expiry date for the provider you currently use for your Digital staff bank? (dd/mm/</w:t>
            </w:r>
            <w:proofErr w:type="spellStart"/>
            <w:r w:rsidRPr="0076220B">
              <w:rPr>
                <w:rFonts w:ascii="Verdana" w:eastAsia="Times New Roman" w:hAnsi="Verdana"/>
                <w:b/>
                <w:bCs/>
                <w:sz w:val="22"/>
                <w:szCs w:val="22"/>
              </w:rPr>
              <w:t>yyyy</w:t>
            </w:r>
            <w:proofErr w:type="spellEnd"/>
            <w:r w:rsidRPr="0076220B">
              <w:rPr>
                <w:rFonts w:ascii="Verdana" w:eastAsia="Times New Roman" w:hAnsi="Verdana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63EA0E" w14:textId="189CFDF0" w:rsidR="00AD75E0" w:rsidRPr="0076220B" w:rsidRDefault="00EF3B0E" w:rsidP="00AD75E0">
            <w:pPr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Not Applicable</w:t>
            </w:r>
          </w:p>
        </w:tc>
      </w:tr>
      <w:tr w:rsidR="00AD75E0" w:rsidRPr="0076220B" w14:paraId="690FD956" w14:textId="77777777" w:rsidTr="00EF3B0E">
        <w:trPr>
          <w:trHeight w:val="315"/>
        </w:trPr>
        <w:tc>
          <w:tcPr>
            <w:tcW w:w="41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C79962" w14:textId="77777777" w:rsidR="00AD75E0" w:rsidRPr="0076220B" w:rsidRDefault="00AD75E0" w:rsidP="005F20B4">
            <w:pPr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</w:pPr>
            <w:r w:rsidRPr="0076220B">
              <w:rPr>
                <w:rFonts w:ascii="Verdana" w:eastAsia="Times New Roman" w:hAnsi="Verdana"/>
                <w:b/>
                <w:bCs/>
                <w:sz w:val="22"/>
                <w:szCs w:val="22"/>
              </w:rPr>
              <w:t>What is the cost per annum for the provider?</w:t>
            </w:r>
          </w:p>
        </w:tc>
        <w:tc>
          <w:tcPr>
            <w:tcW w:w="6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E68F2F" w14:textId="59C69FA7" w:rsidR="00AD75E0" w:rsidRPr="0076220B" w:rsidRDefault="00EF3B0E" w:rsidP="00AD75E0">
            <w:pPr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Not Applicable</w:t>
            </w:r>
          </w:p>
        </w:tc>
      </w:tr>
    </w:tbl>
    <w:p w14:paraId="20119B3A" w14:textId="77777777" w:rsidR="0076220B" w:rsidRPr="0076220B" w:rsidRDefault="0076220B" w:rsidP="0076220B">
      <w:pPr>
        <w:rPr>
          <w:rFonts w:ascii="Verdana" w:eastAsia="Times New Roman" w:hAnsi="Verdana" w:cs="Calibri"/>
          <w:sz w:val="22"/>
          <w:szCs w:val="22"/>
        </w:rPr>
      </w:pPr>
    </w:p>
    <w:p w14:paraId="4A7EB342" w14:textId="77777777" w:rsidR="00CB479E" w:rsidRDefault="00CB479E" w:rsidP="0076220B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5E7CB185" w14:textId="79AFBE5E" w:rsidR="0076220B" w:rsidRDefault="0076220B" w:rsidP="0076220B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76220B">
        <w:rPr>
          <w:rFonts w:ascii="Verdana" w:eastAsia="Times New Roman" w:hAnsi="Verdana"/>
          <w:b/>
          <w:bCs/>
          <w:color w:val="000000"/>
          <w:sz w:val="22"/>
          <w:szCs w:val="22"/>
        </w:rPr>
        <w:t>Agency Management Software/Agency Tech</w:t>
      </w:r>
    </w:p>
    <w:p w14:paraId="1E522C9E" w14:textId="613EBC46" w:rsidR="00CB479E" w:rsidRPr="00CB479E" w:rsidRDefault="00E354CD" w:rsidP="0076220B">
      <w:pPr>
        <w:rPr>
          <w:rFonts w:ascii="Verdana" w:eastAsia="Times New Roman" w:hAnsi="Verdana"/>
          <w:sz w:val="22"/>
          <w:szCs w:val="22"/>
        </w:rPr>
      </w:pPr>
      <w:r w:rsidRPr="00E354CD">
        <w:rPr>
          <w:rFonts w:ascii="Verdana" w:eastAsia="Times New Roman" w:hAnsi="Verdana"/>
          <w:sz w:val="22"/>
          <w:szCs w:val="22"/>
        </w:rPr>
        <w:t>Please Note: Agency and Bank are covered by the same provider, as above</w:t>
      </w:r>
    </w:p>
    <w:tbl>
      <w:tblPr>
        <w:tblW w:w="106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6"/>
        <w:gridCol w:w="2149"/>
        <w:gridCol w:w="21"/>
        <w:gridCol w:w="2041"/>
        <w:gridCol w:w="2127"/>
      </w:tblGrid>
      <w:tr w:rsidR="00BA29CE" w:rsidRPr="0076220B" w14:paraId="3994C2EC" w14:textId="77777777" w:rsidTr="00EE4CF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B33705" w14:textId="77777777" w:rsidR="00BA29CE" w:rsidRPr="0076220B" w:rsidRDefault="00BA29CE" w:rsidP="005F20B4">
            <w:pPr>
              <w:jc w:val="center"/>
              <w:rPr>
                <w:rFonts w:ascii="Verdana" w:eastAsia="Times New Roman" w:hAnsi="Verdana"/>
                <w:b/>
                <w:bCs/>
                <w:sz w:val="22"/>
                <w:szCs w:val="22"/>
              </w:rPr>
            </w:pPr>
            <w:r w:rsidRPr="0076220B">
              <w:rPr>
                <w:rFonts w:ascii="Verdana" w:eastAsia="Times New Roman" w:hAnsi="Verdana"/>
                <w:b/>
                <w:bCs/>
                <w:sz w:val="22"/>
                <w:szCs w:val="22"/>
              </w:rPr>
              <w:t>For each of the staff group categories: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52B6C0" w14:textId="77777777" w:rsidR="00BA29CE" w:rsidRPr="0076220B" w:rsidRDefault="00BA29CE" w:rsidP="005F20B4">
            <w:pPr>
              <w:jc w:val="center"/>
              <w:rPr>
                <w:rFonts w:ascii="Verdana" w:eastAsia="Times New Roman" w:hAnsi="Verdana"/>
                <w:b/>
                <w:bCs/>
                <w:sz w:val="22"/>
                <w:szCs w:val="22"/>
              </w:rPr>
            </w:pPr>
            <w:r w:rsidRPr="0076220B">
              <w:rPr>
                <w:rFonts w:ascii="Verdana" w:eastAsia="Times New Roman" w:hAnsi="Verdana"/>
                <w:b/>
                <w:bCs/>
                <w:sz w:val="22"/>
                <w:szCs w:val="22"/>
              </w:rPr>
              <w:t>Medical and Dental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</w:tcPr>
          <w:p w14:paraId="4DC3DA92" w14:textId="77777777" w:rsidR="00BA29CE" w:rsidRPr="0076220B" w:rsidRDefault="00BA29CE" w:rsidP="005F20B4">
            <w:pPr>
              <w:jc w:val="center"/>
              <w:rPr>
                <w:rFonts w:ascii="Verdana" w:eastAsia="Times New Roman" w:hAnsi="Verdana"/>
                <w:b/>
                <w:bCs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39A802" w14:textId="0259E571" w:rsidR="00BA29CE" w:rsidRPr="0076220B" w:rsidRDefault="00BA29CE" w:rsidP="005F20B4">
            <w:pPr>
              <w:jc w:val="center"/>
              <w:rPr>
                <w:rFonts w:ascii="Verdana" w:eastAsia="Times New Roman" w:hAnsi="Verdana"/>
                <w:b/>
                <w:bCs/>
                <w:sz w:val="22"/>
                <w:szCs w:val="22"/>
              </w:rPr>
            </w:pPr>
            <w:r w:rsidRPr="0076220B">
              <w:rPr>
                <w:rFonts w:ascii="Verdana" w:eastAsia="Times New Roman" w:hAnsi="Verdana"/>
                <w:b/>
                <w:bCs/>
                <w:sz w:val="22"/>
                <w:szCs w:val="22"/>
              </w:rPr>
              <w:t>Nursing and HCAs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EF40C7" w14:textId="77777777" w:rsidR="00BA29CE" w:rsidRPr="0076220B" w:rsidRDefault="00BA29CE" w:rsidP="005F20B4">
            <w:pPr>
              <w:jc w:val="center"/>
              <w:rPr>
                <w:rFonts w:ascii="Verdana" w:eastAsia="Times New Roman" w:hAnsi="Verdana"/>
                <w:b/>
                <w:bCs/>
                <w:sz w:val="22"/>
                <w:szCs w:val="22"/>
              </w:rPr>
            </w:pPr>
            <w:r w:rsidRPr="0076220B">
              <w:rPr>
                <w:rFonts w:ascii="Verdana" w:eastAsia="Times New Roman" w:hAnsi="Verdana"/>
                <w:b/>
                <w:bCs/>
                <w:sz w:val="22"/>
                <w:szCs w:val="22"/>
              </w:rPr>
              <w:t>AHPs and HSS</w:t>
            </w:r>
          </w:p>
        </w:tc>
      </w:tr>
      <w:tr w:rsidR="00BA29CE" w:rsidRPr="0076220B" w14:paraId="1F0BCA04" w14:textId="77777777" w:rsidTr="00E354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06AD28" w14:textId="77777777" w:rsidR="00BA29CE" w:rsidRPr="0076220B" w:rsidRDefault="00BA29CE" w:rsidP="005F20B4">
            <w:pPr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</w:pPr>
            <w:r w:rsidRPr="0076220B">
              <w:rPr>
                <w:rFonts w:ascii="Verdana" w:eastAsia="Times New Roman" w:hAnsi="Verdana"/>
                <w:b/>
                <w:bCs/>
                <w:sz w:val="22"/>
                <w:szCs w:val="22"/>
              </w:rPr>
              <w:t xml:space="preserve">Do you use </w:t>
            </w:r>
            <w:proofErr w:type="spellStart"/>
            <w:proofErr w:type="gramStart"/>
            <w:r w:rsidRPr="0076220B">
              <w:rPr>
                <w:rFonts w:ascii="Verdana" w:eastAsia="Times New Roman" w:hAnsi="Verdana"/>
                <w:b/>
                <w:bCs/>
                <w:sz w:val="22"/>
                <w:szCs w:val="22"/>
              </w:rPr>
              <w:t>a</w:t>
            </w:r>
            <w:proofErr w:type="spellEnd"/>
            <w:proofErr w:type="gramEnd"/>
            <w:r w:rsidRPr="0076220B">
              <w:rPr>
                <w:rFonts w:ascii="Verdana" w:eastAsia="Times New Roman" w:hAnsi="Verdana"/>
                <w:b/>
                <w:bCs/>
                <w:sz w:val="22"/>
                <w:szCs w:val="22"/>
              </w:rPr>
              <w:t xml:space="preserve"> Agency Tech provider? (Yes/No/Not Applicable)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2D8DB4" w14:textId="603DB4F1" w:rsidR="00BA29CE" w:rsidRPr="0076220B" w:rsidRDefault="00BA29CE" w:rsidP="005F20B4">
            <w:pPr>
              <w:rPr>
                <w:rFonts w:ascii="Verdana" w:eastAsia="Times New Roman" w:hAnsi="Verdan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</w:tcPr>
          <w:p w14:paraId="6A544598" w14:textId="77777777" w:rsidR="00BA29CE" w:rsidRPr="0076220B" w:rsidRDefault="00BA29CE" w:rsidP="005F20B4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A218BD" w14:textId="5BE44BD3" w:rsidR="00BA29CE" w:rsidRPr="0076220B" w:rsidRDefault="00BA29CE" w:rsidP="005F20B4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9C0F83" w14:textId="3B5C3830" w:rsidR="00BA29CE" w:rsidRPr="0076220B" w:rsidRDefault="00BA29CE" w:rsidP="005F20B4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  <w:tr w:rsidR="00BA29CE" w:rsidRPr="0076220B" w14:paraId="6921744F" w14:textId="77777777" w:rsidTr="00E354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51C27D" w14:textId="77777777" w:rsidR="00BA29CE" w:rsidRPr="0076220B" w:rsidRDefault="00BA29CE" w:rsidP="005F20B4">
            <w:pPr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</w:pPr>
            <w:r w:rsidRPr="0076220B">
              <w:rPr>
                <w:rFonts w:ascii="Verdana" w:eastAsia="Times New Roman" w:hAnsi="Verdana"/>
                <w:b/>
                <w:bCs/>
                <w:sz w:val="22"/>
                <w:szCs w:val="22"/>
              </w:rPr>
              <w:t>What is the name of your VMS Provider?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9EF061" w14:textId="23739A2B" w:rsidR="00BA29CE" w:rsidRPr="0076220B" w:rsidRDefault="00BA29CE" w:rsidP="005F20B4">
            <w:pPr>
              <w:rPr>
                <w:rFonts w:ascii="Verdana" w:eastAsia="Times New Roman" w:hAnsi="Verdan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</w:tcPr>
          <w:p w14:paraId="713521C5" w14:textId="77777777" w:rsidR="00BA29CE" w:rsidRPr="0076220B" w:rsidRDefault="00BA29CE" w:rsidP="005F20B4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789135" w14:textId="2E699486" w:rsidR="00BA29CE" w:rsidRPr="0076220B" w:rsidRDefault="00BA29CE" w:rsidP="005F20B4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675B2D" w14:textId="3A5372D8" w:rsidR="00BA29CE" w:rsidRPr="0076220B" w:rsidRDefault="00BA29CE" w:rsidP="005F20B4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  <w:tr w:rsidR="00BA29CE" w:rsidRPr="0076220B" w14:paraId="33AF86F8" w14:textId="77777777" w:rsidTr="00E354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77E5EC" w14:textId="77777777" w:rsidR="00BA29CE" w:rsidRPr="0076220B" w:rsidRDefault="00BA29CE" w:rsidP="005F20B4">
            <w:pPr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</w:pPr>
            <w:r w:rsidRPr="0076220B">
              <w:rPr>
                <w:rFonts w:ascii="Verdana" w:eastAsia="Times New Roman" w:hAnsi="Verdana"/>
                <w:b/>
                <w:bCs/>
                <w:sz w:val="22"/>
                <w:szCs w:val="22"/>
              </w:rPr>
              <w:lastRenderedPageBreak/>
              <w:t>What is the contract expiry date for the provider you currently use? (dd/mm/</w:t>
            </w:r>
            <w:proofErr w:type="spellStart"/>
            <w:r w:rsidRPr="0076220B">
              <w:rPr>
                <w:rFonts w:ascii="Verdana" w:eastAsia="Times New Roman" w:hAnsi="Verdana"/>
                <w:b/>
                <w:bCs/>
                <w:sz w:val="22"/>
                <w:szCs w:val="22"/>
              </w:rPr>
              <w:t>yyyy</w:t>
            </w:r>
            <w:proofErr w:type="spellEnd"/>
            <w:r w:rsidRPr="0076220B">
              <w:rPr>
                <w:rFonts w:ascii="Verdana" w:eastAsia="Times New Roman" w:hAnsi="Verdana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BC65CD" w14:textId="1AA4CE4D" w:rsidR="00BA29CE" w:rsidRPr="0076220B" w:rsidRDefault="00BA29CE" w:rsidP="005F20B4">
            <w:pPr>
              <w:rPr>
                <w:rFonts w:ascii="Verdana" w:eastAsia="Times New Roman" w:hAnsi="Verdan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</w:tcPr>
          <w:p w14:paraId="040CD5B7" w14:textId="77777777" w:rsidR="00BA29CE" w:rsidRPr="0076220B" w:rsidRDefault="00BA29CE" w:rsidP="005F20B4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9A45DB" w14:textId="614E79D5" w:rsidR="00BA29CE" w:rsidRPr="0076220B" w:rsidRDefault="00BA29CE" w:rsidP="005F20B4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76E156" w14:textId="24EE3405" w:rsidR="00BA29CE" w:rsidRPr="0076220B" w:rsidRDefault="00BA29CE" w:rsidP="005F20B4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  <w:tr w:rsidR="00BA29CE" w:rsidRPr="0076220B" w14:paraId="76B8C43E" w14:textId="77777777" w:rsidTr="00E354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D9B30E" w14:textId="77777777" w:rsidR="00BA29CE" w:rsidRPr="0076220B" w:rsidRDefault="00BA29CE" w:rsidP="005F20B4">
            <w:pPr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</w:pPr>
            <w:r w:rsidRPr="0076220B">
              <w:rPr>
                <w:rFonts w:ascii="Verdana" w:eastAsia="Times New Roman" w:hAnsi="Verdana"/>
                <w:b/>
                <w:bCs/>
                <w:sz w:val="22"/>
                <w:szCs w:val="22"/>
              </w:rPr>
              <w:t>What is the cost per annum for the provider?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B70D8F" w14:textId="1CEC950A" w:rsidR="00BA29CE" w:rsidRPr="0076220B" w:rsidRDefault="00BA29CE" w:rsidP="005F20B4">
            <w:pPr>
              <w:rPr>
                <w:rFonts w:ascii="Verdana" w:eastAsia="Times New Roman" w:hAnsi="Verdana"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EAD7471" w14:textId="77777777" w:rsidR="00BA29CE" w:rsidRPr="0076220B" w:rsidRDefault="00BA29CE" w:rsidP="005F20B4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FE8F6" w14:textId="5824F58A" w:rsidR="00BA29CE" w:rsidRPr="0076220B" w:rsidRDefault="00BA29CE" w:rsidP="005F20B4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002F" w14:textId="3F8B255B" w:rsidR="00BA29CE" w:rsidRPr="0076220B" w:rsidRDefault="00BA29CE" w:rsidP="005F20B4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</w:tbl>
    <w:p w14:paraId="294D6F11" w14:textId="77777777" w:rsidR="0076220B" w:rsidRPr="0076220B" w:rsidRDefault="0076220B" w:rsidP="0076220B">
      <w:pPr>
        <w:rPr>
          <w:rFonts w:ascii="Verdana" w:eastAsia="Times New Roman" w:hAnsi="Verdana" w:cs="Calibri"/>
          <w:sz w:val="22"/>
          <w:szCs w:val="22"/>
        </w:rPr>
      </w:pPr>
    </w:p>
    <w:p w14:paraId="1B1FFF8F" w14:textId="1859E35B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sectPr w:rsidR="00421E7F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Cadeirydd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Prif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Weithredwr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dros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dro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Pencadlys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Un Porthfa Talbot, Parc Ynni,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1942865">
    <w:abstractNumId w:val="13"/>
  </w:num>
  <w:num w:numId="2" w16cid:durableId="757796137">
    <w:abstractNumId w:val="0"/>
  </w:num>
  <w:num w:numId="3" w16cid:durableId="707804539">
    <w:abstractNumId w:val="8"/>
  </w:num>
  <w:num w:numId="4" w16cid:durableId="405961412">
    <w:abstractNumId w:val="15"/>
  </w:num>
  <w:num w:numId="5" w16cid:durableId="933049573">
    <w:abstractNumId w:val="4"/>
  </w:num>
  <w:num w:numId="6" w16cid:durableId="1704288401">
    <w:abstractNumId w:val="3"/>
  </w:num>
  <w:num w:numId="7" w16cid:durableId="662658336">
    <w:abstractNumId w:val="10"/>
  </w:num>
  <w:num w:numId="8" w16cid:durableId="1534808707">
    <w:abstractNumId w:val="14"/>
  </w:num>
  <w:num w:numId="9" w16cid:durableId="172258902">
    <w:abstractNumId w:val="17"/>
  </w:num>
  <w:num w:numId="10" w16cid:durableId="954292754">
    <w:abstractNumId w:val="1"/>
  </w:num>
  <w:num w:numId="11" w16cid:durableId="1025251367">
    <w:abstractNumId w:val="9"/>
  </w:num>
  <w:num w:numId="12" w16cid:durableId="1786846979">
    <w:abstractNumId w:val="12"/>
  </w:num>
  <w:num w:numId="13" w16cid:durableId="1550723991">
    <w:abstractNumId w:val="16"/>
  </w:num>
  <w:num w:numId="14" w16cid:durableId="12695860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230831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54361982">
    <w:abstractNumId w:val="11"/>
  </w:num>
  <w:num w:numId="17" w16cid:durableId="1736316198">
    <w:abstractNumId w:val="5"/>
  </w:num>
  <w:num w:numId="18" w16cid:durableId="354159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564F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3F3B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6220B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D75E0"/>
    <w:rsid w:val="00AF04AB"/>
    <w:rsid w:val="00AF0E8B"/>
    <w:rsid w:val="00AF691A"/>
    <w:rsid w:val="00B031C2"/>
    <w:rsid w:val="00B34966"/>
    <w:rsid w:val="00B61DE2"/>
    <w:rsid w:val="00B73D24"/>
    <w:rsid w:val="00B82C9E"/>
    <w:rsid w:val="00B8458F"/>
    <w:rsid w:val="00BA29CE"/>
    <w:rsid w:val="00BB4931"/>
    <w:rsid w:val="00BC67E1"/>
    <w:rsid w:val="00C021A4"/>
    <w:rsid w:val="00C050BE"/>
    <w:rsid w:val="00C75A00"/>
    <w:rsid w:val="00CA07E3"/>
    <w:rsid w:val="00CB2BBE"/>
    <w:rsid w:val="00CB479E"/>
    <w:rsid w:val="00CE1516"/>
    <w:rsid w:val="00CE325E"/>
    <w:rsid w:val="00CE3DBC"/>
    <w:rsid w:val="00D02C1A"/>
    <w:rsid w:val="00D15865"/>
    <w:rsid w:val="00D62A67"/>
    <w:rsid w:val="00DA4624"/>
    <w:rsid w:val="00DB01F2"/>
    <w:rsid w:val="00DC0D5A"/>
    <w:rsid w:val="00DC47F3"/>
    <w:rsid w:val="00DC7FA9"/>
    <w:rsid w:val="00DD5E37"/>
    <w:rsid w:val="00DF2EA1"/>
    <w:rsid w:val="00E110A2"/>
    <w:rsid w:val="00E11F2D"/>
    <w:rsid w:val="00E26720"/>
    <w:rsid w:val="00E354CD"/>
    <w:rsid w:val="00E545D8"/>
    <w:rsid w:val="00E6606F"/>
    <w:rsid w:val="00E817B3"/>
    <w:rsid w:val="00E90BC7"/>
    <w:rsid w:val="00E979AF"/>
    <w:rsid w:val="00EE0615"/>
    <w:rsid w:val="00EE4CF6"/>
    <w:rsid w:val="00EF3B0E"/>
    <w:rsid w:val="00F26B29"/>
    <w:rsid w:val="00F91A7E"/>
    <w:rsid w:val="00F94461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6606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A462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0293B-01E3-4956-A32E-EA38FB534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13</TotalTime>
  <Pages>3</Pages>
  <Words>349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3</cp:revision>
  <cp:lastPrinted>2019-03-26T11:11:00Z</cp:lastPrinted>
  <dcterms:created xsi:type="dcterms:W3CDTF">2024-09-03T10:43:00Z</dcterms:created>
  <dcterms:modified xsi:type="dcterms:W3CDTF">2024-09-03T10:58:00Z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9aa014320ccf57766e43def4fb8c8ba81219e9b10395a2b70773756f30b44e1c</vt:lpwstr>
  </property>
</Properties>
</file>