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B40AEA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0AE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23-L-037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B40AEA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40AE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23-L-037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F32E11" w:rsidRPr="00F32E11" w:rsidRDefault="00F32E11" w:rsidP="00F32E11">
      <w:pPr>
        <w:pStyle w:val="PlainText"/>
        <w:ind w:left="505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 xml:space="preserve">Could you please provide me with some information on what Respiratory Diagnostic Equipment (PFT,CPET, Spirometers, </w:t>
      </w:r>
      <w:proofErr w:type="spellStart"/>
      <w:r w:rsidRPr="00F32E11">
        <w:rPr>
          <w:rFonts w:ascii="Verdana" w:hAnsi="Verdana"/>
          <w:b/>
        </w:rPr>
        <w:t>FeNo</w:t>
      </w:r>
      <w:proofErr w:type="spellEnd"/>
      <w:r w:rsidRPr="00F32E11">
        <w:rPr>
          <w:rFonts w:ascii="Verdana" w:hAnsi="Verdana"/>
          <w:b/>
        </w:rPr>
        <w:t xml:space="preserve"> and so on) are currently in use across all the Hospitals and clinics within you</w:t>
      </w:r>
      <w:r w:rsidR="00BE6999">
        <w:rPr>
          <w:rFonts w:ascii="Verdana" w:hAnsi="Verdana"/>
          <w:b/>
        </w:rPr>
        <w:t>r health Board</w:t>
      </w:r>
      <w:r w:rsidRPr="00F32E11">
        <w:rPr>
          <w:rFonts w:ascii="Verdana" w:hAnsi="Verdana"/>
          <w:b/>
        </w:rPr>
        <w:t>.</w:t>
      </w:r>
    </w:p>
    <w:p w:rsidR="00F32E11" w:rsidRPr="00F32E11" w:rsidRDefault="00F32E11" w:rsidP="00F32E11">
      <w:pPr>
        <w:pStyle w:val="PlainText"/>
        <w:rPr>
          <w:rFonts w:ascii="Verdana" w:hAnsi="Verdana"/>
          <w:b/>
        </w:rPr>
      </w:pPr>
    </w:p>
    <w:p w:rsidR="00F32E11" w:rsidRPr="00F32E11" w:rsidRDefault="00F32E11" w:rsidP="00F32E11">
      <w:pPr>
        <w:pStyle w:val="PlainText"/>
        <w:ind w:left="505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 xml:space="preserve">I am particularly interested in the equipment in the following departments or similar departments: 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-Cardio Respiratory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-Pulmonary Function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-Cystic Fibrosis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-Outpatients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-Paediatrics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-Chest Clinic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-Respiratory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-Occupational Health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-Primary Care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-Preoperative Assessment</w:t>
      </w: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-Anaesthetics</w:t>
      </w:r>
    </w:p>
    <w:p w:rsidR="00F32E11" w:rsidRPr="00F32E11" w:rsidRDefault="00F32E11" w:rsidP="00F32E11">
      <w:pPr>
        <w:pStyle w:val="PlainText"/>
        <w:rPr>
          <w:rFonts w:ascii="Verdana" w:hAnsi="Verdana"/>
          <w:b/>
        </w:rPr>
      </w:pPr>
    </w:p>
    <w:p w:rsidR="00F32E11" w:rsidRPr="00F32E11" w:rsidRDefault="00F32E11" w:rsidP="00F32E11">
      <w:pPr>
        <w:pStyle w:val="PlainText"/>
        <w:ind w:firstLine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>I would like to know the following please:</w:t>
      </w:r>
    </w:p>
    <w:p w:rsidR="00F32E11" w:rsidRPr="00F32E11" w:rsidRDefault="00F32E11" w:rsidP="00F32E11">
      <w:pPr>
        <w:pStyle w:val="PlainText"/>
        <w:rPr>
          <w:rFonts w:ascii="Verdana" w:hAnsi="Verdana"/>
          <w:b/>
        </w:rPr>
      </w:pPr>
    </w:p>
    <w:p w:rsidR="00F32E11" w:rsidRDefault="00F32E11" w:rsidP="00F32E11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F32E11">
        <w:rPr>
          <w:rFonts w:ascii="Verdana" w:hAnsi="Verdana"/>
          <w:b/>
        </w:rPr>
        <w:t>The number of current devices in use</w:t>
      </w:r>
    </w:p>
    <w:p w:rsidR="00F32E11" w:rsidRPr="00F32E11" w:rsidRDefault="00F32E11" w:rsidP="00F32E11">
      <w:pPr>
        <w:pStyle w:val="PlainText"/>
        <w:ind w:left="1080"/>
        <w:rPr>
          <w:rFonts w:ascii="Verdana" w:hAnsi="Verdana"/>
          <w:b/>
        </w:rPr>
      </w:pPr>
    </w:p>
    <w:p w:rsidR="00F32E11" w:rsidRDefault="00F32E11" w:rsidP="00F32E11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F32E11">
        <w:rPr>
          <w:rFonts w:ascii="Verdana" w:hAnsi="Verdana"/>
          <w:b/>
        </w:rPr>
        <w:t>Manufacturer and type of device</w:t>
      </w:r>
    </w:p>
    <w:p w:rsidR="00F32E11" w:rsidRPr="00F32E11" w:rsidRDefault="00F32E11" w:rsidP="00F32E11">
      <w:pPr>
        <w:pStyle w:val="PlainText"/>
        <w:rPr>
          <w:rFonts w:ascii="Verdana" w:hAnsi="Verdana"/>
          <w:b/>
        </w:rPr>
      </w:pPr>
    </w:p>
    <w:p w:rsidR="00F32E11" w:rsidRDefault="00F32E11" w:rsidP="00F32E11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F32E11">
        <w:rPr>
          <w:rFonts w:ascii="Verdana" w:hAnsi="Verdana"/>
          <w:b/>
        </w:rPr>
        <w:t xml:space="preserve">Which hospitals and departments are they in </w:t>
      </w:r>
    </w:p>
    <w:p w:rsidR="00F32E11" w:rsidRPr="00F32E11" w:rsidRDefault="00F32E11" w:rsidP="00F32E11">
      <w:pPr>
        <w:pStyle w:val="PlainText"/>
        <w:ind w:left="1080"/>
        <w:rPr>
          <w:rFonts w:ascii="Verdana" w:hAnsi="Verdana"/>
          <w:b/>
        </w:rPr>
      </w:pPr>
    </w:p>
    <w:p w:rsidR="00F32E11" w:rsidRDefault="00F32E11" w:rsidP="00F32E11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F32E11">
        <w:rPr>
          <w:rFonts w:ascii="Verdana" w:hAnsi="Verdana"/>
          <w:b/>
        </w:rPr>
        <w:t>Date of installation</w:t>
      </w:r>
    </w:p>
    <w:p w:rsidR="00F32E11" w:rsidRPr="00F32E11" w:rsidRDefault="00F32E11" w:rsidP="00F32E11">
      <w:pPr>
        <w:pStyle w:val="PlainText"/>
        <w:ind w:left="1080"/>
        <w:rPr>
          <w:rFonts w:ascii="Verdana" w:hAnsi="Verdana"/>
          <w:b/>
        </w:rPr>
      </w:pPr>
    </w:p>
    <w:p w:rsidR="00F32E11" w:rsidRPr="00F32E11" w:rsidRDefault="00F32E11" w:rsidP="00F32E11">
      <w:pPr>
        <w:pStyle w:val="PlainText"/>
        <w:ind w:left="720"/>
        <w:rPr>
          <w:rFonts w:ascii="Verdana" w:hAnsi="Verdana"/>
          <w:b/>
        </w:rPr>
      </w:pPr>
      <w:r w:rsidRPr="00F32E11">
        <w:rPr>
          <w:rFonts w:ascii="Verdana" w:hAnsi="Verdana"/>
          <w:b/>
        </w:rPr>
        <w:t xml:space="preserve">5. Which disposable bacterial/viral filter is being used for lung function </w:t>
      </w:r>
      <w:proofErr w:type="gramStart"/>
      <w:r w:rsidRPr="00F32E11">
        <w:rPr>
          <w:rFonts w:ascii="Verdana" w:hAnsi="Verdana"/>
          <w:b/>
        </w:rPr>
        <w:t>testing.</w:t>
      </w:r>
      <w:proofErr w:type="gramEnd"/>
    </w:p>
    <w:p w:rsidR="00F32E11" w:rsidRPr="00F32E11" w:rsidRDefault="00F32E11" w:rsidP="00F32E11">
      <w:pPr>
        <w:pStyle w:val="PlainText"/>
        <w:rPr>
          <w:rFonts w:ascii="Verdana" w:hAnsi="Verdana"/>
          <w:b/>
        </w:rPr>
      </w:pPr>
    </w:p>
    <w:p w:rsidR="00BE6999" w:rsidRDefault="007A126F" w:rsidP="00BE6999">
      <w:pPr>
        <w:ind w:left="71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find attached information on spirometers.  </w:t>
      </w:r>
    </w:p>
    <w:p w:rsidR="00BE6999" w:rsidRDefault="00BE6999" w:rsidP="00BE6999">
      <w:pPr>
        <w:ind w:left="715"/>
        <w:rPr>
          <w:rFonts w:ascii="Verdana" w:hAnsi="Verdana"/>
          <w:bCs/>
          <w:noProof/>
          <w:sz w:val="22"/>
          <w:szCs w:val="22"/>
        </w:rPr>
      </w:pPr>
    </w:p>
    <w:p w:rsidR="00BE6999" w:rsidRPr="00FC3B42" w:rsidRDefault="007A126F" w:rsidP="00BE6999">
      <w:pPr>
        <w:ind w:left="715"/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Unfortunately the rest of the equipment information would be held locally within different departments</w:t>
      </w:r>
      <w:r w:rsidR="00BE6999">
        <w:rPr>
          <w:rFonts w:ascii="Verdana" w:hAnsi="Verdana"/>
          <w:bCs/>
          <w:noProof/>
          <w:sz w:val="22"/>
          <w:szCs w:val="22"/>
        </w:rPr>
        <w:t xml:space="preserve"> and not on a central register</w:t>
      </w:r>
      <w:r>
        <w:rPr>
          <w:rFonts w:ascii="Verdana" w:hAnsi="Verdana"/>
          <w:bCs/>
          <w:noProof/>
          <w:sz w:val="22"/>
          <w:szCs w:val="22"/>
        </w:rPr>
        <w:t xml:space="preserve">.  Therefore </w:t>
      </w:r>
      <w:r w:rsidR="00BE6999">
        <w:rPr>
          <w:rFonts w:ascii="Verdana" w:hAnsi="Verdana"/>
          <w:bCs/>
          <w:noProof/>
          <w:sz w:val="22"/>
          <w:szCs w:val="22"/>
        </w:rPr>
        <w:t xml:space="preserve">to </w:t>
      </w:r>
      <w:r w:rsidR="00BE6999" w:rsidRPr="00FC3B42">
        <w:rPr>
          <w:rFonts w:ascii="Verdana" w:hAnsi="Verdana"/>
          <w:sz w:val="22"/>
          <w:szCs w:val="22"/>
        </w:rPr>
        <w:t xml:space="preserve">obtain this information would involve a manual trawl and search of records which </w:t>
      </w:r>
      <w:r w:rsidR="00BE6999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BE6999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BE6999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BE6999" w:rsidRPr="00FC3B42">
        <w:rPr>
          <w:rFonts w:ascii="Verdana" w:hAnsi="Verdana" w:cs="Tahoma"/>
          <w:sz w:val="22"/>
          <w:szCs w:val="22"/>
        </w:rPr>
        <w:t>Section 12 of the FOI Act and T</w:t>
      </w:r>
      <w:r w:rsidR="00BE6999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BE6999"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:rsidR="00BE6999" w:rsidRPr="00FC3B42" w:rsidRDefault="00BE6999" w:rsidP="00BE6999">
      <w:pPr>
        <w:pBdr>
          <w:bottom w:val="single" w:sz="6" w:space="1" w:color="auto"/>
        </w:pBdr>
        <w:rPr>
          <w:rFonts w:ascii="Verdana" w:hAnsi="Verdana" w:cs="Times New Roman"/>
          <w:sz w:val="22"/>
          <w:szCs w:val="22"/>
        </w:rPr>
      </w:pPr>
    </w:p>
    <w:p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bookmarkEnd w:id="0"/>
    </w:p>
    <w:sectPr w:rsidR="002677FD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E3561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ABE238A"/>
    <w:multiLevelType w:val="hybridMultilevel"/>
    <w:tmpl w:val="9A1458F6"/>
    <w:lvl w:ilvl="0" w:tplc="835A8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1E3561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126F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40AEA"/>
    <w:rsid w:val="00B61DE2"/>
    <w:rsid w:val="00B82C9E"/>
    <w:rsid w:val="00B8458F"/>
    <w:rsid w:val="00BB4931"/>
    <w:rsid w:val="00BC67E1"/>
    <w:rsid w:val="00BE6999"/>
    <w:rsid w:val="00C021A4"/>
    <w:rsid w:val="00C050BE"/>
    <w:rsid w:val="00C52BB8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2E1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32E11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2E1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9072-A00E-4553-8656-2027BFE2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6</cp:revision>
  <cp:lastPrinted>2019-03-26T11:11:00Z</cp:lastPrinted>
  <dcterms:created xsi:type="dcterms:W3CDTF">2024-03-12T11:36:00Z</dcterms:created>
  <dcterms:modified xsi:type="dcterms:W3CDTF">2024-03-12T12:14:00Z</dcterms:modified>
</cp:coreProperties>
</file>