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9D71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79DF8D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89240" wp14:editId="18EF65D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0EB5C8" w14:textId="12E6863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70BC" w:rsidRPr="00DD70B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23-L-025</w:t>
                            </w:r>
                          </w:p>
                          <w:p w14:paraId="4F6078F8" w14:textId="77777777" w:rsidR="00DC7FA9" w:rsidRDefault="00DC7FA9" w:rsidP="00DC7FA9"/>
                          <w:p w14:paraId="430DAE9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EEFBEE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85892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00EB5C8" w14:textId="12E686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70BC" w:rsidRPr="00DD70B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23-L-025</w:t>
                      </w:r>
                    </w:p>
                    <w:p w14:paraId="4F6078F8" w14:textId="77777777" w:rsidR="00DC7FA9" w:rsidRDefault="00DC7FA9" w:rsidP="00DC7FA9"/>
                    <w:p w14:paraId="430DAE9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EEFBEED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60BF6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9C989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69659C1" w14:textId="7F70DC50" w:rsidR="002677FD" w:rsidRPr="00DD70BC" w:rsidRDefault="00DD70BC" w:rsidP="002677FD">
      <w:pPr>
        <w:rPr>
          <w:rFonts w:ascii="Verdana" w:hAnsi="Verdana"/>
          <w:b/>
          <w:noProof/>
          <w:sz w:val="22"/>
          <w:szCs w:val="22"/>
        </w:rPr>
      </w:pPr>
      <w:r w:rsidRPr="00DD70BC">
        <w:rPr>
          <w:rFonts w:ascii="Verdana" w:hAnsi="Verdana"/>
          <w:b/>
          <w:noProof/>
          <w:sz w:val="22"/>
          <w:szCs w:val="22"/>
        </w:rPr>
        <w:t>Please respond to NDCS Listen Up Survey 2023</w:t>
      </w:r>
    </w:p>
    <w:p w14:paraId="76BB3518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</w:p>
    <w:p w14:paraId="06F0C1CC" w14:textId="23657CA7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DD70BC" w:rsidRPr="00DD70BC">
        <w:rPr>
          <w:rFonts w:ascii="Verdana" w:hAnsi="Verdana"/>
          <w:noProof/>
          <w:sz w:val="22"/>
          <w:szCs w:val="22"/>
        </w:rPr>
        <w:t xml:space="preserve">Please see </w:t>
      </w:r>
      <w:r w:rsidR="00DD70BC">
        <w:rPr>
          <w:rFonts w:ascii="Verdana" w:hAnsi="Verdana"/>
          <w:noProof/>
          <w:sz w:val="22"/>
          <w:szCs w:val="22"/>
        </w:rPr>
        <w:t>Appendix</w:t>
      </w:r>
      <w:r w:rsidR="00751FE8">
        <w:rPr>
          <w:rFonts w:ascii="Verdana" w:hAnsi="Verdana"/>
          <w:noProof/>
          <w:sz w:val="22"/>
          <w:szCs w:val="22"/>
        </w:rPr>
        <w:t xml:space="preserve"> 1,</w:t>
      </w:r>
      <w:r w:rsidR="00DD70BC">
        <w:rPr>
          <w:rFonts w:ascii="Verdana" w:hAnsi="Verdana"/>
          <w:noProof/>
          <w:sz w:val="22"/>
          <w:szCs w:val="22"/>
        </w:rPr>
        <w:t xml:space="preserve"> for </w:t>
      </w:r>
      <w:r w:rsidR="00DD70BC" w:rsidRPr="00DD70BC">
        <w:rPr>
          <w:rFonts w:ascii="Verdana" w:hAnsi="Verdana"/>
          <w:noProof/>
          <w:sz w:val="22"/>
          <w:szCs w:val="22"/>
        </w:rPr>
        <w:t>survey response.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D476E1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691A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972B2D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091B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9F06E08" wp14:editId="17BA245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EA1EBC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4DFD7B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7BA1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4FCB14A" wp14:editId="6D2A050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9E43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CD5A54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B3208E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098B7E2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7734C8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7B3F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24F20A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F9E1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B0FF132" wp14:editId="0DA4E6B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344610" wp14:editId="12709B2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40459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CBB062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DE6EA0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EAC955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4DEAD8A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0104CD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1FE8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D70BC"/>
    <w:rsid w:val="00DF2EA1"/>
    <w:rsid w:val="00E11F2D"/>
    <w:rsid w:val="00E26720"/>
    <w:rsid w:val="00E41CCE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A52C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B86B-CDCD-4E00-8B68-5797DDB8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2024-03-12T11:33:00Z</dcterms:created>
  <dcterms:modified xsi:type="dcterms:W3CDTF">2024-04-24T17:12:00Z</dcterms:modified>
</cp:coreProperties>
</file>