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97D44" w:rsidRPr="00E97D44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23-L-028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97D44" w:rsidRPr="00E97D44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23-L-028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E97D44" w:rsidRDefault="00E97D44" w:rsidP="00424730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  <w:r w:rsidRPr="00E97D44">
        <w:rPr>
          <w:rFonts w:ascii="Verdana" w:eastAsia="Times New Roman" w:hAnsi="Verdana"/>
          <w:b/>
          <w:sz w:val="22"/>
          <w:szCs w:val="22"/>
        </w:rPr>
        <w:t>The number of MRI scanners in your organisation</w:t>
      </w:r>
      <w:r w:rsidRPr="00E97D44"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</w:p>
    <w:p w:rsidR="00E97D44" w:rsidRPr="00E97D44" w:rsidRDefault="00E97D44" w:rsidP="00E97D44">
      <w:pPr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ab/>
        <w:t xml:space="preserve">  </w:t>
      </w:r>
      <w:r w:rsidRPr="00E97D44">
        <w:rPr>
          <w:rFonts w:ascii="Verdana" w:eastAsia="Times New Roman" w:hAnsi="Verdana"/>
          <w:sz w:val="22"/>
          <w:szCs w:val="22"/>
        </w:rPr>
        <w:t>5</w:t>
      </w:r>
    </w:p>
    <w:p w:rsidR="00E97D44" w:rsidRDefault="00E97D44" w:rsidP="00424730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  <w:r w:rsidRPr="00E97D44">
        <w:rPr>
          <w:rFonts w:ascii="Verdana" w:eastAsia="Times New Roman" w:hAnsi="Verdana"/>
          <w:b/>
          <w:sz w:val="22"/>
          <w:szCs w:val="22"/>
        </w:rPr>
        <w:t>The number of operational MRI scanners in your organisation</w:t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</w:p>
    <w:p w:rsidR="00E97D44" w:rsidRDefault="00E97D44" w:rsidP="00E97D44">
      <w:pPr>
        <w:pStyle w:val="ListParagraph"/>
        <w:ind w:left="865"/>
        <w:rPr>
          <w:rFonts w:ascii="Verdana" w:eastAsia="Times New Roman" w:hAnsi="Verdana"/>
          <w:sz w:val="22"/>
          <w:szCs w:val="22"/>
        </w:rPr>
      </w:pPr>
    </w:p>
    <w:p w:rsidR="0044529D" w:rsidRDefault="00E97D44" w:rsidP="00424730">
      <w:pPr>
        <w:pStyle w:val="ListParagraph"/>
        <w:ind w:left="865"/>
        <w:rPr>
          <w:rFonts w:ascii="Verdana" w:eastAsia="Times New Roman" w:hAnsi="Verdana"/>
          <w:sz w:val="22"/>
          <w:szCs w:val="22"/>
        </w:rPr>
      </w:pPr>
      <w:r w:rsidRPr="00E97D44">
        <w:rPr>
          <w:rFonts w:ascii="Verdana" w:eastAsia="Times New Roman" w:hAnsi="Verdana"/>
          <w:sz w:val="22"/>
          <w:szCs w:val="22"/>
        </w:rPr>
        <w:t>4</w:t>
      </w:r>
      <w:r>
        <w:rPr>
          <w:rFonts w:ascii="Verdana" w:eastAsia="Times New Roman" w:hAnsi="Verdana"/>
          <w:sz w:val="22"/>
          <w:szCs w:val="22"/>
        </w:rPr>
        <w:t xml:space="preserve">. 3 static and 1 awaiting decommissioning </w:t>
      </w:r>
    </w:p>
    <w:p w:rsidR="0044529D" w:rsidRDefault="0044529D" w:rsidP="00424730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</w:p>
    <w:p w:rsidR="00E97D44" w:rsidRDefault="00424730" w:rsidP="00424730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>T</w:t>
      </w:r>
      <w:r w:rsidR="00E97D44" w:rsidRPr="00E97D44">
        <w:rPr>
          <w:rFonts w:ascii="Verdana" w:eastAsia="Times New Roman" w:hAnsi="Verdana"/>
          <w:b/>
          <w:sz w:val="22"/>
          <w:szCs w:val="22"/>
        </w:rPr>
        <w:t>he number of mobile MRI scanners in your organisation</w:t>
      </w:r>
    </w:p>
    <w:p w:rsidR="00E97D44" w:rsidRDefault="00E97D44" w:rsidP="00E97D44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</w:p>
    <w:p w:rsidR="00E97D44" w:rsidRPr="00E97D44" w:rsidRDefault="00E97D44" w:rsidP="00E97D44">
      <w:pPr>
        <w:pStyle w:val="ListParagraph"/>
        <w:ind w:left="865"/>
        <w:rPr>
          <w:rFonts w:ascii="Verdana" w:eastAsia="Times New Roman" w:hAnsi="Verdana"/>
          <w:sz w:val="22"/>
          <w:szCs w:val="22"/>
        </w:rPr>
      </w:pPr>
      <w:r w:rsidRPr="00E97D44">
        <w:rPr>
          <w:rFonts w:ascii="Verdana" w:eastAsia="Times New Roman" w:hAnsi="Verdana"/>
          <w:sz w:val="22"/>
          <w:szCs w:val="22"/>
        </w:rPr>
        <w:t>1</w:t>
      </w:r>
    </w:p>
    <w:p w:rsidR="00E97D44" w:rsidRPr="00E97D44" w:rsidRDefault="00E97D44" w:rsidP="00E97D44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</w:p>
    <w:p w:rsidR="00E97D44" w:rsidRDefault="00424730" w:rsidP="00424730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>T</w:t>
      </w:r>
      <w:r w:rsidR="00E97D44" w:rsidRPr="00E97D44">
        <w:rPr>
          <w:rFonts w:ascii="Verdana" w:eastAsia="Times New Roman" w:hAnsi="Verdana"/>
          <w:b/>
          <w:sz w:val="22"/>
          <w:szCs w:val="22"/>
        </w:rPr>
        <w:t>he number of operational mobile MRI scanners in your organisation</w:t>
      </w:r>
    </w:p>
    <w:p w:rsidR="00E97D44" w:rsidRPr="00E97D44" w:rsidRDefault="00E97D44" w:rsidP="00E97D44">
      <w:pPr>
        <w:ind w:left="865"/>
        <w:rPr>
          <w:rFonts w:ascii="Verdana" w:eastAsia="Times New Roman" w:hAnsi="Verdana"/>
          <w:sz w:val="22"/>
          <w:szCs w:val="22"/>
        </w:rPr>
      </w:pPr>
      <w:r w:rsidRPr="00E97D44">
        <w:rPr>
          <w:rFonts w:ascii="Verdana" w:eastAsia="Times New Roman" w:hAnsi="Verdana"/>
          <w:sz w:val="22"/>
          <w:szCs w:val="22"/>
        </w:rPr>
        <w:t>1</w:t>
      </w:r>
    </w:p>
    <w:p w:rsidR="00E97D44" w:rsidRPr="00424730" w:rsidRDefault="00424730" w:rsidP="00424730">
      <w:pPr>
        <w:ind w:firstLine="215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 xml:space="preserve">  </w:t>
      </w:r>
      <w:r w:rsidR="00E97D44" w:rsidRPr="00424730">
        <w:rPr>
          <w:rFonts w:ascii="Verdana" w:eastAsia="Times New Roman" w:hAnsi="Verdana"/>
          <w:b/>
          <w:sz w:val="22"/>
          <w:szCs w:val="22"/>
        </w:rPr>
        <w:t>The number of CT scanners in your organisation</w:t>
      </w:r>
    </w:p>
    <w:p w:rsidR="00E97D44" w:rsidRPr="00E97D44" w:rsidRDefault="00E97D44" w:rsidP="00E97D44">
      <w:pPr>
        <w:ind w:left="865"/>
        <w:rPr>
          <w:rFonts w:ascii="Verdana" w:eastAsia="Times New Roman" w:hAnsi="Verdana"/>
          <w:sz w:val="22"/>
          <w:szCs w:val="22"/>
        </w:rPr>
      </w:pPr>
      <w:r w:rsidRPr="00E97D44">
        <w:rPr>
          <w:rFonts w:ascii="Verdana" w:eastAsia="Times New Roman" w:hAnsi="Verdana"/>
          <w:sz w:val="22"/>
          <w:szCs w:val="22"/>
        </w:rPr>
        <w:t xml:space="preserve">6 </w:t>
      </w:r>
    </w:p>
    <w:p w:rsidR="00E97D44" w:rsidRDefault="00424730" w:rsidP="00424730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>T</w:t>
      </w:r>
      <w:r w:rsidR="00E97D44" w:rsidRPr="00E97D44">
        <w:rPr>
          <w:rFonts w:ascii="Verdana" w:eastAsia="Times New Roman" w:hAnsi="Verdana"/>
          <w:b/>
          <w:sz w:val="22"/>
          <w:szCs w:val="22"/>
        </w:rPr>
        <w:t>he number of operation CT scanners in your organisation</w:t>
      </w:r>
    </w:p>
    <w:p w:rsidR="00E97D44" w:rsidRPr="00E97D44" w:rsidRDefault="00E97D44" w:rsidP="00E97D44">
      <w:pPr>
        <w:ind w:left="865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5. 1 awaiting decommissioning</w:t>
      </w:r>
    </w:p>
    <w:p w:rsidR="00E97D44" w:rsidRDefault="00424730" w:rsidP="00424730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>T</w:t>
      </w:r>
      <w:r w:rsidR="00E97D44" w:rsidRPr="00E97D44">
        <w:rPr>
          <w:rFonts w:ascii="Verdana" w:eastAsia="Times New Roman" w:hAnsi="Verdana"/>
          <w:b/>
          <w:sz w:val="22"/>
          <w:szCs w:val="22"/>
        </w:rPr>
        <w:t>he number of diagnostic X-Ray machines your organisation</w:t>
      </w:r>
    </w:p>
    <w:p w:rsidR="0044529D" w:rsidRDefault="0044529D" w:rsidP="00424730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</w:p>
    <w:p w:rsidR="001C77EF" w:rsidRDefault="0044529D" w:rsidP="00424730">
      <w:pPr>
        <w:pStyle w:val="ListParagraph"/>
        <w:ind w:left="865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34</w:t>
      </w:r>
    </w:p>
    <w:p w:rsidR="0044529D" w:rsidRPr="0044529D" w:rsidRDefault="0044529D" w:rsidP="00424730">
      <w:pPr>
        <w:pStyle w:val="ListParagraph"/>
        <w:ind w:left="865"/>
        <w:rPr>
          <w:rFonts w:ascii="Verdana" w:eastAsia="Times New Roman" w:hAnsi="Verdana"/>
          <w:sz w:val="22"/>
          <w:szCs w:val="22"/>
        </w:rPr>
      </w:pPr>
    </w:p>
    <w:p w:rsidR="00E97D44" w:rsidRPr="00E97D44" w:rsidRDefault="00424730" w:rsidP="00424730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>T</w:t>
      </w:r>
      <w:r w:rsidR="00E97D44" w:rsidRPr="00E97D44">
        <w:rPr>
          <w:rFonts w:ascii="Verdana" w:eastAsia="Times New Roman" w:hAnsi="Verdana"/>
          <w:b/>
          <w:sz w:val="22"/>
          <w:szCs w:val="22"/>
        </w:rPr>
        <w:t>he number of operational diagnostic X-ray machines in your operation</w:t>
      </w:r>
    </w:p>
    <w:p w:rsidR="00E97D44" w:rsidRPr="0044529D" w:rsidRDefault="0044529D" w:rsidP="00E97D44">
      <w:pPr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ab/>
      </w:r>
      <w:r w:rsidRPr="0044529D">
        <w:rPr>
          <w:rFonts w:ascii="Verdana" w:eastAsia="Times New Roman" w:hAnsi="Verdana"/>
          <w:sz w:val="22"/>
          <w:szCs w:val="22"/>
        </w:rPr>
        <w:t xml:space="preserve">  34</w:t>
      </w:r>
    </w:p>
    <w:p w:rsidR="00E97D44" w:rsidRDefault="00424730" w:rsidP="00424730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>T</w:t>
      </w:r>
      <w:r w:rsidR="00E97D44" w:rsidRPr="00E97D44">
        <w:rPr>
          <w:rFonts w:ascii="Verdana" w:eastAsia="Times New Roman" w:hAnsi="Verdana"/>
          <w:b/>
          <w:sz w:val="22"/>
          <w:szCs w:val="22"/>
        </w:rPr>
        <w:t>he number of portable  diagnostic X-ray machines in your organisation</w:t>
      </w:r>
    </w:p>
    <w:p w:rsidR="0044529D" w:rsidRDefault="0044529D" w:rsidP="00424730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</w:p>
    <w:p w:rsidR="0044529D" w:rsidRPr="0044529D" w:rsidRDefault="0044529D" w:rsidP="00424730">
      <w:pPr>
        <w:pStyle w:val="ListParagraph"/>
        <w:ind w:left="865"/>
        <w:rPr>
          <w:rFonts w:ascii="Verdana" w:eastAsia="Times New Roman" w:hAnsi="Verdana"/>
          <w:sz w:val="22"/>
          <w:szCs w:val="22"/>
        </w:rPr>
      </w:pPr>
      <w:r w:rsidRPr="0044529D">
        <w:rPr>
          <w:rFonts w:ascii="Verdana" w:eastAsia="Times New Roman" w:hAnsi="Verdana"/>
          <w:sz w:val="22"/>
          <w:szCs w:val="22"/>
        </w:rPr>
        <w:t>14</w:t>
      </w:r>
    </w:p>
    <w:p w:rsidR="00C31CBB" w:rsidRDefault="00C31CBB" w:rsidP="00C31CBB">
      <w:pPr>
        <w:pStyle w:val="ListParagraph"/>
        <w:rPr>
          <w:rFonts w:ascii="Verdana" w:eastAsia="Times New Roman" w:hAnsi="Verdana"/>
          <w:b/>
          <w:sz w:val="22"/>
          <w:szCs w:val="22"/>
        </w:rPr>
      </w:pPr>
    </w:p>
    <w:p w:rsidR="00E97D44" w:rsidRDefault="00424730" w:rsidP="00424730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>T</w:t>
      </w:r>
      <w:r w:rsidR="00E97D44" w:rsidRPr="00E97D44">
        <w:rPr>
          <w:rFonts w:ascii="Verdana" w:eastAsia="Times New Roman" w:hAnsi="Verdana"/>
          <w:b/>
          <w:sz w:val="22"/>
          <w:szCs w:val="22"/>
        </w:rPr>
        <w:t>he number of ultrasound scanners in your organisation</w:t>
      </w:r>
    </w:p>
    <w:p w:rsidR="00C31CBB" w:rsidRPr="00C31CBB" w:rsidRDefault="00C31CBB" w:rsidP="00C31CBB">
      <w:pPr>
        <w:pStyle w:val="ListParagraph"/>
        <w:rPr>
          <w:rFonts w:ascii="Verdana" w:eastAsia="Times New Roman" w:hAnsi="Verdana"/>
          <w:b/>
          <w:sz w:val="22"/>
          <w:szCs w:val="22"/>
        </w:rPr>
      </w:pPr>
    </w:p>
    <w:p w:rsidR="00C31CBB" w:rsidRPr="00C31CBB" w:rsidRDefault="00C31CBB" w:rsidP="00C31CBB">
      <w:pPr>
        <w:pStyle w:val="ListParagraph"/>
        <w:ind w:left="865"/>
        <w:rPr>
          <w:rFonts w:ascii="Verdana" w:eastAsia="Times New Roman" w:hAnsi="Verdana"/>
          <w:sz w:val="22"/>
          <w:szCs w:val="22"/>
        </w:rPr>
      </w:pPr>
      <w:r w:rsidRPr="00C31CBB">
        <w:rPr>
          <w:rFonts w:ascii="Verdana" w:eastAsia="Times New Roman" w:hAnsi="Verdana"/>
          <w:sz w:val="22"/>
          <w:szCs w:val="22"/>
        </w:rPr>
        <w:t>280</w:t>
      </w:r>
    </w:p>
    <w:p w:rsidR="00C31CBB" w:rsidRPr="00E97D44" w:rsidRDefault="00C31CBB" w:rsidP="00C31CBB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</w:p>
    <w:p w:rsidR="00E97D44" w:rsidRDefault="00424730" w:rsidP="00424730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>T</w:t>
      </w:r>
      <w:r w:rsidR="00E97D44" w:rsidRPr="00E97D44">
        <w:rPr>
          <w:rFonts w:ascii="Verdana" w:eastAsia="Times New Roman" w:hAnsi="Verdana"/>
          <w:b/>
          <w:sz w:val="22"/>
          <w:szCs w:val="22"/>
        </w:rPr>
        <w:t>he number of operational ultrasound scanners in your organisation</w:t>
      </w:r>
    </w:p>
    <w:p w:rsidR="00E97D44" w:rsidRPr="00E97D44" w:rsidRDefault="00C31CBB" w:rsidP="00C31CBB">
      <w:pPr>
        <w:ind w:left="865"/>
        <w:rPr>
          <w:rFonts w:ascii="Verdana" w:eastAsia="Times New Roman" w:hAnsi="Verdana"/>
          <w:b/>
          <w:sz w:val="22"/>
          <w:szCs w:val="22"/>
        </w:rPr>
      </w:pPr>
      <w:r w:rsidRPr="00C31CBB">
        <w:rPr>
          <w:rFonts w:ascii="Verdana" w:eastAsia="Times New Roman" w:hAnsi="Verdana"/>
          <w:sz w:val="22"/>
          <w:szCs w:val="22"/>
        </w:rPr>
        <w:t>280</w:t>
      </w:r>
    </w:p>
    <w:p w:rsidR="00E97D44" w:rsidRDefault="00424730" w:rsidP="00424730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>T</w:t>
      </w:r>
      <w:r w:rsidR="00E97D44" w:rsidRPr="00E97D44">
        <w:rPr>
          <w:rFonts w:ascii="Verdana" w:eastAsia="Times New Roman" w:hAnsi="Verdana"/>
          <w:b/>
          <w:sz w:val="22"/>
          <w:szCs w:val="22"/>
        </w:rPr>
        <w:t>he number of portable ultrasound scanners in your organisation</w:t>
      </w:r>
    </w:p>
    <w:p w:rsidR="00E97D44" w:rsidRPr="00C31CBB" w:rsidRDefault="00C31CBB" w:rsidP="00C31CBB">
      <w:pPr>
        <w:ind w:left="865"/>
        <w:rPr>
          <w:rFonts w:ascii="Verdana" w:eastAsia="Times New Roman" w:hAnsi="Verdana"/>
          <w:sz w:val="22"/>
          <w:szCs w:val="22"/>
        </w:rPr>
      </w:pPr>
      <w:r w:rsidRPr="00C31CBB">
        <w:rPr>
          <w:rFonts w:ascii="Verdana" w:eastAsia="Times New Roman" w:hAnsi="Verdana"/>
          <w:sz w:val="22"/>
          <w:szCs w:val="22"/>
        </w:rPr>
        <w:t>164</w:t>
      </w:r>
    </w:p>
    <w:p w:rsidR="00E97D44" w:rsidRDefault="00424730" w:rsidP="00424730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>T</w:t>
      </w:r>
      <w:r w:rsidR="00E97D44" w:rsidRPr="00E97D44">
        <w:rPr>
          <w:rFonts w:ascii="Verdana" w:eastAsia="Times New Roman" w:hAnsi="Verdana"/>
          <w:b/>
          <w:sz w:val="22"/>
          <w:szCs w:val="22"/>
        </w:rPr>
        <w:t>he number of PET scanners in your organisation</w:t>
      </w:r>
    </w:p>
    <w:p w:rsidR="00E97D44" w:rsidRPr="00E97D44" w:rsidRDefault="00E97D44" w:rsidP="00E97D44">
      <w:pPr>
        <w:pStyle w:val="ListParagraph"/>
        <w:rPr>
          <w:rFonts w:ascii="Verdana" w:eastAsia="Times New Roman" w:hAnsi="Verdana"/>
          <w:b/>
          <w:sz w:val="22"/>
          <w:szCs w:val="22"/>
        </w:rPr>
      </w:pPr>
    </w:p>
    <w:p w:rsidR="00E97D44" w:rsidRPr="00424730" w:rsidRDefault="00424730" w:rsidP="00424730">
      <w:pPr>
        <w:pStyle w:val="ListParagraph"/>
        <w:numPr>
          <w:ilvl w:val="0"/>
          <w:numId w:val="21"/>
        </w:numPr>
        <w:rPr>
          <w:rFonts w:ascii="Verdana" w:eastAsia="Times New Roman" w:hAnsi="Verdana"/>
          <w:sz w:val="22"/>
          <w:szCs w:val="22"/>
        </w:rPr>
      </w:pPr>
      <w:r w:rsidRPr="00424730">
        <w:rPr>
          <w:rFonts w:ascii="Verdana" w:eastAsia="Times New Roman" w:hAnsi="Verdana"/>
          <w:sz w:val="22"/>
          <w:szCs w:val="22"/>
        </w:rPr>
        <w:t>m</w:t>
      </w:r>
      <w:r w:rsidR="00E97D44" w:rsidRPr="00424730">
        <w:rPr>
          <w:rFonts w:ascii="Verdana" w:eastAsia="Times New Roman" w:hAnsi="Verdana"/>
          <w:sz w:val="22"/>
          <w:szCs w:val="22"/>
        </w:rPr>
        <w:t xml:space="preserve">obile – part time provision </w:t>
      </w:r>
    </w:p>
    <w:p w:rsidR="00E97D44" w:rsidRPr="00E97D44" w:rsidRDefault="00E97D44" w:rsidP="00E97D44">
      <w:pPr>
        <w:pStyle w:val="ListParagraph"/>
        <w:ind w:left="865"/>
        <w:rPr>
          <w:rFonts w:ascii="Verdana" w:eastAsia="Times New Roman" w:hAnsi="Verdana"/>
          <w:sz w:val="22"/>
          <w:szCs w:val="22"/>
        </w:rPr>
      </w:pPr>
    </w:p>
    <w:p w:rsidR="00E97D44" w:rsidRDefault="00424730" w:rsidP="00424730">
      <w:pPr>
        <w:pStyle w:val="ListParagraph"/>
        <w:ind w:left="865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>T</w:t>
      </w:r>
      <w:r w:rsidR="00E97D44" w:rsidRPr="00E97D44">
        <w:rPr>
          <w:rFonts w:ascii="Verdana" w:eastAsia="Times New Roman" w:hAnsi="Verdana"/>
          <w:b/>
          <w:sz w:val="22"/>
          <w:szCs w:val="22"/>
        </w:rPr>
        <w:t>he number of operational PET scanners in your organisation</w:t>
      </w:r>
    </w:p>
    <w:p w:rsidR="00A10460" w:rsidRDefault="00E97D44" w:rsidP="0044529D">
      <w:pPr>
        <w:ind w:left="720" w:firstLine="145"/>
        <w:rPr>
          <w:rFonts w:ascii="Verdana" w:hAnsi="Verdana"/>
          <w:b/>
          <w:bCs/>
          <w:noProof/>
          <w:sz w:val="22"/>
          <w:szCs w:val="22"/>
        </w:rPr>
      </w:pPr>
      <w:r w:rsidRPr="00E97D44">
        <w:rPr>
          <w:rFonts w:ascii="Verdana" w:eastAsia="Times New Roman" w:hAnsi="Verdana"/>
          <w:sz w:val="22"/>
          <w:szCs w:val="22"/>
        </w:rPr>
        <w:t xml:space="preserve">As above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</w:t>
      </w:r>
      <w:bookmarkStart w:id="0" w:name="_GoBack"/>
      <w:bookmarkEnd w:id="0"/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1C77EF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6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6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6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C965EB"/>
    <w:multiLevelType w:val="hybridMultilevel"/>
    <w:tmpl w:val="1A92B212"/>
    <w:lvl w:ilvl="0" w:tplc="8BE6762C">
      <w:numFmt w:val="bullet"/>
      <w:lvlText w:val="-"/>
      <w:lvlJc w:val="left"/>
      <w:pPr>
        <w:ind w:left="865" w:hanging="360"/>
      </w:pPr>
      <w:rPr>
        <w:rFonts w:ascii="Arial" w:eastAsia="Times New Roman" w:hAnsi="Arial" w:cs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5" w15:restartNumberingAfterBreak="0">
    <w:nsid w:val="24075707"/>
    <w:multiLevelType w:val="hybridMultilevel"/>
    <w:tmpl w:val="9C887CD0"/>
    <w:lvl w:ilvl="0" w:tplc="5E322728">
      <w:start w:val="1"/>
      <w:numFmt w:val="decimal"/>
      <w:lvlText w:val="%1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2965F49"/>
    <w:multiLevelType w:val="hybridMultilevel"/>
    <w:tmpl w:val="2FB21896"/>
    <w:lvl w:ilvl="0" w:tplc="C6A67984">
      <w:start w:val="1"/>
      <w:numFmt w:val="decimal"/>
      <w:lvlText w:val="%1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8" w15:restartNumberingAfterBreak="0">
    <w:nsid w:val="34607733"/>
    <w:multiLevelType w:val="hybridMultilevel"/>
    <w:tmpl w:val="541ADF5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18"/>
  </w:num>
  <w:num w:numId="5">
    <w:abstractNumId w:val="3"/>
  </w:num>
  <w:num w:numId="6">
    <w:abstractNumId w:val="2"/>
  </w:num>
  <w:num w:numId="7">
    <w:abstractNumId w:val="13"/>
  </w:num>
  <w:num w:numId="8">
    <w:abstractNumId w:val="17"/>
  </w:num>
  <w:num w:numId="9">
    <w:abstractNumId w:val="20"/>
  </w:num>
  <w:num w:numId="10">
    <w:abstractNumId w:val="1"/>
  </w:num>
  <w:num w:numId="11">
    <w:abstractNumId w:val="12"/>
  </w:num>
  <w:num w:numId="12">
    <w:abstractNumId w:val="15"/>
  </w:num>
  <w:num w:numId="13">
    <w:abstractNumId w:val="1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8"/>
  </w:num>
  <w:num w:numId="19">
    <w:abstractNumId w:val="4"/>
  </w:num>
  <w:num w:numId="20">
    <w:abstractNumId w:val="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C77EF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24730"/>
    <w:rsid w:val="00442A3A"/>
    <w:rsid w:val="0044529D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31CBB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97D44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D2877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7C0BD-800F-4DDF-AC06-7C2888629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34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2024-03-12T11:34:00Z</dcterms:modified>
</cp:coreProperties>
</file>