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6B7BB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7CB3365B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372B6D" wp14:editId="6A89A440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CBB3CC" w14:textId="3FB86533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D18BF" w:rsidRPr="00ED18B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23-L-025</w:t>
                            </w:r>
                          </w:p>
                          <w:p w14:paraId="08BD4792" w14:textId="77777777" w:rsidR="00DC7FA9" w:rsidRDefault="00DC7FA9" w:rsidP="00DC7FA9"/>
                          <w:p w14:paraId="606F50D4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297CB5F9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372B6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13CBB3CC" w14:textId="3FB8653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D18BF" w:rsidRPr="00ED18B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23-L-025</w:t>
                      </w:r>
                    </w:p>
                    <w:p w14:paraId="08BD4792" w14:textId="77777777" w:rsidR="00DC7FA9" w:rsidRDefault="00DC7FA9" w:rsidP="00DC7FA9"/>
                    <w:p w14:paraId="606F50D4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297CB5F9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392E76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6B80502" w14:textId="77777777" w:rsidR="00DC7FA9" w:rsidRPr="00ED18BF" w:rsidRDefault="00A10460" w:rsidP="00D62A67">
      <w:pPr>
        <w:spacing w:before="280"/>
        <w:rPr>
          <w:rFonts w:ascii="Verdana" w:hAnsi="Verdana"/>
          <w:b/>
          <w:sz w:val="22"/>
          <w:szCs w:val="22"/>
        </w:rPr>
      </w:pPr>
      <w:r w:rsidRPr="00A10460">
        <w:rPr>
          <w:rFonts w:ascii="Verdana" w:hAnsi="Verdana"/>
          <w:sz w:val="22"/>
        </w:rPr>
        <w:br/>
      </w:r>
      <w:r w:rsidRPr="00ED18BF">
        <w:rPr>
          <w:rFonts w:ascii="Verdana" w:hAnsi="Verdana"/>
          <w:b/>
          <w:sz w:val="22"/>
          <w:szCs w:val="22"/>
        </w:rPr>
        <w:t>You asked:</w:t>
      </w:r>
    </w:p>
    <w:p w14:paraId="3CA51B02" w14:textId="77777777" w:rsidR="002677FD" w:rsidRPr="00ED18BF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14:paraId="09CD03A3" w14:textId="77777777" w:rsidR="00ED18BF" w:rsidRPr="00ED18BF" w:rsidRDefault="00ED18BF" w:rsidP="00ED18BF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ED18BF">
        <w:rPr>
          <w:rFonts w:ascii="Verdana" w:hAnsi="Verdana"/>
          <w:b/>
          <w:bCs/>
          <w:color w:val="000000"/>
          <w:sz w:val="22"/>
          <w:szCs w:val="22"/>
        </w:rPr>
        <w:t>When was the Emergency Department (ED) Nurse Staffing Level (NSL) last reviewed?</w:t>
      </w:r>
      <w:r w:rsidRPr="00ED18BF">
        <w:rPr>
          <w:rFonts w:ascii="Verdana" w:hAnsi="Verdana"/>
          <w:sz w:val="22"/>
          <w:szCs w:val="22"/>
        </w:rPr>
        <w:t xml:space="preserve"> </w:t>
      </w:r>
      <w:r w:rsidRPr="00ED18BF">
        <w:rPr>
          <w:rFonts w:ascii="Verdana" w:hAnsi="Verdana"/>
          <w:sz w:val="22"/>
          <w:szCs w:val="22"/>
        </w:rPr>
        <w:tab/>
      </w:r>
    </w:p>
    <w:p w14:paraId="3F151D9C" w14:textId="77777777" w:rsidR="00ED18BF" w:rsidRPr="00ED18BF" w:rsidRDefault="00ED18BF" w:rsidP="00ED18B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</w:p>
    <w:p w14:paraId="250A012E" w14:textId="095F32B1" w:rsidR="00A10460" w:rsidRPr="00ED18BF" w:rsidRDefault="00ED18BF" w:rsidP="00ED18B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ED18BF">
        <w:rPr>
          <w:rFonts w:ascii="Verdana" w:hAnsi="Verdana"/>
          <w:sz w:val="22"/>
          <w:szCs w:val="22"/>
        </w:rPr>
        <w:t>July 2023</w:t>
      </w:r>
    </w:p>
    <w:p w14:paraId="2DE5731C" w14:textId="77777777" w:rsidR="00ED18BF" w:rsidRPr="00ED18BF" w:rsidRDefault="00ED18BF" w:rsidP="00ED18B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</w:p>
    <w:p w14:paraId="169AC485" w14:textId="77777777" w:rsidR="00ED18BF" w:rsidRPr="00ED18BF" w:rsidRDefault="00ED18BF" w:rsidP="00ED18BF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ED18BF">
        <w:rPr>
          <w:rFonts w:ascii="Verdana" w:hAnsi="Verdana"/>
          <w:b/>
          <w:bCs/>
          <w:color w:val="000000"/>
          <w:sz w:val="22"/>
          <w:szCs w:val="22"/>
        </w:rPr>
        <w:t>When the ED NSL was last reviewed, was the budgeted establishment updated to reflect the NSL review?</w:t>
      </w:r>
      <w:r w:rsidRPr="00ED18BF">
        <w:rPr>
          <w:rFonts w:ascii="Verdana" w:hAnsi="Verdana"/>
          <w:sz w:val="22"/>
          <w:szCs w:val="22"/>
        </w:rPr>
        <w:t xml:space="preserve"> </w:t>
      </w:r>
    </w:p>
    <w:p w14:paraId="0AF5CC00" w14:textId="77777777" w:rsidR="00ED18BF" w:rsidRPr="00ED18BF" w:rsidRDefault="00ED18BF" w:rsidP="00ED18BF">
      <w:pPr>
        <w:pStyle w:val="ListParagraph"/>
        <w:ind w:left="1225"/>
        <w:rPr>
          <w:rFonts w:ascii="Verdana" w:hAnsi="Verdana"/>
          <w:color w:val="7030A0"/>
          <w:sz w:val="22"/>
          <w:szCs w:val="22"/>
        </w:rPr>
      </w:pPr>
    </w:p>
    <w:p w14:paraId="20F0F28A" w14:textId="4A71CDED" w:rsidR="00ED18BF" w:rsidRPr="00ED18BF" w:rsidRDefault="00ED18BF" w:rsidP="00ED18B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ED18BF">
        <w:rPr>
          <w:rFonts w:ascii="Verdana" w:hAnsi="Verdana"/>
          <w:sz w:val="22"/>
          <w:szCs w:val="22"/>
        </w:rPr>
        <w:t>No</w:t>
      </w:r>
    </w:p>
    <w:p w14:paraId="5CA5FCDB" w14:textId="77777777" w:rsidR="00ED18BF" w:rsidRPr="00ED18BF" w:rsidRDefault="00ED18BF" w:rsidP="00ED18BF">
      <w:pPr>
        <w:pStyle w:val="ListParagraph"/>
        <w:rPr>
          <w:rFonts w:ascii="Verdana" w:hAnsi="Verdana"/>
          <w:bCs/>
          <w:noProof/>
          <w:sz w:val="22"/>
          <w:szCs w:val="22"/>
        </w:rPr>
      </w:pPr>
    </w:p>
    <w:p w14:paraId="358D2D59" w14:textId="77777777" w:rsidR="00ED18BF" w:rsidRPr="00ED18BF" w:rsidRDefault="00ED18BF" w:rsidP="00ED18BF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ED18BF">
        <w:rPr>
          <w:rFonts w:ascii="Verdana" w:hAnsi="Verdana"/>
          <w:b/>
          <w:bCs/>
          <w:color w:val="000000"/>
          <w:sz w:val="22"/>
          <w:szCs w:val="22"/>
        </w:rPr>
        <w:t>In the most recent NSL review did this incorporate the Royal College of Emergency Medicine (RCEM) Nursing Workforce Standards?</w:t>
      </w:r>
      <w:r w:rsidRPr="00ED18BF">
        <w:rPr>
          <w:rFonts w:ascii="Verdana" w:hAnsi="Verdana"/>
          <w:sz w:val="22"/>
          <w:szCs w:val="22"/>
        </w:rPr>
        <w:t xml:space="preserve"> </w:t>
      </w:r>
    </w:p>
    <w:p w14:paraId="2CA352DE" w14:textId="77777777" w:rsidR="00ED18BF" w:rsidRDefault="00ED18BF" w:rsidP="00ED18BF">
      <w:pPr>
        <w:pStyle w:val="ListParagraph"/>
        <w:ind w:left="1225"/>
        <w:rPr>
          <w:rFonts w:ascii="Verdana" w:hAnsi="Verdana"/>
          <w:sz w:val="22"/>
          <w:szCs w:val="22"/>
        </w:rPr>
      </w:pPr>
    </w:p>
    <w:p w14:paraId="6C954E8C" w14:textId="0EC3BE79" w:rsidR="00ED18BF" w:rsidRDefault="00ED18BF" w:rsidP="00ED18BF">
      <w:pPr>
        <w:pStyle w:val="ListParagraph"/>
        <w:ind w:left="1225"/>
        <w:jc w:val="both"/>
        <w:rPr>
          <w:rFonts w:ascii="Verdana" w:hAnsi="Verdana"/>
          <w:sz w:val="22"/>
          <w:szCs w:val="22"/>
        </w:rPr>
      </w:pPr>
      <w:r w:rsidRPr="00ED18BF">
        <w:rPr>
          <w:rFonts w:ascii="Verdana" w:hAnsi="Verdana"/>
          <w:sz w:val="22"/>
          <w:szCs w:val="22"/>
        </w:rPr>
        <w:t xml:space="preserve">The review in July 2023 was in response </w:t>
      </w:r>
      <w:r w:rsidR="0068712B">
        <w:rPr>
          <w:rFonts w:ascii="Verdana" w:hAnsi="Verdana"/>
          <w:sz w:val="22"/>
          <w:szCs w:val="22"/>
        </w:rPr>
        <w:t xml:space="preserve">to </w:t>
      </w:r>
      <w:r w:rsidRPr="00ED18BF">
        <w:rPr>
          <w:rFonts w:ascii="Verdana" w:hAnsi="Verdana"/>
          <w:sz w:val="22"/>
          <w:szCs w:val="22"/>
        </w:rPr>
        <w:t xml:space="preserve">the overcapacity </w:t>
      </w:r>
      <w:r w:rsidR="0068712B">
        <w:rPr>
          <w:rFonts w:ascii="Verdana" w:hAnsi="Verdana"/>
          <w:sz w:val="22"/>
          <w:szCs w:val="22"/>
        </w:rPr>
        <w:t>within t</w:t>
      </w:r>
      <w:r w:rsidRPr="00ED18BF">
        <w:rPr>
          <w:rFonts w:ascii="Verdana" w:hAnsi="Verdana"/>
          <w:sz w:val="22"/>
          <w:szCs w:val="22"/>
        </w:rPr>
        <w:t>he department and the amount of patients awaiting beds</w:t>
      </w:r>
      <w:r>
        <w:rPr>
          <w:rFonts w:ascii="Verdana" w:hAnsi="Verdana"/>
          <w:sz w:val="22"/>
          <w:szCs w:val="22"/>
        </w:rPr>
        <w:t>, t</w:t>
      </w:r>
      <w:r w:rsidRPr="00ED18BF">
        <w:rPr>
          <w:rFonts w:ascii="Verdana" w:hAnsi="Verdana"/>
          <w:sz w:val="22"/>
          <w:szCs w:val="22"/>
        </w:rPr>
        <w:t>herefore</w:t>
      </w:r>
      <w:r>
        <w:rPr>
          <w:rFonts w:ascii="Verdana" w:hAnsi="Verdana"/>
          <w:sz w:val="22"/>
          <w:szCs w:val="22"/>
        </w:rPr>
        <w:t xml:space="preserve">, </w:t>
      </w:r>
      <w:r w:rsidRPr="00ED18BF">
        <w:rPr>
          <w:rFonts w:ascii="Verdana" w:hAnsi="Verdana"/>
          <w:sz w:val="22"/>
          <w:szCs w:val="22"/>
        </w:rPr>
        <w:t>there was</w:t>
      </w:r>
      <w:r w:rsidR="0068712B">
        <w:rPr>
          <w:rFonts w:ascii="Verdana" w:hAnsi="Verdana"/>
          <w:sz w:val="22"/>
          <w:szCs w:val="22"/>
        </w:rPr>
        <w:t xml:space="preserve"> less focus </w:t>
      </w:r>
      <w:r w:rsidRPr="00ED18BF">
        <w:rPr>
          <w:rFonts w:ascii="Verdana" w:hAnsi="Verdana"/>
          <w:sz w:val="22"/>
          <w:szCs w:val="22"/>
        </w:rPr>
        <w:t>on RCEM. We are currently working through a staffing plan that is using the RCE</w:t>
      </w:r>
      <w:r>
        <w:rPr>
          <w:rFonts w:ascii="Verdana" w:hAnsi="Verdana"/>
          <w:sz w:val="22"/>
          <w:szCs w:val="22"/>
        </w:rPr>
        <w:t>M</w:t>
      </w:r>
      <w:r w:rsidRPr="00ED18BF">
        <w:rPr>
          <w:rFonts w:ascii="Verdana" w:hAnsi="Verdana"/>
          <w:sz w:val="22"/>
          <w:szCs w:val="22"/>
        </w:rPr>
        <w:t xml:space="preserve"> standards</w:t>
      </w:r>
      <w:r w:rsidR="0068712B">
        <w:rPr>
          <w:rFonts w:ascii="Verdana" w:hAnsi="Verdana"/>
          <w:sz w:val="22"/>
          <w:szCs w:val="22"/>
        </w:rPr>
        <w:t>,</w:t>
      </w:r>
      <w:r w:rsidRPr="00ED18BF">
        <w:rPr>
          <w:rFonts w:ascii="Verdana" w:hAnsi="Verdana"/>
          <w:sz w:val="22"/>
          <w:szCs w:val="22"/>
        </w:rPr>
        <w:t xml:space="preserve"> to support </w:t>
      </w:r>
      <w:r w:rsidR="0068712B">
        <w:rPr>
          <w:rFonts w:ascii="Verdana" w:hAnsi="Verdana"/>
          <w:sz w:val="22"/>
          <w:szCs w:val="22"/>
        </w:rPr>
        <w:t xml:space="preserve">the </w:t>
      </w:r>
      <w:r w:rsidRPr="00ED18BF">
        <w:rPr>
          <w:rFonts w:ascii="Verdana" w:hAnsi="Verdana"/>
          <w:sz w:val="22"/>
          <w:szCs w:val="22"/>
        </w:rPr>
        <w:t>modelling required.  </w:t>
      </w:r>
    </w:p>
    <w:p w14:paraId="5C46C2A3" w14:textId="77777777" w:rsidR="008A022E" w:rsidRDefault="008A022E" w:rsidP="00ED18BF">
      <w:pPr>
        <w:pStyle w:val="ListParagraph"/>
        <w:ind w:left="1225"/>
        <w:jc w:val="both"/>
        <w:rPr>
          <w:rFonts w:ascii="Verdana" w:hAnsi="Verdana"/>
          <w:noProof/>
          <w:sz w:val="22"/>
          <w:szCs w:val="22"/>
        </w:rPr>
      </w:pPr>
    </w:p>
    <w:p w14:paraId="71BD874B" w14:textId="77777777" w:rsidR="008A022E" w:rsidRDefault="008A022E" w:rsidP="00ED18BF">
      <w:pPr>
        <w:pStyle w:val="ListParagraph"/>
        <w:ind w:left="1225"/>
        <w:jc w:val="both"/>
        <w:rPr>
          <w:rFonts w:ascii="Verdana" w:hAnsi="Verdana"/>
          <w:noProof/>
          <w:sz w:val="22"/>
          <w:szCs w:val="22"/>
        </w:rPr>
      </w:pPr>
    </w:p>
    <w:p w14:paraId="28F2EE15" w14:textId="77777777" w:rsidR="008A022E" w:rsidRPr="00ED18BF" w:rsidRDefault="008A022E" w:rsidP="008A022E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 w:rsidRPr="00ED18BF">
        <w:rPr>
          <w:rFonts w:ascii="Verdana" w:hAnsi="Verdana"/>
          <w:b/>
          <w:bCs/>
          <w:sz w:val="22"/>
          <w:szCs w:val="22"/>
        </w:rPr>
        <w:t>Please complete the below table with the establishment and actual staffing for the ED for Month 8 (November) based on the following categories?</w:t>
      </w:r>
    </w:p>
    <w:p w14:paraId="0AA461D7" w14:textId="77777777" w:rsidR="008A022E" w:rsidRDefault="008A022E" w:rsidP="008A022E">
      <w:pPr>
        <w:pStyle w:val="ListParagraph"/>
        <w:ind w:left="1225"/>
        <w:rPr>
          <w:rFonts w:ascii="Verdana" w:hAnsi="Verdana"/>
          <w:color w:val="000000"/>
          <w:sz w:val="22"/>
          <w:szCs w:val="22"/>
        </w:rPr>
      </w:pPr>
    </w:p>
    <w:p w14:paraId="5F4A3026" w14:textId="77777777" w:rsidR="008A022E" w:rsidRDefault="008A022E" w:rsidP="008A022E">
      <w:pPr>
        <w:pStyle w:val="ListParagraph"/>
        <w:ind w:left="1225"/>
        <w:rPr>
          <w:rFonts w:ascii="Verdana" w:hAnsi="Verdana"/>
          <w:color w:val="000000"/>
          <w:sz w:val="22"/>
          <w:szCs w:val="22"/>
        </w:rPr>
      </w:pPr>
      <w:r w:rsidRPr="00ED18BF">
        <w:rPr>
          <w:rFonts w:ascii="Verdana" w:hAnsi="Verdana"/>
          <w:color w:val="000000"/>
          <w:sz w:val="22"/>
          <w:szCs w:val="22"/>
        </w:rPr>
        <w:t>Budgeted Establishment (WTE)</w:t>
      </w:r>
    </w:p>
    <w:p w14:paraId="7F9993C4" w14:textId="77777777" w:rsidR="008A022E" w:rsidRDefault="008A022E" w:rsidP="00ED18BF">
      <w:pPr>
        <w:pStyle w:val="ListParagraph"/>
        <w:ind w:left="1225"/>
        <w:jc w:val="both"/>
        <w:rPr>
          <w:rFonts w:ascii="Verdana" w:hAnsi="Verdana"/>
          <w:noProof/>
          <w:sz w:val="22"/>
          <w:szCs w:val="22"/>
        </w:rPr>
      </w:pPr>
    </w:p>
    <w:p w14:paraId="7F5D90A1" w14:textId="77777777" w:rsidR="008A022E" w:rsidRDefault="008A022E" w:rsidP="00ED18BF">
      <w:pPr>
        <w:pStyle w:val="ListParagraph"/>
        <w:ind w:left="1225"/>
        <w:jc w:val="both"/>
        <w:rPr>
          <w:rFonts w:ascii="Verdana" w:hAnsi="Verdana"/>
          <w:noProof/>
          <w:sz w:val="22"/>
          <w:szCs w:val="22"/>
        </w:rPr>
      </w:pPr>
    </w:p>
    <w:p w14:paraId="7D07B52E" w14:textId="77777777" w:rsidR="008A022E" w:rsidRDefault="008A022E" w:rsidP="00ED18BF">
      <w:pPr>
        <w:pStyle w:val="ListParagraph"/>
        <w:ind w:left="1225"/>
        <w:jc w:val="both"/>
        <w:rPr>
          <w:rFonts w:ascii="Verdana" w:hAnsi="Verdana"/>
          <w:noProof/>
          <w:sz w:val="22"/>
          <w:szCs w:val="22"/>
        </w:rPr>
      </w:pPr>
    </w:p>
    <w:p w14:paraId="4D17E682" w14:textId="77777777" w:rsidR="008A022E" w:rsidRPr="00ED18BF" w:rsidRDefault="008A022E" w:rsidP="00ED18BF">
      <w:pPr>
        <w:pStyle w:val="ListParagraph"/>
        <w:ind w:left="1225"/>
        <w:jc w:val="both"/>
        <w:rPr>
          <w:rFonts w:ascii="Verdana" w:hAnsi="Verdana"/>
          <w:bCs/>
          <w:noProof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right" w:tblpY="279"/>
        <w:tblW w:w="10456" w:type="dxa"/>
        <w:tblLayout w:type="fixed"/>
        <w:tblLook w:val="04A0" w:firstRow="1" w:lastRow="0" w:firstColumn="1" w:lastColumn="0" w:noHBand="0" w:noVBand="1"/>
      </w:tblPr>
      <w:tblGrid>
        <w:gridCol w:w="1664"/>
        <w:gridCol w:w="1592"/>
        <w:gridCol w:w="1868"/>
        <w:gridCol w:w="931"/>
        <w:gridCol w:w="1279"/>
        <w:gridCol w:w="1279"/>
        <w:gridCol w:w="850"/>
        <w:gridCol w:w="993"/>
      </w:tblGrid>
      <w:tr w:rsidR="005320FA" w:rsidRPr="002A795D" w14:paraId="4B88FB4F" w14:textId="77777777" w:rsidTr="005320FA">
        <w:trPr>
          <w:trHeight w:val="557"/>
        </w:trPr>
        <w:tc>
          <w:tcPr>
            <w:tcW w:w="1664" w:type="dxa"/>
          </w:tcPr>
          <w:p w14:paraId="6D316536" w14:textId="77777777" w:rsidR="00F45BD6" w:rsidRPr="00BE7768" w:rsidRDefault="00F45BD6" w:rsidP="00F45BD6">
            <w:pPr>
              <w:pStyle w:val="ListParagraph"/>
              <w:spacing w:after="0" w:line="240" w:lineRule="auto"/>
              <w:ind w:left="0" w:right="0"/>
              <w:rPr>
                <w:rFonts w:ascii="Verdana" w:hAnsi="Verdana"/>
                <w:bCs/>
                <w:noProof/>
                <w:sz w:val="22"/>
                <w:szCs w:val="22"/>
              </w:rPr>
            </w:pPr>
          </w:p>
        </w:tc>
        <w:tc>
          <w:tcPr>
            <w:tcW w:w="1592" w:type="dxa"/>
          </w:tcPr>
          <w:p w14:paraId="20DB3A93" w14:textId="6CD2DFD0" w:rsidR="00F45BD6" w:rsidRPr="005320FA" w:rsidRDefault="00F45BD6" w:rsidP="005320FA">
            <w:pPr>
              <w:pStyle w:val="ListParagraph"/>
              <w:spacing w:after="0" w:line="240" w:lineRule="auto"/>
              <w:ind w:left="0" w:right="0"/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5320FA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Budgeted Establishment</w:t>
            </w:r>
          </w:p>
          <w:p w14:paraId="1562D6D9" w14:textId="77777777" w:rsidR="00F45BD6" w:rsidRPr="005320FA" w:rsidRDefault="00F45BD6" w:rsidP="005320FA">
            <w:pPr>
              <w:pStyle w:val="ListParagraph"/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5320FA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(WTE)</w:t>
            </w:r>
          </w:p>
        </w:tc>
        <w:tc>
          <w:tcPr>
            <w:tcW w:w="1868" w:type="dxa"/>
          </w:tcPr>
          <w:p w14:paraId="0BD8F437" w14:textId="43FE2547" w:rsidR="00F45BD6" w:rsidRPr="005320FA" w:rsidRDefault="00F45BD6" w:rsidP="005320FA">
            <w:pPr>
              <w:spacing w:after="0" w:line="240" w:lineRule="auto"/>
              <w:ind w:left="0" w:right="0"/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5320FA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Core Staff</w:t>
            </w:r>
          </w:p>
          <w:p w14:paraId="6C9BFD77" w14:textId="05350659" w:rsidR="00F45BD6" w:rsidRPr="005320FA" w:rsidRDefault="00F45BD6" w:rsidP="005320FA">
            <w:pPr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5320FA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(Substantive &amp; Overtime)</w:t>
            </w:r>
          </w:p>
        </w:tc>
        <w:tc>
          <w:tcPr>
            <w:tcW w:w="931" w:type="dxa"/>
          </w:tcPr>
          <w:p w14:paraId="37579FDD" w14:textId="70E11776" w:rsidR="00F45BD6" w:rsidRPr="005320FA" w:rsidRDefault="00F45BD6" w:rsidP="005320FA">
            <w:pPr>
              <w:pStyle w:val="ListParagraph"/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5320FA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Bank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CAED6" w14:textId="61939E93" w:rsidR="00F45BD6" w:rsidRPr="005320FA" w:rsidRDefault="00F45BD6" w:rsidP="005320FA">
            <w:pPr>
              <w:pStyle w:val="ListParagraph"/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5320FA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Agency Workers (On Contract)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2182" w14:textId="064DEF19" w:rsidR="00F45BD6" w:rsidRPr="005320FA" w:rsidRDefault="00F45BD6" w:rsidP="005320FA">
            <w:pPr>
              <w:pStyle w:val="ListParagraph"/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5320FA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Agency Workers (Off Contract)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F903" w14:textId="77777777" w:rsidR="00F45BD6" w:rsidRPr="005320FA" w:rsidRDefault="00F45BD6" w:rsidP="005320FA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  <w:p w14:paraId="3DCDF2D3" w14:textId="73CC8840" w:rsidR="00F45BD6" w:rsidRPr="005320FA" w:rsidRDefault="00F45BD6" w:rsidP="005320FA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5320FA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A81F8" w14:textId="32609201" w:rsidR="00F45BD6" w:rsidRPr="005320FA" w:rsidRDefault="00F45BD6" w:rsidP="005320FA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5320FA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Total</w:t>
            </w:r>
          </w:p>
        </w:tc>
      </w:tr>
      <w:tr w:rsidR="005320FA" w:rsidRPr="002A795D" w14:paraId="422FD89C" w14:textId="77777777" w:rsidTr="005320FA">
        <w:tc>
          <w:tcPr>
            <w:tcW w:w="1664" w:type="dxa"/>
          </w:tcPr>
          <w:p w14:paraId="611DD50C" w14:textId="77777777" w:rsidR="00BE7768" w:rsidRPr="005320FA" w:rsidRDefault="00BE7768" w:rsidP="00BE7768">
            <w:pPr>
              <w:pStyle w:val="ListParagraph"/>
              <w:spacing w:after="0" w:line="240" w:lineRule="auto"/>
              <w:ind w:left="0" w:right="0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b/>
                <w:noProof/>
                <w:sz w:val="20"/>
                <w:szCs w:val="20"/>
              </w:rPr>
              <w:t>Band 8c (Registered Nurses)</w:t>
            </w:r>
          </w:p>
        </w:tc>
        <w:tc>
          <w:tcPr>
            <w:tcW w:w="1592" w:type="dxa"/>
          </w:tcPr>
          <w:p w14:paraId="212D69B4" w14:textId="77777777" w:rsidR="00BE7768" w:rsidRPr="005320FA" w:rsidRDefault="00BE7768" w:rsidP="006C4EB1">
            <w:pPr>
              <w:pStyle w:val="ListParagraph"/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508314E9" w14:textId="663CDF5A" w:rsidR="00BE7768" w:rsidRPr="005320FA" w:rsidRDefault="00BE7768" w:rsidP="006C4EB1">
            <w:pPr>
              <w:pStyle w:val="ListParagraph"/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68" w:type="dxa"/>
          </w:tcPr>
          <w:p w14:paraId="171C1672" w14:textId="77777777" w:rsidR="00BE7768" w:rsidRPr="005320FA" w:rsidRDefault="00BE7768" w:rsidP="006C4EB1">
            <w:pPr>
              <w:pStyle w:val="ListParagraph"/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4FC60988" w14:textId="3D022A43" w:rsidR="00BE7768" w:rsidRPr="005320FA" w:rsidRDefault="00BE7768" w:rsidP="006C4EB1">
            <w:pPr>
              <w:pStyle w:val="ListParagraph"/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1" w:type="dxa"/>
          </w:tcPr>
          <w:p w14:paraId="2FAD9FF4" w14:textId="77777777" w:rsidR="00BE7768" w:rsidRPr="005320FA" w:rsidRDefault="00BE7768" w:rsidP="006C4EB1">
            <w:pPr>
              <w:pStyle w:val="ListParagraph"/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7B688CE8" w14:textId="2B95DF8B" w:rsidR="00BE7768" w:rsidRPr="005320FA" w:rsidRDefault="00BE7768" w:rsidP="006C4EB1">
            <w:pPr>
              <w:pStyle w:val="ListParagraph"/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</w:tcBorders>
          </w:tcPr>
          <w:p w14:paraId="0E7B50C4" w14:textId="77777777" w:rsidR="00BE7768" w:rsidRPr="005320FA" w:rsidRDefault="00BE7768" w:rsidP="006C4EB1">
            <w:pPr>
              <w:pStyle w:val="ListParagraph"/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74F28CB3" w14:textId="32DE1FEB" w:rsidR="00BE7768" w:rsidRPr="005320FA" w:rsidRDefault="00BE7768" w:rsidP="006C4EB1">
            <w:pPr>
              <w:pStyle w:val="ListParagraph"/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</w:tcBorders>
          </w:tcPr>
          <w:p w14:paraId="5378824D" w14:textId="77777777" w:rsidR="00BE7768" w:rsidRPr="005320FA" w:rsidRDefault="00BE7768" w:rsidP="006C4EB1">
            <w:pPr>
              <w:pStyle w:val="ListParagraph"/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180CA8F0" w14:textId="2BD6333D" w:rsidR="00BE7768" w:rsidRPr="005320FA" w:rsidRDefault="00BE7768" w:rsidP="006C4EB1">
            <w:pPr>
              <w:pStyle w:val="ListParagraph"/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2BF15D0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351DE5D1" w14:textId="512BA754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49D9A69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4A15D241" w14:textId="47B48D4D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0</w:t>
            </w:r>
          </w:p>
        </w:tc>
      </w:tr>
      <w:tr w:rsidR="005320FA" w:rsidRPr="002A795D" w14:paraId="01080A39" w14:textId="77777777" w:rsidTr="005320FA">
        <w:tc>
          <w:tcPr>
            <w:tcW w:w="1664" w:type="dxa"/>
            <w:tcBorders>
              <w:bottom w:val="single" w:sz="4" w:space="0" w:color="auto"/>
            </w:tcBorders>
          </w:tcPr>
          <w:p w14:paraId="4095C013" w14:textId="77777777" w:rsidR="00BE7768" w:rsidRPr="005320FA" w:rsidRDefault="00BE7768" w:rsidP="00BE7768">
            <w:pPr>
              <w:pStyle w:val="ListParagraph"/>
              <w:spacing w:after="0" w:line="240" w:lineRule="auto"/>
              <w:ind w:left="0" w:right="0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b/>
                <w:noProof/>
                <w:sz w:val="20"/>
                <w:szCs w:val="20"/>
              </w:rPr>
              <w:t>Band 8b (Registered Nurses)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14:paraId="08BCFFD7" w14:textId="77777777" w:rsidR="00BE7768" w:rsidRPr="005320FA" w:rsidRDefault="00BE7768" w:rsidP="006C4EB1">
            <w:pPr>
              <w:pStyle w:val="ListParagraph"/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4BF665DA" w14:textId="5D39AD5F" w:rsidR="00BE7768" w:rsidRPr="005320FA" w:rsidRDefault="00BE7768" w:rsidP="006C4EB1">
            <w:pPr>
              <w:pStyle w:val="ListParagraph"/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14:paraId="498AEC7C" w14:textId="77777777" w:rsidR="00BE7768" w:rsidRPr="005320FA" w:rsidRDefault="00BE7768" w:rsidP="006C4EB1">
            <w:pPr>
              <w:pStyle w:val="ListParagraph"/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46AE4AF0" w14:textId="55AF84EA" w:rsidR="00BE7768" w:rsidRPr="005320FA" w:rsidRDefault="00BE7768" w:rsidP="006C4EB1">
            <w:pPr>
              <w:pStyle w:val="ListParagraph"/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14:paraId="015A025C" w14:textId="77777777" w:rsidR="00BE7768" w:rsidRPr="005320FA" w:rsidRDefault="00BE7768" w:rsidP="006C4EB1">
            <w:pPr>
              <w:pStyle w:val="ListParagraph"/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277DC4DC" w14:textId="719F24F7" w:rsidR="00BE7768" w:rsidRPr="005320FA" w:rsidRDefault="00BE7768" w:rsidP="006C4EB1">
            <w:pPr>
              <w:pStyle w:val="ListParagraph"/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14:paraId="605989E3" w14:textId="77777777" w:rsidR="00BE7768" w:rsidRPr="005320FA" w:rsidRDefault="00BE7768" w:rsidP="006C4EB1">
            <w:pPr>
              <w:pStyle w:val="ListParagraph"/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1EF60670" w14:textId="751922D0" w:rsidR="00BE7768" w:rsidRPr="005320FA" w:rsidRDefault="00BE7768" w:rsidP="006C4EB1">
            <w:pPr>
              <w:pStyle w:val="ListParagraph"/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9" w:type="dxa"/>
          </w:tcPr>
          <w:p w14:paraId="67F7B3D5" w14:textId="77777777" w:rsidR="00BE7768" w:rsidRPr="005320FA" w:rsidRDefault="00BE7768" w:rsidP="006C4EB1">
            <w:pPr>
              <w:pStyle w:val="ListParagraph"/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5F61BA59" w14:textId="660BA64D" w:rsidR="00BE7768" w:rsidRPr="005320FA" w:rsidRDefault="00BE7768" w:rsidP="006C4EB1">
            <w:pPr>
              <w:pStyle w:val="ListParagraph"/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3132E43C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281F1407" w14:textId="24BAE6BF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F0DE078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26E3823C" w14:textId="086AAA24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0</w:t>
            </w:r>
          </w:p>
        </w:tc>
      </w:tr>
      <w:tr w:rsidR="00BE7768" w:rsidRPr="002A795D" w14:paraId="57394F90" w14:textId="77777777" w:rsidTr="005320FA">
        <w:tc>
          <w:tcPr>
            <w:tcW w:w="1664" w:type="dxa"/>
          </w:tcPr>
          <w:p w14:paraId="2C7CD8B1" w14:textId="77777777" w:rsidR="00BE7768" w:rsidRPr="005320FA" w:rsidRDefault="00BE7768" w:rsidP="00BE7768">
            <w:pPr>
              <w:pStyle w:val="ListParagraph"/>
              <w:spacing w:line="240" w:lineRule="auto"/>
              <w:ind w:left="0" w:right="0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b/>
                <w:noProof/>
                <w:sz w:val="20"/>
                <w:szCs w:val="20"/>
              </w:rPr>
              <w:t>Band 8a (Registered Nurses)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1C9AE" w14:textId="692352C2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2F337" w14:textId="351AC399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3.87</w:t>
            </w:r>
          </w:p>
        </w:tc>
        <w:tc>
          <w:tcPr>
            <w:tcW w:w="931" w:type="dxa"/>
            <w:tcBorders>
              <w:left w:val="single" w:sz="4" w:space="0" w:color="auto"/>
            </w:tcBorders>
          </w:tcPr>
          <w:p w14:paraId="0AC3C808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34EB96EF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76693C6D" w14:textId="13DD895E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9" w:type="dxa"/>
          </w:tcPr>
          <w:p w14:paraId="1733211D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0E5A6053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3E400B52" w14:textId="1F8A0E7C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9" w:type="dxa"/>
          </w:tcPr>
          <w:p w14:paraId="4D259F76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76F794F3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39FF2E05" w14:textId="37634916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6D032730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7079A5C6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58F61722" w14:textId="2D033E4C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27E174E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47057F9E" w14:textId="77777777" w:rsidR="005320FA" w:rsidRPr="005320FA" w:rsidRDefault="005320FA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30A579AB" w14:textId="0750DB5A" w:rsidR="005320FA" w:rsidRPr="005320FA" w:rsidRDefault="005320FA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6.87</w:t>
            </w:r>
          </w:p>
        </w:tc>
      </w:tr>
      <w:tr w:rsidR="00BE7768" w:rsidRPr="002A795D" w14:paraId="2FCEE408" w14:textId="77777777" w:rsidTr="005320FA">
        <w:tc>
          <w:tcPr>
            <w:tcW w:w="1664" w:type="dxa"/>
            <w:tcBorders>
              <w:bottom w:val="single" w:sz="4" w:space="0" w:color="auto"/>
              <w:right w:val="single" w:sz="4" w:space="0" w:color="auto"/>
            </w:tcBorders>
          </w:tcPr>
          <w:p w14:paraId="4CAE3B3A" w14:textId="7AEC82FB" w:rsidR="00BE7768" w:rsidRPr="005320FA" w:rsidRDefault="00BE7768" w:rsidP="00BE7768">
            <w:pPr>
              <w:pStyle w:val="ListParagraph"/>
              <w:spacing w:line="240" w:lineRule="auto"/>
              <w:ind w:left="0" w:right="0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b/>
                <w:noProof/>
                <w:sz w:val="20"/>
                <w:szCs w:val="20"/>
              </w:rPr>
              <w:t>Band 7 (Registered Nurses)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2F9D5" w14:textId="0B2ADB7C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17.72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75171" w14:textId="5ECE829F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6F38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5B782E5D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025C5FEE" w14:textId="3E9E56E4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9" w:type="dxa"/>
            <w:tcBorders>
              <w:left w:val="single" w:sz="4" w:space="0" w:color="auto"/>
              <w:bottom w:val="single" w:sz="4" w:space="0" w:color="auto"/>
            </w:tcBorders>
          </w:tcPr>
          <w:p w14:paraId="53417543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54A94B64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2CD8D4F3" w14:textId="113C62DC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9" w:type="dxa"/>
          </w:tcPr>
          <w:p w14:paraId="6E6C000C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0DFBA011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156E3D8F" w14:textId="404ABB2E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079C1C9E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7CFFD23D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4C16FE34" w14:textId="0B02944C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A5ADE3F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382BBBE2" w14:textId="77777777" w:rsidR="005320FA" w:rsidRPr="005320FA" w:rsidRDefault="005320FA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3FB57824" w14:textId="7354D6CD" w:rsidR="005320FA" w:rsidRPr="005320FA" w:rsidRDefault="005320FA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34.72</w:t>
            </w:r>
          </w:p>
        </w:tc>
      </w:tr>
      <w:tr w:rsidR="00BE7768" w:rsidRPr="002A795D" w14:paraId="1855747F" w14:textId="77777777" w:rsidTr="005320FA"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D06A" w14:textId="1F68CAC8" w:rsidR="00BE7768" w:rsidRPr="005320FA" w:rsidRDefault="00BE7768" w:rsidP="00BE7768">
            <w:pPr>
              <w:pStyle w:val="ListParagraph"/>
              <w:spacing w:line="240" w:lineRule="auto"/>
              <w:ind w:left="0" w:right="0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b/>
                <w:noProof/>
                <w:sz w:val="20"/>
                <w:szCs w:val="20"/>
              </w:rPr>
              <w:t>Band 6 (Registered Nurses)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E2D40" w14:textId="0632D2F5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18.26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AD9AD" w14:textId="3375F6E3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16.84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8410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5375BA8E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437D8B21" w14:textId="4B35366C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3E4D5D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08D51627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424F3D31" w14:textId="542ACBB1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9" w:type="dxa"/>
          </w:tcPr>
          <w:p w14:paraId="5C01F142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50F822AE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74EB5039" w14:textId="51915F0C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6136906D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5AB8453B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3E233C1F" w14:textId="054F9FF6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0D01E25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29F55C70" w14:textId="77777777" w:rsidR="005320FA" w:rsidRPr="005320FA" w:rsidRDefault="005320FA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58AA4CE9" w14:textId="17B24694" w:rsidR="005320FA" w:rsidRPr="005320FA" w:rsidRDefault="005320FA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35.10</w:t>
            </w:r>
          </w:p>
        </w:tc>
      </w:tr>
      <w:tr w:rsidR="00BE7768" w:rsidRPr="002A795D" w14:paraId="7D11E816" w14:textId="77777777" w:rsidTr="005320FA"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DB32" w14:textId="7EA8BF51" w:rsidR="00BE7768" w:rsidRPr="005320FA" w:rsidRDefault="00BE7768" w:rsidP="00BE7768">
            <w:pPr>
              <w:pStyle w:val="ListParagraph"/>
              <w:spacing w:line="240" w:lineRule="auto"/>
              <w:ind w:left="0" w:right="0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b/>
                <w:noProof/>
                <w:sz w:val="20"/>
                <w:szCs w:val="20"/>
              </w:rPr>
              <w:t>Band 5 (Registered Nurses)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FC356" w14:textId="66D3A93D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83.32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5A099" w14:textId="4F8D363C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65.53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EC5B5" w14:textId="7766787B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2.42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87D827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3DE817EB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3D5FAD1B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1D13661B" w14:textId="75D9D666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42.36</w:t>
            </w:r>
          </w:p>
        </w:tc>
        <w:tc>
          <w:tcPr>
            <w:tcW w:w="1279" w:type="dxa"/>
          </w:tcPr>
          <w:p w14:paraId="08AF7E9C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38E9B377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474F93AB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0C40D9E0" w14:textId="7896ABF3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1AF76E74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5632C380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5E9EBD2B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1756577C" w14:textId="7482F285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6CECF33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72B6844D" w14:textId="77777777" w:rsidR="005320FA" w:rsidRPr="005320FA" w:rsidRDefault="005320FA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40F11DD2" w14:textId="18674E7A" w:rsidR="005320FA" w:rsidRPr="005320FA" w:rsidRDefault="005320FA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color w:val="000000"/>
                <w:sz w:val="20"/>
                <w:szCs w:val="20"/>
              </w:rPr>
              <w:t>193.63</w:t>
            </w:r>
          </w:p>
        </w:tc>
      </w:tr>
      <w:tr w:rsidR="00BE7768" w:rsidRPr="002A795D" w14:paraId="7CB5C708" w14:textId="77777777" w:rsidTr="005320FA"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9C4A" w14:textId="438FCE58" w:rsidR="00BE7768" w:rsidRPr="005320FA" w:rsidRDefault="00BE7768" w:rsidP="00BE7768">
            <w:pPr>
              <w:pStyle w:val="ListParagraph"/>
              <w:spacing w:line="240" w:lineRule="auto"/>
              <w:ind w:left="0" w:right="0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b/>
                <w:noProof/>
                <w:sz w:val="20"/>
                <w:szCs w:val="20"/>
              </w:rPr>
              <w:t>Band 4 (Health Care Support Workers)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585F1" w14:textId="611077C1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5320FA">
              <w:rPr>
                <w:rFonts w:ascii="Verdana" w:hAnsi="Verdana"/>
                <w:sz w:val="20"/>
                <w:szCs w:val="20"/>
              </w:rPr>
              <w:t>2.8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05E32" w14:textId="3128FAF9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5320FA">
              <w:rPr>
                <w:rFonts w:ascii="Verdana" w:hAnsi="Verdana"/>
                <w:sz w:val="20"/>
                <w:szCs w:val="20"/>
              </w:rPr>
              <w:t>5.57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62FE7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7D8D145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F928FF3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DBC68A7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0AA705D" w14:textId="14A94B5A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5320FA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C155EF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2BCA228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16B9E35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86CD3D8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5A59594" w14:textId="08A1209D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5320FA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1279" w:type="dxa"/>
          </w:tcPr>
          <w:p w14:paraId="30E10476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91288CE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FD7015E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D643EB1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C67F08F" w14:textId="665C48DD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5320FA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0D42298B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8E37B27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BA81921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A75B660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83E2ECC" w14:textId="6AD8CE78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5320FA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73770AF" w14:textId="77777777" w:rsidR="005320FA" w:rsidRDefault="005320FA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042E98E" w14:textId="77777777" w:rsidR="005320FA" w:rsidRDefault="005320FA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94D5164" w14:textId="77777777" w:rsidR="005320FA" w:rsidRDefault="005320FA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61CA9D1" w14:textId="77777777" w:rsidR="005320FA" w:rsidRDefault="005320FA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67E775B" w14:textId="66383A2C" w:rsidR="00BE7768" w:rsidRPr="005320FA" w:rsidRDefault="005320FA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8.37</w:t>
            </w:r>
          </w:p>
        </w:tc>
      </w:tr>
      <w:tr w:rsidR="00BE7768" w:rsidRPr="002A795D" w14:paraId="4CE0C7C1" w14:textId="77777777" w:rsidTr="005320FA"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6A1A" w14:textId="5D2FB4E4" w:rsidR="00BE7768" w:rsidRPr="005320FA" w:rsidRDefault="00BE7768" w:rsidP="00BE7768">
            <w:pPr>
              <w:pStyle w:val="ListParagraph"/>
              <w:spacing w:line="240" w:lineRule="auto"/>
              <w:ind w:left="0" w:right="0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b/>
                <w:noProof/>
                <w:sz w:val="20"/>
                <w:szCs w:val="20"/>
              </w:rPr>
              <w:t>Band 3 (Health Care Support Workers)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04C60" w14:textId="4FCF04D9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5320FA">
              <w:rPr>
                <w:rFonts w:ascii="Verdana" w:hAnsi="Verdana"/>
                <w:sz w:val="20"/>
                <w:szCs w:val="20"/>
              </w:rPr>
              <w:t>16.53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ECC0D" w14:textId="0C30F8B4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5320FA">
              <w:rPr>
                <w:rFonts w:ascii="Verdana" w:hAnsi="Verdana"/>
                <w:sz w:val="20"/>
                <w:szCs w:val="20"/>
              </w:rPr>
              <w:t>10.60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55DEE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AC61178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9C83995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880A3C9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856EC02" w14:textId="2155ED63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5320FA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3F6A2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8A66877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FD58844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737C7C2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9A8E809" w14:textId="0DD95FAA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5320FA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1279" w:type="dxa"/>
          </w:tcPr>
          <w:p w14:paraId="68CC19A6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37B7D8C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6168E79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2DD66E1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FDA7CE7" w14:textId="3A64AA13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5320FA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73C4F647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D9D6CA0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D4B5C1E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95E46B0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AB32637" w14:textId="3F19BC6C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5320FA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E6B8B1C" w14:textId="77777777" w:rsidR="005320FA" w:rsidRDefault="005320FA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3105B0A" w14:textId="77777777" w:rsidR="005320FA" w:rsidRDefault="005320FA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26EE63C" w14:textId="77777777" w:rsidR="005320FA" w:rsidRDefault="005320FA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4D03983" w14:textId="77777777" w:rsidR="005320FA" w:rsidRDefault="005320FA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1C0CF63" w14:textId="53837299" w:rsidR="00BE7768" w:rsidRPr="005320FA" w:rsidRDefault="005320FA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27.13</w:t>
            </w:r>
          </w:p>
        </w:tc>
      </w:tr>
      <w:tr w:rsidR="00BE7768" w:rsidRPr="002A795D" w14:paraId="61F52AD8" w14:textId="77777777" w:rsidTr="005320FA"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8BD0" w14:textId="6B79B198" w:rsidR="00BE7768" w:rsidRPr="005320FA" w:rsidRDefault="00BE7768" w:rsidP="00BE7768">
            <w:pPr>
              <w:pStyle w:val="ListParagraph"/>
              <w:spacing w:line="240" w:lineRule="auto"/>
              <w:ind w:left="0" w:right="0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b/>
                <w:noProof/>
                <w:sz w:val="20"/>
                <w:szCs w:val="20"/>
              </w:rPr>
              <w:t>Band 2 (Health Care Support Workers)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46828" w14:textId="53F9DB96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5320FA">
              <w:rPr>
                <w:rFonts w:ascii="Verdana" w:hAnsi="Verdana"/>
                <w:sz w:val="20"/>
                <w:szCs w:val="20"/>
              </w:rPr>
              <w:t>20.13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C85D8" w14:textId="4DC1C77D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5320FA">
              <w:rPr>
                <w:rFonts w:ascii="Verdana" w:hAnsi="Verdana"/>
                <w:sz w:val="20"/>
                <w:szCs w:val="20"/>
              </w:rPr>
              <w:t>19.68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79BF8" w14:textId="1E0EE5CC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5320FA">
              <w:rPr>
                <w:rFonts w:ascii="Verdana" w:hAnsi="Verdana"/>
                <w:sz w:val="20"/>
                <w:szCs w:val="20"/>
              </w:rPr>
              <w:t>21.72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80A1FE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B530A4A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62CD61E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E651D1A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3972D2B" w14:textId="211F073B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5320FA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1279" w:type="dxa"/>
          </w:tcPr>
          <w:p w14:paraId="349E7B52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29CB458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B548AD4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DF1508C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9ACADAE" w14:textId="155EB924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5320FA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2C7ED325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6F73C2C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2ACB008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94AA2D3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08FA4A3" w14:textId="25E9E6DE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5320FA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310C303" w14:textId="77777777" w:rsidR="005320FA" w:rsidRDefault="005320FA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E19AB5F" w14:textId="77777777" w:rsidR="005320FA" w:rsidRDefault="005320FA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6C06B3A" w14:textId="77777777" w:rsidR="005320FA" w:rsidRDefault="005320FA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BD8B92C" w14:textId="77777777" w:rsidR="005320FA" w:rsidRDefault="005320FA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1ABAC12" w14:textId="4EDE93CB" w:rsidR="00BE7768" w:rsidRPr="005320FA" w:rsidRDefault="005320FA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61.53</w:t>
            </w:r>
          </w:p>
        </w:tc>
      </w:tr>
      <w:tr w:rsidR="00BE7768" w:rsidRPr="002A795D" w14:paraId="023EBC73" w14:textId="77777777" w:rsidTr="005320FA"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28E6" w14:textId="26851740" w:rsidR="00BE7768" w:rsidRPr="005320FA" w:rsidRDefault="00BE7768" w:rsidP="00BE7768">
            <w:pPr>
              <w:pStyle w:val="ListParagraph"/>
              <w:spacing w:line="240" w:lineRule="auto"/>
              <w:ind w:left="0" w:right="0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5320FA">
              <w:rPr>
                <w:rFonts w:ascii="Verdana" w:hAnsi="Verdana"/>
                <w:b/>
                <w:noProof/>
                <w:sz w:val="20"/>
                <w:szCs w:val="20"/>
              </w:rPr>
              <w:t>Admin and Clerical Roles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7B3A1" w14:textId="3369F2C4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5320FA">
              <w:rPr>
                <w:rFonts w:ascii="Verdana" w:hAnsi="Verdana"/>
                <w:sz w:val="20"/>
                <w:szCs w:val="20"/>
              </w:rPr>
              <w:t>23.08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30A8C" w14:textId="3C927F5A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5320FA">
              <w:rPr>
                <w:rFonts w:ascii="Verdana" w:hAnsi="Verdana"/>
                <w:sz w:val="20"/>
                <w:szCs w:val="20"/>
              </w:rPr>
              <w:t>18.23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85547" w14:textId="5B2C7B08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5320FA">
              <w:rPr>
                <w:rFonts w:ascii="Verdana" w:hAnsi="Verdana"/>
                <w:sz w:val="20"/>
                <w:szCs w:val="20"/>
              </w:rPr>
              <w:t>2.79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9E1144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4181E87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41C7C62" w14:textId="32092689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5320FA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1279" w:type="dxa"/>
          </w:tcPr>
          <w:p w14:paraId="62A5CB49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D7B20ED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3DC6B2E" w14:textId="0D749B6B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5320FA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466F4B43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7EBABA1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A08AAAA" w14:textId="36A736BC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5320FA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A7E4A47" w14:textId="77777777" w:rsidR="005320FA" w:rsidRDefault="005320FA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0F6E527" w14:textId="77777777" w:rsidR="005320FA" w:rsidRDefault="005320FA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9880543" w14:textId="09F46C99" w:rsidR="00BE7768" w:rsidRPr="005320FA" w:rsidRDefault="005320FA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44.10</w:t>
            </w:r>
          </w:p>
        </w:tc>
      </w:tr>
      <w:tr w:rsidR="00BE7768" w:rsidRPr="002A795D" w14:paraId="346C7B80" w14:textId="77777777" w:rsidTr="005320FA">
        <w:tc>
          <w:tcPr>
            <w:tcW w:w="1664" w:type="dxa"/>
          </w:tcPr>
          <w:p w14:paraId="620994B2" w14:textId="10FCFFBF" w:rsidR="00BE7768" w:rsidRPr="005320FA" w:rsidRDefault="00BE7768" w:rsidP="00BE7768">
            <w:pPr>
              <w:pStyle w:val="ListParagraph"/>
              <w:spacing w:line="240" w:lineRule="auto"/>
              <w:ind w:left="0" w:right="0"/>
              <w:rPr>
                <w:rFonts w:ascii="Verdana" w:hAnsi="Verdana"/>
                <w:b/>
                <w:noProof/>
                <w:sz w:val="20"/>
                <w:szCs w:val="20"/>
              </w:rPr>
            </w:pPr>
            <w:r w:rsidRPr="005320FA">
              <w:rPr>
                <w:rFonts w:ascii="Verdana" w:hAnsi="Verdana"/>
                <w:b/>
                <w:noProof/>
                <w:sz w:val="20"/>
                <w:szCs w:val="20"/>
              </w:rPr>
              <w:t>Other (please itemise below)</w:t>
            </w:r>
          </w:p>
        </w:tc>
        <w:tc>
          <w:tcPr>
            <w:tcW w:w="1592" w:type="dxa"/>
          </w:tcPr>
          <w:p w14:paraId="3F6B7E31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A21A0C5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49A5598" w14:textId="19D4F758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5320FA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1868" w:type="dxa"/>
          </w:tcPr>
          <w:p w14:paraId="77C8F0FD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1409C49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FD27565" w14:textId="72D21A1C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5320FA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931" w:type="dxa"/>
          </w:tcPr>
          <w:p w14:paraId="08DEAFEF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D67D193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7EE80FA" w14:textId="621010F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5320FA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1279" w:type="dxa"/>
          </w:tcPr>
          <w:p w14:paraId="4C76EF09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34CD598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3D6D620" w14:textId="09BD03F0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5320FA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1279" w:type="dxa"/>
          </w:tcPr>
          <w:p w14:paraId="2D132445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14998A4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3E18BA1" w14:textId="526329DB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5320FA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048DBAF0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F58C690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EB658A8" w14:textId="4C4933E5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5320FA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13D9333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4884235" w14:textId="77777777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4741593" w14:textId="3244CD64" w:rsidR="00BE7768" w:rsidRPr="005320FA" w:rsidRDefault="00BE7768" w:rsidP="006C4EB1">
            <w:pPr>
              <w:pStyle w:val="ListParagraph"/>
              <w:spacing w:line="240" w:lineRule="auto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5320FA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</w:tbl>
    <w:p w14:paraId="541E7A5D" w14:textId="77777777" w:rsidR="00ED18BF" w:rsidRPr="00ED18BF" w:rsidRDefault="00ED18BF" w:rsidP="00ED18BF">
      <w:pPr>
        <w:pStyle w:val="ListParagraph"/>
        <w:rPr>
          <w:rFonts w:ascii="Verdana" w:hAnsi="Verdana"/>
          <w:bCs/>
          <w:noProof/>
          <w:sz w:val="22"/>
          <w:szCs w:val="22"/>
        </w:rPr>
      </w:pPr>
    </w:p>
    <w:p w14:paraId="2C97F65C" w14:textId="77777777" w:rsidR="00ED18BF" w:rsidRDefault="00ED18BF" w:rsidP="00ED18BF">
      <w:pPr>
        <w:pStyle w:val="ListParagraph"/>
        <w:ind w:left="1225"/>
        <w:rPr>
          <w:rFonts w:ascii="Verdana" w:hAnsi="Verdana"/>
          <w:color w:val="000000"/>
          <w:sz w:val="22"/>
          <w:szCs w:val="22"/>
        </w:rPr>
      </w:pPr>
    </w:p>
    <w:p w14:paraId="25741E0F" w14:textId="77777777" w:rsidR="00ED18BF" w:rsidRDefault="00ED18BF" w:rsidP="00ED18BF">
      <w:pPr>
        <w:pStyle w:val="ListParagraph"/>
        <w:ind w:left="1225"/>
        <w:rPr>
          <w:rFonts w:ascii="Verdana" w:hAnsi="Verdana"/>
          <w:color w:val="000000"/>
          <w:sz w:val="22"/>
          <w:szCs w:val="22"/>
        </w:rPr>
      </w:pPr>
    </w:p>
    <w:p w14:paraId="2CE16201" w14:textId="77777777" w:rsidR="00ED18BF" w:rsidRDefault="00ED18BF" w:rsidP="00ED18BF">
      <w:pPr>
        <w:pStyle w:val="ListParagraph"/>
        <w:ind w:left="1225"/>
        <w:rPr>
          <w:rFonts w:ascii="Verdana" w:hAnsi="Verdana"/>
          <w:color w:val="000000"/>
          <w:sz w:val="22"/>
          <w:szCs w:val="22"/>
        </w:rPr>
      </w:pPr>
    </w:p>
    <w:p w14:paraId="780C64FA" w14:textId="77777777" w:rsidR="005320FA" w:rsidRDefault="005320FA" w:rsidP="00ED18BF">
      <w:pPr>
        <w:pStyle w:val="ListParagraph"/>
        <w:ind w:left="1225"/>
        <w:rPr>
          <w:rFonts w:ascii="Verdana" w:hAnsi="Verdana"/>
          <w:color w:val="000000"/>
          <w:sz w:val="22"/>
          <w:szCs w:val="22"/>
        </w:rPr>
      </w:pPr>
    </w:p>
    <w:p w14:paraId="7990A57B" w14:textId="77777777" w:rsidR="005320FA" w:rsidRDefault="005320FA" w:rsidP="00ED18BF">
      <w:pPr>
        <w:pStyle w:val="ListParagraph"/>
        <w:ind w:left="1225"/>
        <w:rPr>
          <w:rFonts w:ascii="Verdana" w:hAnsi="Verdana"/>
          <w:color w:val="000000"/>
          <w:sz w:val="22"/>
          <w:szCs w:val="22"/>
        </w:rPr>
      </w:pPr>
    </w:p>
    <w:p w14:paraId="766783C2" w14:textId="77777777" w:rsidR="005320FA" w:rsidRDefault="005320FA" w:rsidP="00ED18BF">
      <w:pPr>
        <w:pStyle w:val="ListParagraph"/>
        <w:ind w:left="1225"/>
        <w:rPr>
          <w:rFonts w:ascii="Verdana" w:hAnsi="Verdana"/>
          <w:color w:val="000000"/>
          <w:sz w:val="22"/>
          <w:szCs w:val="22"/>
        </w:rPr>
      </w:pPr>
    </w:p>
    <w:p w14:paraId="5865E68A" w14:textId="77777777" w:rsidR="005320FA" w:rsidRDefault="005320FA" w:rsidP="00ED18BF">
      <w:pPr>
        <w:pStyle w:val="ListParagraph"/>
        <w:ind w:left="1225"/>
        <w:rPr>
          <w:rFonts w:ascii="Verdana" w:hAnsi="Verdana"/>
          <w:color w:val="000000"/>
          <w:sz w:val="22"/>
          <w:szCs w:val="22"/>
        </w:rPr>
      </w:pPr>
    </w:p>
    <w:p w14:paraId="76CA0BBF" w14:textId="2C9DDC3A" w:rsidR="00ED18BF" w:rsidRPr="00ED18BF" w:rsidRDefault="00ED18BF" w:rsidP="00ED18B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</w:p>
    <w:p w14:paraId="4031A27C" w14:textId="7C1C7FB6" w:rsidR="00ED18BF" w:rsidRPr="008A022E" w:rsidRDefault="008A022E" w:rsidP="008A022E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 w:rsidRPr="008A022E">
        <w:rPr>
          <w:b/>
          <w:bCs/>
          <w:color w:val="000000"/>
        </w:rPr>
        <w:t>What is the current capacity of the E</w:t>
      </w:r>
      <w:r>
        <w:rPr>
          <w:b/>
          <w:bCs/>
          <w:color w:val="000000"/>
        </w:rPr>
        <w:t xml:space="preserve">mergency </w:t>
      </w:r>
      <w:r w:rsidRPr="008A022E">
        <w:rPr>
          <w:b/>
          <w:bCs/>
          <w:color w:val="000000"/>
        </w:rPr>
        <w:t>D</w:t>
      </w:r>
      <w:r>
        <w:rPr>
          <w:b/>
          <w:bCs/>
          <w:color w:val="000000"/>
        </w:rPr>
        <w:t>epartment</w:t>
      </w:r>
      <w:r w:rsidRPr="008A022E">
        <w:rPr>
          <w:b/>
          <w:bCs/>
          <w:color w:val="000000"/>
        </w:rPr>
        <w:t>?</w:t>
      </w:r>
      <w:r w:rsidR="00ED18BF" w:rsidRPr="008A022E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ED18BF" w:rsidRPr="008A022E">
        <w:rPr>
          <w:rFonts w:ascii="Verdana" w:hAnsi="Verdana"/>
          <w:b/>
          <w:bCs/>
          <w:noProof/>
          <w:sz w:val="22"/>
          <w:szCs w:val="22"/>
        </w:rPr>
        <w:tab/>
        <w:t xml:space="preserve"> </w:t>
      </w:r>
    </w:p>
    <w:p w14:paraId="41DC5428" w14:textId="77777777" w:rsidR="00ED18BF" w:rsidRPr="00ED18BF" w:rsidRDefault="00ED18BF" w:rsidP="00ED18B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ED18BF">
        <w:rPr>
          <w:rFonts w:ascii="Verdana" w:hAnsi="Verdana"/>
          <w:bCs/>
          <w:noProof/>
          <w:sz w:val="22"/>
          <w:szCs w:val="22"/>
        </w:rPr>
        <w:t xml:space="preserve"> </w:t>
      </w:r>
      <w:r w:rsidRPr="00ED18BF">
        <w:rPr>
          <w:rFonts w:ascii="Verdana" w:hAnsi="Verdana"/>
          <w:bCs/>
          <w:noProof/>
          <w:sz w:val="22"/>
          <w:szCs w:val="22"/>
        </w:rPr>
        <w:tab/>
        <w:t xml:space="preserve"> </w:t>
      </w:r>
    </w:p>
    <w:p w14:paraId="4B3351E0" w14:textId="715E186F" w:rsidR="00ED18BF" w:rsidRPr="00ED18BF" w:rsidRDefault="00ED18BF" w:rsidP="00ED18B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</w:p>
    <w:tbl>
      <w:tblPr>
        <w:tblStyle w:val="TableGrid"/>
        <w:tblW w:w="0" w:type="auto"/>
        <w:tblInd w:w="613" w:type="dxa"/>
        <w:tblLook w:val="04A0" w:firstRow="1" w:lastRow="0" w:firstColumn="1" w:lastColumn="0" w:noHBand="0" w:noVBand="1"/>
      </w:tblPr>
      <w:tblGrid>
        <w:gridCol w:w="4356"/>
        <w:gridCol w:w="1854"/>
        <w:gridCol w:w="1782"/>
        <w:gridCol w:w="1851"/>
      </w:tblGrid>
      <w:tr w:rsidR="008A022E" w14:paraId="10F40B5E" w14:textId="77777777" w:rsidTr="008A022E">
        <w:tc>
          <w:tcPr>
            <w:tcW w:w="4156" w:type="dxa"/>
          </w:tcPr>
          <w:p w14:paraId="06990080" w14:textId="77777777" w:rsidR="008A022E" w:rsidRDefault="008A022E" w:rsidP="008A022E">
            <w:pPr>
              <w:pStyle w:val="ListParagraph"/>
              <w:ind w:left="0"/>
              <w:rPr>
                <w:rFonts w:ascii="Verdana" w:hAnsi="Verdana"/>
                <w:bCs/>
                <w:noProof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36B4E426" w14:textId="78989B96" w:rsidR="008A022E" w:rsidRDefault="008A022E" w:rsidP="008A022E">
            <w:pPr>
              <w:pStyle w:val="ListParagraph"/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Core</w:t>
            </w:r>
          </w:p>
        </w:tc>
        <w:tc>
          <w:tcPr>
            <w:tcW w:w="1847" w:type="dxa"/>
            <w:vAlign w:val="center"/>
          </w:tcPr>
          <w:p w14:paraId="54A161BE" w14:textId="1195B0F9" w:rsidR="008A022E" w:rsidRDefault="008A022E" w:rsidP="008A022E">
            <w:pPr>
              <w:pStyle w:val="ListParagraph"/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Surge</w:t>
            </w:r>
          </w:p>
        </w:tc>
        <w:tc>
          <w:tcPr>
            <w:tcW w:w="1918" w:type="dxa"/>
            <w:vAlign w:val="center"/>
          </w:tcPr>
          <w:p w14:paraId="4E2F8AFE" w14:textId="36B2EE17" w:rsidR="008A022E" w:rsidRDefault="008A022E" w:rsidP="008A022E">
            <w:pPr>
              <w:pStyle w:val="ListParagraph"/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Flex</w:t>
            </w:r>
          </w:p>
        </w:tc>
      </w:tr>
      <w:tr w:rsidR="008A022E" w14:paraId="0FC28C5B" w14:textId="77777777" w:rsidTr="008A022E">
        <w:trPr>
          <w:trHeight w:val="320"/>
        </w:trPr>
        <w:tc>
          <w:tcPr>
            <w:tcW w:w="0" w:type="auto"/>
            <w:noWrap/>
            <w:hideMark/>
          </w:tcPr>
          <w:p w14:paraId="7ED41948" w14:textId="77777777" w:rsidR="008A022E" w:rsidRPr="008A022E" w:rsidRDefault="008A022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A022E">
              <w:rPr>
                <w:b/>
                <w:bCs/>
                <w:color w:val="000000"/>
              </w:rPr>
              <w:t>Beds</w:t>
            </w:r>
          </w:p>
        </w:tc>
        <w:tc>
          <w:tcPr>
            <w:tcW w:w="0" w:type="auto"/>
            <w:noWrap/>
            <w:hideMark/>
          </w:tcPr>
          <w:p w14:paraId="29DACB6E" w14:textId="4835CCA7" w:rsidR="008A022E" w:rsidRPr="008A022E" w:rsidRDefault="008A022E" w:rsidP="008A022E">
            <w:r w:rsidRPr="008A022E">
              <w:t>28</w:t>
            </w:r>
          </w:p>
        </w:tc>
        <w:tc>
          <w:tcPr>
            <w:tcW w:w="0" w:type="auto"/>
            <w:noWrap/>
            <w:hideMark/>
          </w:tcPr>
          <w:p w14:paraId="49BB0092" w14:textId="52F8EB46" w:rsidR="008A022E" w:rsidRPr="008A022E" w:rsidRDefault="008A022E" w:rsidP="008A022E">
            <w:r>
              <w:t>0</w:t>
            </w:r>
          </w:p>
        </w:tc>
        <w:tc>
          <w:tcPr>
            <w:tcW w:w="0" w:type="auto"/>
            <w:noWrap/>
            <w:hideMark/>
          </w:tcPr>
          <w:p w14:paraId="2611B110" w14:textId="3266B6A5" w:rsidR="008A022E" w:rsidRPr="008A022E" w:rsidRDefault="008A022E" w:rsidP="008A022E">
            <w:r w:rsidRPr="008A022E">
              <w:t>7</w:t>
            </w:r>
          </w:p>
        </w:tc>
      </w:tr>
      <w:tr w:rsidR="008A022E" w14:paraId="32ABC3FC" w14:textId="77777777" w:rsidTr="008A022E">
        <w:trPr>
          <w:trHeight w:val="320"/>
        </w:trPr>
        <w:tc>
          <w:tcPr>
            <w:tcW w:w="0" w:type="auto"/>
            <w:noWrap/>
            <w:hideMark/>
          </w:tcPr>
          <w:p w14:paraId="358F34DC" w14:textId="77777777" w:rsidR="008A022E" w:rsidRPr="008A022E" w:rsidRDefault="008A022E">
            <w:pPr>
              <w:rPr>
                <w:b/>
                <w:bCs/>
                <w:color w:val="000000"/>
              </w:rPr>
            </w:pPr>
            <w:r w:rsidRPr="008A022E">
              <w:rPr>
                <w:b/>
                <w:bCs/>
                <w:color w:val="000000"/>
              </w:rPr>
              <w:t>Chairs</w:t>
            </w:r>
          </w:p>
        </w:tc>
        <w:tc>
          <w:tcPr>
            <w:tcW w:w="0" w:type="auto"/>
            <w:noWrap/>
            <w:hideMark/>
          </w:tcPr>
          <w:p w14:paraId="51EB9F6E" w14:textId="2979A618" w:rsidR="008A022E" w:rsidRPr="008A022E" w:rsidRDefault="008A022E" w:rsidP="008A022E">
            <w:r w:rsidRPr="008A022E">
              <w:t>6</w:t>
            </w:r>
          </w:p>
        </w:tc>
        <w:tc>
          <w:tcPr>
            <w:tcW w:w="0" w:type="auto"/>
            <w:noWrap/>
            <w:hideMark/>
          </w:tcPr>
          <w:p w14:paraId="5750320D" w14:textId="3AE5AB81" w:rsidR="008A022E" w:rsidRPr="008A022E" w:rsidRDefault="008A022E" w:rsidP="008A022E">
            <w:r>
              <w:t>0</w:t>
            </w:r>
          </w:p>
        </w:tc>
        <w:tc>
          <w:tcPr>
            <w:tcW w:w="0" w:type="auto"/>
            <w:noWrap/>
            <w:hideMark/>
          </w:tcPr>
          <w:p w14:paraId="3A9CF690" w14:textId="0063767A" w:rsidR="008A022E" w:rsidRPr="008A022E" w:rsidRDefault="0068712B" w:rsidP="0068712B">
            <w:pPr>
              <w:ind w:left="0"/>
            </w:pPr>
            <w:r>
              <w:t xml:space="preserve">       </w:t>
            </w:r>
            <w:r w:rsidR="008A022E" w:rsidRPr="008A022E">
              <w:t>15</w:t>
            </w:r>
          </w:p>
        </w:tc>
      </w:tr>
      <w:tr w:rsidR="008A022E" w14:paraId="49BE949B" w14:textId="77777777" w:rsidTr="008A022E">
        <w:trPr>
          <w:trHeight w:val="320"/>
        </w:trPr>
        <w:tc>
          <w:tcPr>
            <w:tcW w:w="0" w:type="auto"/>
            <w:noWrap/>
            <w:hideMark/>
          </w:tcPr>
          <w:p w14:paraId="028A73F1" w14:textId="77777777" w:rsidR="008A022E" w:rsidRPr="008A022E" w:rsidRDefault="008A022E">
            <w:pPr>
              <w:rPr>
                <w:b/>
                <w:bCs/>
                <w:color w:val="000000"/>
              </w:rPr>
            </w:pPr>
            <w:r w:rsidRPr="008A022E">
              <w:rPr>
                <w:b/>
                <w:bCs/>
                <w:color w:val="000000"/>
              </w:rPr>
              <w:t>Other (please itemise below)</w:t>
            </w:r>
          </w:p>
        </w:tc>
        <w:tc>
          <w:tcPr>
            <w:tcW w:w="0" w:type="auto"/>
            <w:noWrap/>
            <w:hideMark/>
          </w:tcPr>
          <w:p w14:paraId="148E8C6A" w14:textId="1DC914E1" w:rsidR="008A022E" w:rsidRDefault="008A022E" w:rsidP="008A022E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BAD8A43" w14:textId="4632AD6A" w:rsidR="008A022E" w:rsidRDefault="008A022E" w:rsidP="008A022E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B9E0F53" w14:textId="2133A5C2" w:rsidR="008A022E" w:rsidRDefault="008A022E" w:rsidP="008A022E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14:paraId="0AD8EE9F" w14:textId="77777777" w:rsidR="00ED18BF" w:rsidRPr="00ED18BF" w:rsidRDefault="00ED18BF" w:rsidP="00ED18B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ED18BF">
        <w:rPr>
          <w:rFonts w:ascii="Verdana" w:hAnsi="Verdana"/>
          <w:bCs/>
          <w:noProof/>
          <w:sz w:val="22"/>
          <w:szCs w:val="22"/>
        </w:rPr>
        <w:t xml:space="preserve"> </w:t>
      </w:r>
      <w:r w:rsidRPr="00ED18BF">
        <w:rPr>
          <w:rFonts w:ascii="Verdana" w:hAnsi="Verdana"/>
          <w:bCs/>
          <w:noProof/>
          <w:sz w:val="22"/>
          <w:szCs w:val="22"/>
        </w:rPr>
        <w:tab/>
        <w:t xml:space="preserve"> </w:t>
      </w:r>
    </w:p>
    <w:p w14:paraId="3F4700FC" w14:textId="77777777" w:rsidR="00ED18BF" w:rsidRDefault="00ED18BF" w:rsidP="00ED18B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ED18BF">
        <w:rPr>
          <w:rFonts w:ascii="Verdana" w:hAnsi="Verdana"/>
          <w:bCs/>
          <w:noProof/>
          <w:sz w:val="22"/>
          <w:szCs w:val="22"/>
        </w:rPr>
        <w:t xml:space="preserve"> </w:t>
      </w:r>
      <w:r w:rsidRPr="00ED18BF">
        <w:rPr>
          <w:rFonts w:ascii="Verdana" w:hAnsi="Verdana"/>
          <w:bCs/>
          <w:noProof/>
          <w:sz w:val="22"/>
          <w:szCs w:val="22"/>
        </w:rPr>
        <w:tab/>
        <w:t xml:space="preserve"> </w:t>
      </w:r>
    </w:p>
    <w:p w14:paraId="793CD179" w14:textId="77777777" w:rsidR="0068712B" w:rsidRDefault="0068712B" w:rsidP="00ED18B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</w:p>
    <w:p w14:paraId="17A42A70" w14:textId="77777777" w:rsidR="0068712B" w:rsidRDefault="0068712B" w:rsidP="00ED18B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</w:p>
    <w:p w14:paraId="71231FE1" w14:textId="77777777" w:rsidR="0068712B" w:rsidRPr="00ED18BF" w:rsidRDefault="0068712B" w:rsidP="00ED18B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</w:p>
    <w:p w14:paraId="75458745" w14:textId="6CBA5BA8" w:rsidR="00A10460" w:rsidRDefault="00421E7F" w:rsidP="0068712B">
      <w:pPr>
        <w:pStyle w:val="ListParagraph"/>
        <w:ind w:left="122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 </w:t>
      </w:r>
    </w:p>
    <w:p w14:paraId="07634AB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09A4C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63CD2293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15FAF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3AF42582" wp14:editId="434FAFAA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39D0A6D3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149CB5DC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A3A6D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24C8A9B8" wp14:editId="4123C1B9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E02842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417562D0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4F5CA28C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2FD4BEA9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0FA31F28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5725E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F2B4363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99814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312D284" wp14:editId="6422EFE9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B5AB54E" wp14:editId="51EA4E3F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A0A8124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7009188B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27FF7DDD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0F8C5A62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167425F0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5AB54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2A0A8124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7009188B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27FF7DDD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0F8C5A62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14:paraId="167425F0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5DFBFF0C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83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8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8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BE8712A"/>
    <w:multiLevelType w:val="hybridMultilevel"/>
    <w:tmpl w:val="FB209960"/>
    <w:lvl w:ilvl="0" w:tplc="C6343C4C">
      <w:start w:val="1"/>
      <w:numFmt w:val="decimal"/>
      <w:lvlText w:val="%1."/>
      <w:lvlJc w:val="left"/>
      <w:pPr>
        <w:ind w:left="1210" w:hanging="360"/>
      </w:pPr>
      <w:rPr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930" w:hanging="360"/>
      </w:pPr>
    </w:lvl>
    <w:lvl w:ilvl="2" w:tplc="0809001B" w:tentative="1">
      <w:start w:val="1"/>
      <w:numFmt w:val="lowerRoman"/>
      <w:lvlText w:val="%3."/>
      <w:lvlJc w:val="right"/>
      <w:pPr>
        <w:ind w:left="2650" w:hanging="180"/>
      </w:pPr>
    </w:lvl>
    <w:lvl w:ilvl="3" w:tplc="0809000F" w:tentative="1">
      <w:start w:val="1"/>
      <w:numFmt w:val="decimal"/>
      <w:lvlText w:val="%4."/>
      <w:lvlJc w:val="left"/>
      <w:pPr>
        <w:ind w:left="3370" w:hanging="360"/>
      </w:pPr>
    </w:lvl>
    <w:lvl w:ilvl="4" w:tplc="08090019" w:tentative="1">
      <w:start w:val="1"/>
      <w:numFmt w:val="lowerLetter"/>
      <w:lvlText w:val="%5."/>
      <w:lvlJc w:val="left"/>
      <w:pPr>
        <w:ind w:left="4090" w:hanging="360"/>
      </w:pPr>
    </w:lvl>
    <w:lvl w:ilvl="5" w:tplc="0809001B" w:tentative="1">
      <w:start w:val="1"/>
      <w:numFmt w:val="lowerRoman"/>
      <w:lvlText w:val="%6."/>
      <w:lvlJc w:val="right"/>
      <w:pPr>
        <w:ind w:left="4810" w:hanging="180"/>
      </w:pPr>
    </w:lvl>
    <w:lvl w:ilvl="6" w:tplc="0809000F" w:tentative="1">
      <w:start w:val="1"/>
      <w:numFmt w:val="decimal"/>
      <w:lvlText w:val="%7."/>
      <w:lvlJc w:val="left"/>
      <w:pPr>
        <w:ind w:left="5530" w:hanging="360"/>
      </w:pPr>
    </w:lvl>
    <w:lvl w:ilvl="7" w:tplc="08090019" w:tentative="1">
      <w:start w:val="1"/>
      <w:numFmt w:val="lowerLetter"/>
      <w:lvlText w:val="%8."/>
      <w:lvlJc w:val="left"/>
      <w:pPr>
        <w:ind w:left="6250" w:hanging="360"/>
      </w:pPr>
    </w:lvl>
    <w:lvl w:ilvl="8" w:tplc="08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4698327">
    <w:abstractNumId w:val="12"/>
  </w:num>
  <w:num w:numId="2" w16cid:durableId="1456756869">
    <w:abstractNumId w:val="0"/>
  </w:num>
  <w:num w:numId="3" w16cid:durableId="1733457590">
    <w:abstractNumId w:val="7"/>
  </w:num>
  <w:num w:numId="4" w16cid:durableId="1855997473">
    <w:abstractNumId w:val="14"/>
  </w:num>
  <w:num w:numId="5" w16cid:durableId="407073557">
    <w:abstractNumId w:val="3"/>
  </w:num>
  <w:num w:numId="6" w16cid:durableId="2064256410">
    <w:abstractNumId w:val="2"/>
  </w:num>
  <w:num w:numId="7" w16cid:durableId="944508330">
    <w:abstractNumId w:val="9"/>
  </w:num>
  <w:num w:numId="8" w16cid:durableId="1857376955">
    <w:abstractNumId w:val="13"/>
  </w:num>
  <w:num w:numId="9" w16cid:durableId="1695500192">
    <w:abstractNumId w:val="17"/>
  </w:num>
  <w:num w:numId="10" w16cid:durableId="49958699">
    <w:abstractNumId w:val="1"/>
  </w:num>
  <w:num w:numId="11" w16cid:durableId="83305989">
    <w:abstractNumId w:val="8"/>
  </w:num>
  <w:num w:numId="12" w16cid:durableId="1288389183">
    <w:abstractNumId w:val="11"/>
  </w:num>
  <w:num w:numId="13" w16cid:durableId="852182774">
    <w:abstractNumId w:val="15"/>
  </w:num>
  <w:num w:numId="14" w16cid:durableId="20918087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21738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27890214">
    <w:abstractNumId w:val="10"/>
  </w:num>
  <w:num w:numId="17" w16cid:durableId="1656644356">
    <w:abstractNumId w:val="4"/>
  </w:num>
  <w:num w:numId="18" w16cid:durableId="10401349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A795D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20FA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8712B"/>
    <w:rsid w:val="006C4048"/>
    <w:rsid w:val="006C4EB1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022E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BE7768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D18BF"/>
    <w:rsid w:val="00EE0615"/>
    <w:rsid w:val="00F26B29"/>
    <w:rsid w:val="00F45BD6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71E58E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F2436-80A2-4343-8500-FF1DD825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58</TotalTime>
  <Pages>3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15</cp:revision>
  <cp:lastPrinted>2019-03-26T11:11:00Z</cp:lastPrinted>
  <dcterms:created xsi:type="dcterms:W3CDTF">2021-09-13T07:38:00Z</dcterms:created>
  <dcterms:modified xsi:type="dcterms:W3CDTF">2024-03-20T11:35:00Z</dcterms:modified>
</cp:coreProperties>
</file>