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E656E9" w:rsidRDefault="00A10460" w:rsidP="00E656E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656E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23-H-032</w:t>
                            </w: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E656E9" w:rsidRDefault="00A10460" w:rsidP="00E656E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656E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23-H-032</w:t>
                      </w: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656E9" w:rsidRPr="00E656E9" w:rsidRDefault="00E656E9" w:rsidP="00E656E9">
      <w:pPr>
        <w:rPr>
          <w:rFonts w:ascii="Verdana" w:hAnsi="Verdana"/>
          <w:bCs/>
          <w:noProof/>
          <w:sz w:val="22"/>
          <w:szCs w:val="22"/>
        </w:rPr>
      </w:pPr>
      <w:r w:rsidRPr="00E656E9">
        <w:rPr>
          <w:rFonts w:ascii="Verdana" w:hAnsi="Verdana"/>
          <w:bCs/>
          <w:noProof/>
          <w:sz w:val="22"/>
          <w:szCs w:val="22"/>
        </w:rPr>
        <w:t xml:space="preserve">I would like to make an application under the Freedom of Information Act 2000 for the following information: (please provide the figures from 2013 - present, </w:t>
      </w:r>
      <w:r>
        <w:rPr>
          <w:rFonts w:ascii="Verdana" w:hAnsi="Verdana"/>
          <w:bCs/>
          <w:noProof/>
          <w:sz w:val="22"/>
          <w:szCs w:val="22"/>
        </w:rPr>
        <w:t>in calendar years not fiscal. )</w:t>
      </w:r>
    </w:p>
    <w:p w:rsidR="00E656E9" w:rsidRPr="00E656E9" w:rsidRDefault="00E656E9" w:rsidP="00E656E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E656E9">
        <w:rPr>
          <w:rFonts w:ascii="Verdana" w:hAnsi="Verdana"/>
          <w:bCs/>
          <w:noProof/>
          <w:sz w:val="22"/>
          <w:szCs w:val="22"/>
        </w:rPr>
        <w:t xml:space="preserve">How many members of staff have left their employment within the health board in order to live abroad? Can you please provide a breakdown of the job title of each employee prior to leaving? </w:t>
      </w:r>
    </w:p>
    <w:p w:rsidR="00E656E9" w:rsidRPr="00E656E9" w:rsidRDefault="00E656E9" w:rsidP="00E656E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E656E9">
        <w:rPr>
          <w:rFonts w:ascii="Verdana" w:hAnsi="Verdana"/>
          <w:bCs/>
          <w:noProof/>
          <w:sz w:val="22"/>
          <w:szCs w:val="22"/>
        </w:rPr>
        <w:t>How many members of staff have left their employment within the health board in order to pursue employment in Australia? Can you please provide a breakdown of the job title of each employee prior to leaving?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E656E9" w:rsidRPr="00E656E9">
        <w:rPr>
          <w:rFonts w:ascii="Verdana" w:hAnsi="Verdana"/>
          <w:bCs/>
          <w:noProof/>
          <w:sz w:val="22"/>
          <w:szCs w:val="22"/>
        </w:rPr>
        <w:t>I can confirm that this information is not held. The reason for voluntary resignation is not mandatory on an employment termination form.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656E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5F2179A"/>
    <w:multiLevelType w:val="hybridMultilevel"/>
    <w:tmpl w:val="49B4E6E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CB15303"/>
    <w:multiLevelType w:val="hybridMultilevel"/>
    <w:tmpl w:val="A5A2C198"/>
    <w:lvl w:ilvl="0" w:tplc="2B6E7C44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656E9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9402D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8A0EE-5752-47EF-A963-84144CB2B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11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2023-09-07T07:52:00Z</dcterms:modified>
</cp:coreProperties>
</file>