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E065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E065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E065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E065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 23-H-030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E065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E065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E065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E065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 23-H-030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6190D" w:rsidRPr="0086190D" w:rsidRDefault="0086190D" w:rsidP="0086190D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86190D">
        <w:rPr>
          <w:rFonts w:ascii="Verdana" w:hAnsi="Verdana"/>
          <w:b/>
          <w:bCs/>
          <w:noProof/>
          <w:sz w:val="22"/>
          <w:szCs w:val="22"/>
        </w:rPr>
        <w:t>What is the number of patients admitted to each forensic mental health ward within the health board over the past 12 months? Please provide a breakdown by month.</w:t>
      </w:r>
      <w:r>
        <w:rPr>
          <w:rFonts w:ascii="Verdana" w:hAnsi="Verdana"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br/>
      </w:r>
      <w:r w:rsidRPr="0086190D">
        <w:rPr>
          <w:rFonts w:ascii="Verdana" w:hAnsi="Verdana"/>
          <w:bCs/>
          <w:noProof/>
          <w:sz w:val="22"/>
          <w:szCs w:val="22"/>
        </w:rPr>
        <w:t>Please see below the table of direct admissions to Forensic wards over the past 12 months.</w:t>
      </w:r>
    </w:p>
    <w:tbl>
      <w:tblPr>
        <w:tblW w:w="10082" w:type="dxa"/>
        <w:jc w:val="center"/>
        <w:tblLook w:val="04A0" w:firstRow="1" w:lastRow="0" w:firstColumn="1" w:lastColumn="0" w:noHBand="0" w:noVBand="1"/>
      </w:tblPr>
      <w:tblGrid>
        <w:gridCol w:w="2375"/>
        <w:gridCol w:w="623"/>
        <w:gridCol w:w="591"/>
        <w:gridCol w:w="574"/>
        <w:gridCol w:w="642"/>
        <w:gridCol w:w="600"/>
        <w:gridCol w:w="555"/>
        <w:gridCol w:w="587"/>
        <w:gridCol w:w="671"/>
        <w:gridCol w:w="611"/>
        <w:gridCol w:w="622"/>
        <w:gridCol w:w="547"/>
        <w:gridCol w:w="547"/>
        <w:gridCol w:w="584"/>
      </w:tblGrid>
      <w:tr w:rsidR="00B66F9D" w:rsidRPr="00B66F9D" w:rsidTr="007D6254">
        <w:trPr>
          <w:trHeight w:val="323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B9BD5"/>
            <w:noWrap/>
            <w:vAlign w:val="bottom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2022-2023</w:t>
            </w:r>
          </w:p>
        </w:tc>
        <w:tc>
          <w:tcPr>
            <w:tcW w:w="2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B9BD5"/>
            <w:noWrap/>
            <w:vAlign w:val="bottom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2023-2024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B66F9D" w:rsidRPr="00B66F9D" w:rsidTr="007D6254">
        <w:trPr>
          <w:gridAfter w:val="1"/>
          <w:wAfter w:w="584" w:type="dxa"/>
          <w:trHeight w:val="323"/>
          <w:jc w:val="center"/>
        </w:trPr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Admissions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Aug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Sep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Oct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Dec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Jan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Feb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Mar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Apr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May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Jun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Jul</w:t>
            </w:r>
          </w:p>
        </w:tc>
      </w:tr>
      <w:tr w:rsidR="00B66F9D" w:rsidRPr="00B66F9D" w:rsidTr="007D6254">
        <w:trPr>
          <w:gridAfter w:val="1"/>
          <w:wAfter w:w="584" w:type="dxa"/>
          <w:trHeight w:val="323"/>
          <w:jc w:val="center"/>
        </w:trPr>
        <w:tc>
          <w:tcPr>
            <w:tcW w:w="949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E6F6" w:themeFill="accent2" w:themeFillTint="33"/>
            <w:noWrap/>
            <w:vAlign w:val="center"/>
          </w:tcPr>
          <w:p w:rsidR="00B66F9D" w:rsidRPr="00B66F9D" w:rsidRDefault="00B66F9D" w:rsidP="00B66F9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Medium Secure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2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Cardigan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Newton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Ogmore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Penarth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Tenby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9498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Low Secure</w:t>
            </w:r>
          </w:p>
        </w:tc>
      </w:tr>
      <w:tr w:rsidR="007D6254" w:rsidRPr="00B66F9D" w:rsidTr="007D6254">
        <w:trPr>
          <w:gridAfter w:val="1"/>
          <w:wAfter w:w="584" w:type="dxa"/>
          <w:trHeight w:val="307"/>
          <w:jc w:val="center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Cedar (</w:t>
            </w:r>
            <w:proofErr w:type="spellStart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</w:t>
            </w:r>
            <w:proofErr w:type="spellEnd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Newydd</w:t>
            </w:r>
            <w:proofErr w:type="spellEnd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7D6254" w:rsidRPr="00B66F9D" w:rsidTr="007D6254">
        <w:trPr>
          <w:gridAfter w:val="1"/>
          <w:wAfter w:w="584" w:type="dxa"/>
          <w:trHeight w:val="323"/>
          <w:jc w:val="center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Rowan (</w:t>
            </w:r>
            <w:proofErr w:type="spellStart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</w:t>
            </w:r>
            <w:proofErr w:type="spellEnd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Newydd</w:t>
            </w:r>
            <w:proofErr w:type="spellEnd"/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6F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254" w:rsidRPr="00B66F9D" w:rsidRDefault="007D6254" w:rsidP="007D625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86190D" w:rsidRPr="0086190D" w:rsidRDefault="0086190D" w:rsidP="0086190D">
      <w:pPr>
        <w:rPr>
          <w:rFonts w:ascii="Verdana" w:hAnsi="Verdana"/>
          <w:bCs/>
          <w:noProof/>
          <w:sz w:val="22"/>
          <w:szCs w:val="22"/>
        </w:rPr>
      </w:pPr>
    </w:p>
    <w:p w:rsidR="005617C4" w:rsidRDefault="0086190D" w:rsidP="003B748C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86190D">
        <w:rPr>
          <w:rFonts w:ascii="Verdana" w:hAnsi="Verdana"/>
          <w:b/>
          <w:bCs/>
          <w:noProof/>
          <w:sz w:val="22"/>
          <w:szCs w:val="22"/>
        </w:rPr>
        <w:t>What is the total number of patients currently in each forensic mental health ward within the health board as of Monday, August 14, 2023?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86190D">
        <w:rPr>
          <w:rFonts w:ascii="Verdana" w:hAnsi="Verdana"/>
          <w:bCs/>
          <w:noProof/>
          <w:sz w:val="22"/>
          <w:szCs w:val="22"/>
        </w:rPr>
        <w:t>Please see below Forensic inpatients as of August 14, 2023.</w:t>
      </w:r>
      <w:r w:rsidR="005617C4">
        <w:rPr>
          <w:rFonts w:ascii="Verdana" w:hAnsi="Verdana"/>
          <w:bCs/>
          <w:noProof/>
          <w:sz w:val="22"/>
          <w:szCs w:val="22"/>
        </w:rPr>
        <w:br/>
      </w:r>
    </w:p>
    <w:tbl>
      <w:tblPr>
        <w:tblW w:w="4160" w:type="dxa"/>
        <w:jc w:val="center"/>
        <w:tblLook w:val="04A0" w:firstRow="1" w:lastRow="0" w:firstColumn="1" w:lastColumn="0" w:noHBand="0" w:noVBand="1"/>
      </w:tblPr>
      <w:tblGrid>
        <w:gridCol w:w="2440"/>
        <w:gridCol w:w="1720"/>
      </w:tblGrid>
      <w:tr w:rsidR="005617C4" w:rsidRPr="005617C4" w:rsidTr="005617C4">
        <w:trPr>
          <w:trHeight w:val="315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Admissions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Current Inpatient</w:t>
            </w:r>
          </w:p>
        </w:tc>
      </w:tr>
      <w:tr w:rsidR="005617C4" w:rsidRPr="005617C4" w:rsidTr="007D205C">
        <w:trPr>
          <w:trHeight w:val="315"/>
          <w:jc w:val="center"/>
        </w:trPr>
        <w:tc>
          <w:tcPr>
            <w:tcW w:w="4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E6F6" w:themeFill="accent2" w:themeFillTint="33"/>
            <w:noWrap/>
            <w:vAlign w:val="center"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Medium Secure</w:t>
            </w:r>
          </w:p>
        </w:tc>
      </w:tr>
      <w:tr w:rsidR="005617C4" w:rsidRPr="005617C4" w:rsidTr="005617C4">
        <w:trPr>
          <w:trHeight w:val="30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Cardigan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5617C4" w:rsidRPr="005617C4" w:rsidTr="005617C4">
        <w:trPr>
          <w:trHeight w:val="300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Newton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5617C4" w:rsidRPr="005617C4" w:rsidTr="005617C4">
        <w:trPr>
          <w:trHeight w:val="30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Ogmore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5617C4" w:rsidRPr="005617C4" w:rsidTr="005617C4">
        <w:trPr>
          <w:trHeight w:val="30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Penarth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617C4" w:rsidRPr="005617C4" w:rsidTr="005617C4">
        <w:trPr>
          <w:trHeight w:val="30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Tenby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5617C4" w:rsidRPr="005617C4" w:rsidTr="009456E7">
        <w:trPr>
          <w:trHeight w:val="300"/>
          <w:jc w:val="center"/>
        </w:trPr>
        <w:tc>
          <w:tcPr>
            <w:tcW w:w="41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E6F6" w:themeFill="accent2" w:themeFillTint="33"/>
            <w:noWrap/>
            <w:vAlign w:val="center"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</w:rPr>
              <w:t>Low Secure</w:t>
            </w:r>
          </w:p>
        </w:tc>
      </w:tr>
      <w:tr w:rsidR="005617C4" w:rsidRPr="005617C4" w:rsidTr="005617C4">
        <w:trPr>
          <w:trHeight w:val="30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Cedar (</w:t>
            </w:r>
            <w:proofErr w:type="spellStart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</w:t>
            </w:r>
            <w:proofErr w:type="spellEnd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Newydd</w:t>
            </w:r>
            <w:proofErr w:type="spellEnd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5617C4" w:rsidRPr="005617C4" w:rsidTr="005617C4">
        <w:trPr>
          <w:trHeight w:val="315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Rowan (</w:t>
            </w:r>
            <w:proofErr w:type="spellStart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</w:t>
            </w:r>
            <w:proofErr w:type="spellEnd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Newydd</w:t>
            </w:r>
            <w:proofErr w:type="spellEnd"/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7C4" w:rsidRPr="005617C4" w:rsidRDefault="005617C4" w:rsidP="005617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617C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</w:tbl>
    <w:p w:rsidR="0086190D" w:rsidRPr="003B748C" w:rsidRDefault="005617C4" w:rsidP="005617C4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br/>
      </w:r>
    </w:p>
    <w:p w:rsidR="00A10460" w:rsidRPr="003B748C" w:rsidRDefault="003B748C" w:rsidP="003B748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* </w:t>
      </w:r>
      <w:r w:rsidRPr="003B748C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3B748C">
          <w:rPr>
            <w:rFonts w:ascii="Verdana" w:hAnsi="Verdana"/>
            <w:sz w:val="22"/>
            <w:szCs w:val="22"/>
          </w:rPr>
          <w:t>Freedom of Information</w:t>
        </w:r>
      </w:smartTag>
      <w:r w:rsidRPr="003B748C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3B748C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3B748C">
        <w:rPr>
          <w:rFonts w:ascii="Verdana" w:hAnsi="Verdana"/>
          <w:bCs/>
          <w:iCs/>
          <w:sz w:val="22"/>
          <w:szCs w:val="22"/>
        </w:rPr>
        <w:t>in regard to</w:t>
      </w:r>
      <w:r w:rsidRPr="003B748C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3B748C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 w:rsidRPr="003B748C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3B748C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3B748C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3B748C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3B748C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3B748C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617C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C5435DC"/>
    <w:multiLevelType w:val="hybridMultilevel"/>
    <w:tmpl w:val="1C3A2D02"/>
    <w:lvl w:ilvl="0" w:tplc="928EED3E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75252A"/>
    <w:multiLevelType w:val="hybridMultilevel"/>
    <w:tmpl w:val="14D81200"/>
    <w:lvl w:ilvl="0" w:tplc="01EE6ADA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7573E3B"/>
    <w:multiLevelType w:val="hybridMultilevel"/>
    <w:tmpl w:val="2C74A24E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8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4E66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748C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617C4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254"/>
    <w:rsid w:val="007D6A3E"/>
    <w:rsid w:val="007F192C"/>
    <w:rsid w:val="00824D19"/>
    <w:rsid w:val="00846C1D"/>
    <w:rsid w:val="0086190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66F9D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065FE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9912BE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ABEE-3353-42FF-A308-73CD833C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40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2023-09-08T07:36:00Z</dcterms:modified>
</cp:coreProperties>
</file>