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53D0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23-H-001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53D0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23-H-001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53D09" w:rsidRPr="00253D09" w:rsidRDefault="00253D09" w:rsidP="00253D0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Please can you confirm how many adults are currently on an NHS Community Dental Service waiting list, waiting to receive treatment, and have been waiting for:</w:t>
      </w:r>
    </w:p>
    <w:p w:rsidR="00253D09" w:rsidRPr="00253D09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1a. up to 1 month</w:t>
      </w:r>
    </w:p>
    <w:p w:rsidR="00253D09" w:rsidRPr="00253D09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1b. 1-3 months</w:t>
      </w:r>
    </w:p>
    <w:p w:rsidR="00253D09" w:rsidRPr="00253D09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1c. 3-6 months</w:t>
      </w:r>
    </w:p>
    <w:p w:rsidR="00253D09" w:rsidRPr="00253D09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1d. 6-12 months</w:t>
      </w:r>
    </w:p>
    <w:p w:rsidR="00253D09" w:rsidRPr="00253D09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1e. 12-18 months</w:t>
      </w:r>
    </w:p>
    <w:p w:rsidR="00253D09" w:rsidRPr="00253D09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1f. 18-24 months</w:t>
      </w:r>
    </w:p>
    <w:p w:rsidR="00253D09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1g. 24 months+</w:t>
      </w:r>
    </w:p>
    <w:p w:rsidR="002F1F8A" w:rsidRPr="002F1F8A" w:rsidRDefault="002C0F5C" w:rsidP="002F1F8A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 can confirm this information is not held centrally. </w:t>
      </w:r>
      <w:bookmarkStart w:id="0" w:name="_GoBack"/>
      <w:bookmarkEnd w:id="0"/>
      <w:r w:rsidR="002F1F8A" w:rsidRPr="00524A9A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2F1F8A" w:rsidRPr="00524A9A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="002F1F8A" w:rsidRPr="00524A9A">
        <w:rPr>
          <w:rFonts w:ascii="Verdana" w:hAnsi="Verdana" w:cs="Tahoma"/>
          <w:sz w:val="22"/>
          <w:szCs w:val="22"/>
        </w:rPr>
        <w:t>Section 12 of the FOI Act and T</w:t>
      </w:r>
      <w:r w:rsidR="002F1F8A" w:rsidRPr="00524A9A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2F1F8A" w:rsidRPr="00524A9A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r w:rsidR="002F1F8A">
        <w:rPr>
          <w:rFonts w:ascii="Verdana" w:hAnsi="Verdana" w:cs="Times New Roman"/>
          <w:sz w:val="22"/>
          <w:szCs w:val="22"/>
        </w:rPr>
        <w:br/>
      </w:r>
    </w:p>
    <w:p w:rsidR="00253D09" w:rsidRPr="00253D09" w:rsidRDefault="00253D09" w:rsidP="00253D0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Please can you confirm how many children are currently on an NHS Community Dental Service waiting list, waiting to receive treatment, and have been waiting for:</w:t>
      </w:r>
    </w:p>
    <w:p w:rsidR="00253D09" w:rsidRPr="00253D09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2a. up to 1 month</w:t>
      </w:r>
    </w:p>
    <w:p w:rsidR="00253D09" w:rsidRPr="00253D09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2b. 1-3 months</w:t>
      </w:r>
    </w:p>
    <w:p w:rsidR="00253D09" w:rsidRPr="00253D09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lastRenderedPageBreak/>
        <w:t>2c. 3-6 months</w:t>
      </w:r>
    </w:p>
    <w:p w:rsidR="00253D09" w:rsidRPr="00253D09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2d. 6-12 months</w:t>
      </w:r>
    </w:p>
    <w:p w:rsidR="00253D09" w:rsidRPr="00253D09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2e. 12-18 months</w:t>
      </w:r>
    </w:p>
    <w:p w:rsidR="00253D09" w:rsidRPr="00253D09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2f. 18-24 months</w:t>
      </w:r>
    </w:p>
    <w:p w:rsidR="002677FD" w:rsidRDefault="00253D09" w:rsidP="00253D09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253D09">
        <w:rPr>
          <w:rFonts w:ascii="Verdana" w:hAnsi="Verdana"/>
          <w:b/>
          <w:bCs/>
          <w:noProof/>
          <w:sz w:val="22"/>
          <w:szCs w:val="22"/>
        </w:rPr>
        <w:t>2g. 24 months+</w:t>
      </w:r>
    </w:p>
    <w:p w:rsidR="00253D09" w:rsidRPr="00253D09" w:rsidRDefault="002F1F8A" w:rsidP="00253D09">
      <w:pPr>
        <w:ind w:left="86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Please see question 1.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C0F5C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5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15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5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37B2F76"/>
    <w:multiLevelType w:val="hybridMultilevel"/>
    <w:tmpl w:val="A2623414"/>
    <w:lvl w:ilvl="0" w:tplc="47F25BC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29E6059"/>
    <w:multiLevelType w:val="hybridMultilevel"/>
    <w:tmpl w:val="FBD0E85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2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53D09"/>
    <w:rsid w:val="002677FD"/>
    <w:rsid w:val="00296FDA"/>
    <w:rsid w:val="002B74C8"/>
    <w:rsid w:val="002C0F5C"/>
    <w:rsid w:val="002C252B"/>
    <w:rsid w:val="002D32B6"/>
    <w:rsid w:val="002E02A9"/>
    <w:rsid w:val="002F1F8A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8912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48C9E-70B5-43D5-BE7F-112088FF5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8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2023-08-29T13:56:00Z</dcterms:modified>
</cp:coreProperties>
</file>