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2A" w:rsidRDefault="00C029A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-453390</wp:posOffset>
                </wp:positionV>
                <wp:extent cx="9944100" cy="718185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718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D16740" w:rsidRDefault="00D16740"/>
                          <w:tbl>
                            <w:tblPr>
                              <w:tblW w:w="15559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96"/>
                              <w:gridCol w:w="142"/>
                              <w:gridCol w:w="4791"/>
                              <w:gridCol w:w="2126"/>
                              <w:gridCol w:w="6804"/>
                            </w:tblGrid>
                            <w:tr w:rsidR="00D26B58" w:rsidTr="00A543E0">
                              <w:trPr>
                                <w:cantSplit/>
                                <w:trHeight w:val="609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vAlign w:val="center"/>
                                </w:tcPr>
                                <w:p w:rsidR="00D26B58" w:rsidRPr="00D858C9" w:rsidRDefault="00D858C9" w:rsidP="00D26B58">
                                  <w:pPr>
                                    <w:rPr>
                                      <w:sz w:val="56"/>
                                    </w:rPr>
                                  </w:pPr>
                                  <w:r w:rsidRPr="00B64700">
                                    <w:rPr>
                                      <w:rFonts w:ascii="Times New Roman" w:hAnsi="Times New Roman"/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309EB02B" wp14:editId="52D93850">
                                        <wp:extent cx="923925" cy="824800"/>
                                        <wp:effectExtent l="0" t="0" r="0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737419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080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2433" cy="8413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D26B58">
                                    <w:rPr>
                                      <w:sz w:val="56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4791" w:type="dxa"/>
                                  <w:vAlign w:val="center"/>
                                </w:tcPr>
                                <w:p w:rsidR="00D858C9" w:rsidRPr="005665DB" w:rsidRDefault="00D858C9" w:rsidP="00D26B58">
                                  <w:pPr>
                                    <w:rPr>
                                      <w:rFonts w:ascii="Arial Rounded MT Bold" w:hAnsi="Arial Rounded MT Bold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6B58" w:rsidRPr="00FE6176" w:rsidRDefault="00D858C9" w:rsidP="00D26B58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Integrated Autism Service </w:t>
                                  </w:r>
                                  <w:r w:rsidRPr="002C5BD4"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D26B58" w:rsidRDefault="00D26B58" w:rsidP="00D26B58">
                                  <w:pPr>
                                    <w:pStyle w:val="Heading2"/>
                                    <w:rPr>
                                      <w:sz w:val="56"/>
                                    </w:rPr>
                                  </w:pPr>
                                </w:p>
                                <w:p w:rsidR="00AF4125" w:rsidRPr="00AF4125" w:rsidRDefault="00AF4125" w:rsidP="00AF4125"/>
                              </w:tc>
                              <w:tc>
                                <w:tcPr>
                                  <w:tcW w:w="6804" w:type="dxa"/>
                                  <w:vMerge w:val="restart"/>
                                </w:tcPr>
                                <w:p w:rsidR="001E3995" w:rsidRDefault="001E3995" w:rsidP="001E3995">
                                  <w:pPr>
                                    <w:jc w:val="center"/>
                                  </w:pPr>
                                </w:p>
                                <w:p w:rsidR="00D26B58" w:rsidRDefault="00D26B58" w:rsidP="00D26B58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D26B58" w:rsidRDefault="00D26B58" w:rsidP="001E399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D26B58" w:rsidRDefault="00D26B58" w:rsidP="00D26B58">
                                  <w:pPr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1A1CA7" w:rsidRDefault="001A1CA7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1A1CA7" w:rsidRDefault="00E275C0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E275C0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C1ADEE3" wp14:editId="5DE5960F">
                                        <wp:extent cx="3818534" cy="2922241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62711" cy="29560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A1CA7" w:rsidRDefault="001A1CA7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D26B58" w:rsidRPr="002D5162" w:rsidRDefault="00D26B58" w:rsidP="004E79C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D26B58" w:rsidTr="00A543E0">
                              <w:trPr>
                                <w:cantSplit/>
                                <w:trHeight w:val="4092"/>
                              </w:trPr>
                              <w:tc>
                                <w:tcPr>
                                  <w:tcW w:w="1838" w:type="dxa"/>
                                  <w:gridSpan w:val="2"/>
                                </w:tcPr>
                                <w:p w:rsidR="00D26B58" w:rsidRDefault="00D26B58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D6CFD" w:rsidRDefault="00DD6CFD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D6CFD" w:rsidRDefault="00DD6CFD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DD6CFD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D6CFD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1028700" cy="876300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8700" cy="876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F4125" w:rsidRDefault="00AF4125" w:rsidP="00D26B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26B58" w:rsidRDefault="00D26B58" w:rsidP="00A543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1" w:type="dxa"/>
                                </w:tcPr>
                                <w:p w:rsidR="00AF4125" w:rsidRDefault="00D858C9" w:rsidP="00D26B58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Staff within the Integrated Autism Service include: </w:t>
                                  </w:r>
                                </w:p>
                                <w:p w:rsidR="00F415BC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Service Manager</w:t>
                                  </w:r>
                                </w:p>
                                <w:p w:rsid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Clinical Psychologist</w:t>
                                  </w:r>
                                </w:p>
                                <w:p w:rsid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Occupational Therapist</w:t>
                                  </w:r>
                                </w:p>
                                <w:p w:rsid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Speech and Language Therapist</w:t>
                                  </w:r>
                                </w:p>
                                <w:p w:rsid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Specialist ASD Practitioner</w:t>
                                  </w:r>
                                </w:p>
                                <w:p w:rsid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4 Well-being Support Workers</w:t>
                                  </w:r>
                                </w:p>
                                <w:p w:rsidR="00F5041F" w:rsidRPr="00F5041F" w:rsidRDefault="00F5041F" w:rsidP="00F5041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Administrator</w:t>
                                  </w:r>
                                </w:p>
                                <w:p w:rsidR="00D26B58" w:rsidRDefault="00D26B58" w:rsidP="00214FB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</w:tcPr>
                                <w:p w:rsidR="00D26B58" w:rsidRDefault="00D26B58" w:rsidP="00D26B5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2B3295" w:rsidRDefault="002B3295" w:rsidP="00D26B5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2B3295" w:rsidRPr="00E87F64" w:rsidRDefault="002B3295" w:rsidP="00D26B5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D26B58" w:rsidRDefault="00D26B58" w:rsidP="00D26B58"/>
                              </w:tc>
                            </w:tr>
                            <w:tr w:rsidR="00574A64" w:rsidTr="00A543E0">
                              <w:trPr>
                                <w:cantSplit/>
                                <w:trHeight w:val="2420"/>
                              </w:trPr>
                              <w:tc>
                                <w:tcPr>
                                  <w:tcW w:w="1696" w:type="dxa"/>
                                </w:tcPr>
                                <w:p w:rsidR="00574A64" w:rsidRDefault="00574A64" w:rsidP="00D26B58">
                                  <w:pPr>
                                    <w:jc w:val="center"/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Default="00DD6CFD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DD6CFD"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39051702" wp14:editId="13507E59">
                                        <wp:extent cx="771525" cy="654627"/>
                                        <wp:effectExtent l="0" t="0" r="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5257" cy="6577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6CFD" w:rsidRDefault="00DD6CFD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Default="00DD6CFD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DD6CFD"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684779" cy="581025"/>
                                        <wp:effectExtent l="0" t="0" r="127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88678" cy="5843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543E0" w:rsidRDefault="00A543E0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A543E0" w:rsidRDefault="00A543E0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A543E0" w:rsidRDefault="00A543E0" w:rsidP="00DD6CFD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Default="00574A64" w:rsidP="000B2C07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Pr="00B40921" w:rsidRDefault="00574A64" w:rsidP="00D26B58">
                                  <w:pPr>
                                    <w:jc w:val="center"/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B40921"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667D85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71B0EE1E" wp14:editId="2BABDF99">
                                        <wp:extent cx="508883" cy="455316"/>
                                        <wp:effectExtent l="0" t="0" r="5715" b="1905"/>
                                        <wp:docPr id="3" name="Picture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1536" cy="4576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33" w:type="dxa"/>
                                  <w:gridSpan w:val="2"/>
                                </w:tcPr>
                                <w:p w:rsidR="005336C3" w:rsidRDefault="00574A64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Integrated Autism Service</w:t>
                                  </w:r>
                                </w:p>
                                <w:p w:rsidR="005336C3" w:rsidRDefault="005336C3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Tonna Hospital</w:t>
                                  </w:r>
                                </w:p>
                                <w:p w:rsidR="005336C3" w:rsidRDefault="005336C3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Tonna</w:t>
                                  </w:r>
                                </w:p>
                                <w:p w:rsidR="005336C3" w:rsidRDefault="005336C3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Neath</w:t>
                                  </w:r>
                                </w:p>
                                <w:p w:rsidR="00574A64" w:rsidRDefault="005336C3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SA11 3LX</w:t>
                                  </w:r>
                                  <w:r w:rsidR="00574A64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574A64" w:rsidRDefault="00574A64" w:rsidP="00574A64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Default="00871517" w:rsidP="00574A64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17365D" w:themeColor="text2" w:themeShade="BF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hyperlink r:id="rId14" w:history="1">
                                    <w:r w:rsidR="00A543E0" w:rsidRPr="00172465">
                                      <w:rPr>
                                        <w:rStyle w:val="Hyperlink"/>
                                        <w:rFonts w:eastAsiaTheme="minorEastAsia" w:cs="Arial"/>
                                        <w:noProof/>
                                        <w:sz w:val="28"/>
                                        <w:szCs w:val="28"/>
                                        <w:lang w:eastAsia="en-GB"/>
                                      </w:rPr>
                                      <w:t>SBU.WBIAS@wales.nhs.uk</w:t>
                                    </w:r>
                                  </w:hyperlink>
                                </w:p>
                                <w:p w:rsidR="00A543E0" w:rsidRPr="00574A64" w:rsidRDefault="00A543E0" w:rsidP="00574A64">
                                  <w:pPr>
                                    <w:rPr>
                                      <w:rFonts w:eastAsiaTheme="minorEastAsia" w:cs="Arial"/>
                                      <w:noProof/>
                                      <w:color w:val="17365D" w:themeColor="text2" w:themeShade="BF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  <w:p w:rsidR="00574A64" w:rsidRDefault="00871517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hyperlink r:id="rId15" w:history="1">
                                    <w:r w:rsidR="00A543E0">
                                      <w:rPr>
                                        <w:rStyle w:val="Hyperlink"/>
                                      </w:rPr>
                                      <w:t>https://sbuhb.nhs.wales/community-services/district-nursing-other-community-services/western-bay-integrated-autism-service/</w:t>
                                    </w:r>
                                  </w:hyperlink>
                                </w:p>
                                <w:p w:rsidR="00E275C0" w:rsidRDefault="00E275C0" w:rsidP="00574A6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74A64" w:rsidRDefault="00574A64" w:rsidP="00F415B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Telephone: </w:t>
                                  </w:r>
                                  <w:r w:rsidR="005336C3">
                                    <w:rPr>
                                      <w:sz w:val="28"/>
                                      <w:szCs w:val="28"/>
                                    </w:rPr>
                                    <w:t>01639 862 936</w:t>
                                  </w:r>
                                  <w:r w:rsidR="00C029A7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F415BC" w:rsidRPr="00F415BC" w:rsidRDefault="00F415BC" w:rsidP="00F415BC">
                                  <w:r w:rsidRPr="00F415BC">
                                    <w:t>A</w:t>
                                  </w:r>
                                  <w:r w:rsidR="003E6D62">
                                    <w:t>n a</w:t>
                                  </w:r>
                                  <w:r w:rsidR="00925D73">
                                    <w:t>nswerphone</w:t>
                                  </w:r>
                                  <w:r w:rsidR="003E6D62">
                                    <w:t xml:space="preserve"> </w:t>
                                  </w:r>
                                  <w:r w:rsidRPr="00F415BC">
                                    <w:t>service</w:t>
                                  </w:r>
                                  <w:r w:rsidR="00925D73">
                                    <w:t xml:space="preserve"> is</w:t>
                                  </w:r>
                                  <w:r w:rsidRPr="00F415BC">
                                    <w:t xml:space="preserve"> available</w:t>
                                  </w:r>
                                  <w:r w:rsidR="003E6D62">
                                    <w:t>.</w:t>
                                  </w:r>
                                  <w:r w:rsidRPr="00F415BC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</w:tcPr>
                                <w:p w:rsidR="00574A64" w:rsidRPr="00E87F64" w:rsidRDefault="00574A64" w:rsidP="00D26B5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vMerge/>
                                </w:tcPr>
                                <w:p w:rsidR="00574A64" w:rsidRDefault="00574A64" w:rsidP="00D26B58"/>
                              </w:tc>
                            </w:tr>
                          </w:tbl>
                          <w:p w:rsidR="006E2CF0" w:rsidRPr="00885F23" w:rsidRDefault="00196EFE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85F23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V</w:t>
                            </w:r>
                            <w:r w:rsidR="00595F9D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 18/11/</w:t>
                            </w:r>
                            <w:r w:rsidR="00025DCD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7pt;margin-top:-35.7pt;width:783pt;height:5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" strokecolor="white [3212]">
                <v:textbox>
                  <w:txbxContent>
                    <w:p w:rsidR="00D16740" w:rsidRDefault="00D16740"/>
                    <w:tbl>
                      <w:tblPr>
                        <w:tblW w:w="15559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96"/>
                        <w:gridCol w:w="142"/>
                        <w:gridCol w:w="4791"/>
                        <w:gridCol w:w="2126"/>
                        <w:gridCol w:w="6804"/>
                      </w:tblGrid>
                      <w:tr w:rsidR="00D26B58" w:rsidTr="00A543E0">
                        <w:trPr>
                          <w:cantSplit/>
                          <w:trHeight w:val="609"/>
                        </w:trPr>
                        <w:tc>
                          <w:tcPr>
                            <w:tcW w:w="1838" w:type="dxa"/>
                            <w:gridSpan w:val="2"/>
                            <w:vAlign w:val="center"/>
                          </w:tcPr>
                          <w:p w:rsidR="00D26B58" w:rsidRPr="00D858C9" w:rsidRDefault="00D858C9" w:rsidP="00D26B58">
                            <w:pPr>
                              <w:rPr>
                                <w:sz w:val="56"/>
                              </w:rPr>
                            </w:pPr>
                            <w:r w:rsidRPr="00B64700">
                              <w:rPr>
                                <w:rFonts w:ascii="Times New Roman" w:hAnsi="Times New Roman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09EB02B" wp14:editId="52D93850">
                                  <wp:extent cx="923925" cy="8248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37419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8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433" cy="8413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26B58">
                              <w:rPr>
                                <w:sz w:val="56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4791" w:type="dxa"/>
                            <w:vAlign w:val="center"/>
                          </w:tcPr>
                          <w:p w:rsidR="00D858C9" w:rsidRPr="005665DB" w:rsidRDefault="00D858C9" w:rsidP="00D26B58">
                            <w:pPr>
                              <w:rPr>
                                <w:rFonts w:ascii="Arial Rounded MT Bold" w:hAnsi="Arial Rounded MT Bold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26B58" w:rsidRPr="00FE6176" w:rsidRDefault="00D858C9" w:rsidP="00D26B58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 xml:space="preserve">Integrated Autism Service </w:t>
                            </w:r>
                            <w:r w:rsidRPr="002C5BD4"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D26B58" w:rsidRDefault="00D26B58" w:rsidP="00D26B58">
                            <w:pPr>
                              <w:pStyle w:val="Heading2"/>
                              <w:rPr>
                                <w:sz w:val="56"/>
                              </w:rPr>
                            </w:pPr>
                          </w:p>
                          <w:p w:rsidR="00AF4125" w:rsidRPr="00AF4125" w:rsidRDefault="00AF4125" w:rsidP="00AF4125"/>
                        </w:tc>
                        <w:tc>
                          <w:tcPr>
                            <w:tcW w:w="6804" w:type="dxa"/>
                            <w:vMerge w:val="restart"/>
                          </w:tcPr>
                          <w:p w:rsidR="001E3995" w:rsidRDefault="001E3995" w:rsidP="001E3995">
                            <w:pPr>
                              <w:jc w:val="center"/>
                            </w:pPr>
                          </w:p>
                          <w:p w:rsidR="00D26B58" w:rsidRDefault="00D26B58" w:rsidP="00D26B58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26B58" w:rsidRDefault="00D26B58" w:rsidP="001E399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26B58" w:rsidRDefault="00D26B58" w:rsidP="00D26B58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1A1CA7" w:rsidRDefault="001A1CA7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1A1CA7" w:rsidRDefault="00E275C0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E275C0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6C1ADEE3" wp14:editId="5DE5960F">
                                  <wp:extent cx="3818534" cy="2922241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2711" cy="2956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1CA7" w:rsidRDefault="001A1CA7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26B58" w:rsidRPr="002D5162" w:rsidRDefault="00D26B58" w:rsidP="004E79C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c>
                      </w:tr>
                      <w:tr w:rsidR="00D26B58" w:rsidTr="00A543E0">
                        <w:trPr>
                          <w:cantSplit/>
                          <w:trHeight w:val="4092"/>
                        </w:trPr>
                        <w:tc>
                          <w:tcPr>
                            <w:tcW w:w="1838" w:type="dxa"/>
                            <w:gridSpan w:val="2"/>
                          </w:tcPr>
                          <w:p w:rsidR="00D26B58" w:rsidRDefault="00D26B58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6CFD" w:rsidRDefault="00DD6CFD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D6CFD" w:rsidRDefault="00DD6CFD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DD6CFD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6CFD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028700" cy="87630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4125" w:rsidRDefault="00AF4125" w:rsidP="00D26B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26B58" w:rsidRDefault="00D26B58" w:rsidP="00A543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91" w:type="dxa"/>
                          </w:tcPr>
                          <w:p w:rsidR="00AF4125" w:rsidRDefault="00D858C9" w:rsidP="00D26B58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Staff within the Integrated Autism Service include: </w:t>
                            </w:r>
                          </w:p>
                          <w:p w:rsidR="00F415BC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Service Manager</w:t>
                            </w:r>
                          </w:p>
                          <w:p w:rsid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Clinical Psychologist</w:t>
                            </w:r>
                          </w:p>
                          <w:p w:rsid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Occupational Therapist</w:t>
                            </w:r>
                          </w:p>
                          <w:p w:rsid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Speech and Language Therapist</w:t>
                            </w:r>
                          </w:p>
                          <w:p w:rsid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Specialist ASD Practitioner</w:t>
                            </w:r>
                          </w:p>
                          <w:p w:rsid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4 Well-being Support Workers</w:t>
                            </w:r>
                          </w:p>
                          <w:p w:rsidR="00F5041F" w:rsidRPr="00F5041F" w:rsidRDefault="00F5041F" w:rsidP="00F504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Administrator</w:t>
                            </w:r>
                          </w:p>
                          <w:p w:rsidR="00D26B58" w:rsidRDefault="00D26B58" w:rsidP="00214F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 w:val="restart"/>
                          </w:tcPr>
                          <w:p w:rsidR="00D26B58" w:rsidRDefault="00D26B58" w:rsidP="00D26B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B3295" w:rsidRDefault="002B3295" w:rsidP="00D26B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B3295" w:rsidRPr="00E87F64" w:rsidRDefault="002B3295" w:rsidP="00D26B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D26B58" w:rsidRDefault="00D26B58" w:rsidP="00D26B58"/>
                        </w:tc>
                      </w:tr>
                      <w:tr w:rsidR="00574A64" w:rsidTr="00A543E0">
                        <w:trPr>
                          <w:cantSplit/>
                          <w:trHeight w:val="2420"/>
                        </w:trPr>
                        <w:tc>
                          <w:tcPr>
                            <w:tcW w:w="1696" w:type="dxa"/>
                          </w:tcPr>
                          <w:p w:rsidR="00574A64" w:rsidRDefault="00574A64" w:rsidP="00D26B58">
                            <w:pPr>
                              <w:jc w:val="center"/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Default="00DD6CFD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DD6CFD"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39051702" wp14:editId="13507E59">
                                  <wp:extent cx="771525" cy="654627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5257" cy="6577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6CFD" w:rsidRDefault="00DD6CFD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Default="00DD6CFD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DD6CFD"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84779" cy="581025"/>
                                  <wp:effectExtent l="0" t="0" r="127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678" cy="584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43E0" w:rsidRDefault="00A543E0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A543E0" w:rsidRDefault="00A543E0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A543E0" w:rsidRDefault="00A543E0" w:rsidP="00DD6CFD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Default="00574A64" w:rsidP="000B2C07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Pr="00B40921" w:rsidRDefault="00574A64" w:rsidP="00D26B58">
                            <w:pPr>
                              <w:jc w:val="center"/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B40921"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Pr="00667D85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71B0EE1E" wp14:editId="2BABDF99">
                                  <wp:extent cx="508883" cy="455316"/>
                                  <wp:effectExtent l="0" t="0" r="5715" b="1905"/>
                                  <wp:docPr id="3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1536" cy="457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33" w:type="dxa"/>
                            <w:gridSpan w:val="2"/>
                          </w:tcPr>
                          <w:p w:rsidR="005336C3" w:rsidRDefault="00574A64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Integrated Autism Service</w:t>
                            </w:r>
                          </w:p>
                          <w:p w:rsidR="005336C3" w:rsidRDefault="005336C3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Tonna Hospital</w:t>
                            </w:r>
                          </w:p>
                          <w:p w:rsidR="005336C3" w:rsidRDefault="005336C3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Tonna</w:t>
                            </w:r>
                          </w:p>
                          <w:p w:rsidR="005336C3" w:rsidRDefault="005336C3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Neath</w:t>
                            </w:r>
                          </w:p>
                          <w:p w:rsidR="00574A64" w:rsidRDefault="005336C3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SA11 3LX</w:t>
                            </w:r>
                            <w:r w:rsidR="00574A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74A64" w:rsidRDefault="00574A64" w:rsidP="00574A64">
                            <w:pPr>
                              <w:rPr>
                                <w:rFonts w:eastAsiaTheme="minorEastAsia" w:cs="Arial"/>
                                <w:noProof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Default="00871517" w:rsidP="00574A64">
                            <w:pPr>
                              <w:rPr>
                                <w:rFonts w:eastAsiaTheme="minorEastAsia" w:cs="Arial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6" w:history="1">
                              <w:r w:rsidR="00A543E0" w:rsidRPr="00172465">
                                <w:rPr>
                                  <w:rStyle w:val="Hyperlink"/>
                                  <w:rFonts w:eastAsiaTheme="minorEastAsia" w:cs="Arial"/>
                                  <w:noProof/>
                                  <w:sz w:val="28"/>
                                  <w:szCs w:val="28"/>
                                  <w:lang w:eastAsia="en-GB"/>
                                </w:rPr>
                                <w:t>SBU.WBIAS@wales.nhs.uk</w:t>
                              </w:r>
                            </w:hyperlink>
                          </w:p>
                          <w:p w:rsidR="00A543E0" w:rsidRPr="00574A64" w:rsidRDefault="00A543E0" w:rsidP="00574A64">
                            <w:pPr>
                              <w:rPr>
                                <w:rFonts w:eastAsiaTheme="minorEastAsia" w:cs="Arial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574A64" w:rsidRDefault="00871517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hyperlink r:id="rId17" w:history="1">
                              <w:r w:rsidR="00A543E0">
                                <w:rPr>
                                  <w:rStyle w:val="Hyperlink"/>
                                </w:rPr>
                                <w:t>https://sbuhb.nhs.wales/community-services/district-nursing-other-community-services/western-bay-integrated-autism-service/</w:t>
                              </w:r>
                            </w:hyperlink>
                          </w:p>
                          <w:p w:rsidR="00E275C0" w:rsidRDefault="00E275C0" w:rsidP="00574A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74A64" w:rsidRDefault="00574A64" w:rsidP="00F415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Telephone: </w:t>
                            </w:r>
                            <w:r w:rsidR="005336C3">
                              <w:rPr>
                                <w:sz w:val="28"/>
                                <w:szCs w:val="28"/>
                              </w:rPr>
                              <w:t>01639 862 936</w:t>
                            </w:r>
                            <w:r w:rsidR="00C029A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415BC" w:rsidRPr="00F415BC" w:rsidRDefault="00F415BC" w:rsidP="00F415BC">
                            <w:r w:rsidRPr="00F415BC">
                              <w:t>A</w:t>
                            </w:r>
                            <w:r w:rsidR="003E6D62">
                              <w:t>n a</w:t>
                            </w:r>
                            <w:r w:rsidR="00925D73">
                              <w:t>nswerphone</w:t>
                            </w:r>
                            <w:r w:rsidR="003E6D62">
                              <w:t xml:space="preserve"> </w:t>
                            </w:r>
                            <w:r w:rsidRPr="00F415BC">
                              <w:t>service</w:t>
                            </w:r>
                            <w:r w:rsidR="00925D73">
                              <w:t xml:space="preserve"> is</w:t>
                            </w:r>
                            <w:r w:rsidRPr="00F415BC">
                              <w:t xml:space="preserve"> available</w:t>
                            </w:r>
                            <w:r w:rsidR="003E6D62">
                              <w:t>.</w:t>
                            </w:r>
                            <w:r w:rsidRPr="00F415BC">
                              <w:t xml:space="preserve"> </w:t>
                            </w:r>
                          </w:p>
                        </w:tc>
                        <w:tc>
                          <w:tcPr>
                            <w:tcW w:w="2126" w:type="dxa"/>
                            <w:vMerge/>
                          </w:tcPr>
                          <w:p w:rsidR="00574A64" w:rsidRPr="00E87F64" w:rsidRDefault="00574A64" w:rsidP="00D26B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vMerge/>
                          </w:tcPr>
                          <w:p w:rsidR="00574A64" w:rsidRDefault="00574A64" w:rsidP="00D26B58"/>
                        </w:tc>
                      </w:tr>
                    </w:tbl>
                    <w:p w:rsidR="006E2CF0" w:rsidRPr="00885F23" w:rsidRDefault="00196EFE">
                      <w:pPr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85F23">
                        <w:rPr>
                          <w:color w:val="7F7F7F" w:themeColor="text1" w:themeTint="80"/>
                          <w:sz w:val="16"/>
                          <w:szCs w:val="16"/>
                        </w:rPr>
                        <w:t>V</w:t>
                      </w:r>
                      <w:r w:rsidR="00595F9D">
                        <w:rPr>
                          <w:color w:val="7F7F7F" w:themeColor="text1" w:themeTint="80"/>
                          <w:sz w:val="16"/>
                          <w:szCs w:val="16"/>
                        </w:rPr>
                        <w:t>5 18/11/</w:t>
                      </w:r>
                      <w:r w:rsidR="00025DCD">
                        <w:rPr>
                          <w:color w:val="7F7F7F" w:themeColor="text1" w:themeTint="80"/>
                          <w:sz w:val="16"/>
                          <w:szCs w:val="16"/>
                        </w:rPr>
                        <w:t>/2019</w:t>
                      </w:r>
                    </w:p>
                  </w:txbxContent>
                </v:textbox>
              </v:shape>
            </w:pict>
          </mc:Fallback>
        </mc:AlternateContent>
      </w:r>
      <w:r w:rsidR="001A1CA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5690235</wp:posOffset>
                </wp:positionH>
                <wp:positionV relativeFrom="paragraph">
                  <wp:posOffset>13335</wp:posOffset>
                </wp:positionV>
                <wp:extent cx="3571875" cy="666750"/>
                <wp:effectExtent l="19050" t="1905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9CD" w:rsidRDefault="00885F23" w:rsidP="001A1CA7">
                            <w:pPr>
                              <w:jc w:val="center"/>
                              <w:rPr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28"/>
                              </w:rPr>
                              <w:t>Western Bay</w:t>
                            </w:r>
                          </w:p>
                          <w:p w:rsidR="001A1CA7" w:rsidRPr="001A1CA7" w:rsidRDefault="001A1CA7" w:rsidP="001A1CA7">
                            <w:pPr>
                              <w:jc w:val="center"/>
                              <w:rPr>
                                <w:b/>
                                <w:sz w:val="36"/>
                                <w:szCs w:val="28"/>
                              </w:rPr>
                            </w:pPr>
                            <w:r w:rsidRPr="001A1CA7">
                              <w:rPr>
                                <w:b/>
                                <w:sz w:val="36"/>
                                <w:szCs w:val="28"/>
                              </w:rPr>
                              <w:t>Integrated Autism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448.05pt;margin-top:1.05pt;width:281.2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" fillcolor="white [3201]" strokeweight="2.25pt">
                <v:textbox>
                  <w:txbxContent>
                    <w:p w:rsidR="004E79CD" w:rsidRDefault="00885F23" w:rsidP="001A1CA7">
                      <w:pPr>
                        <w:jc w:val="center"/>
                        <w:rPr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sz w:val="36"/>
                          <w:szCs w:val="28"/>
                        </w:rPr>
                        <w:t>Western Bay</w:t>
                      </w:r>
                    </w:p>
                    <w:p w:rsidR="001A1CA7" w:rsidRPr="001A1CA7" w:rsidRDefault="001A1CA7" w:rsidP="001A1CA7">
                      <w:pPr>
                        <w:jc w:val="center"/>
                        <w:rPr>
                          <w:b/>
                          <w:sz w:val="36"/>
                          <w:szCs w:val="28"/>
                        </w:rPr>
                      </w:pPr>
                      <w:r w:rsidRPr="001A1CA7">
                        <w:rPr>
                          <w:b/>
                          <w:sz w:val="36"/>
                          <w:szCs w:val="28"/>
                        </w:rPr>
                        <w:t>Integrated Autism Service</w:t>
                      </w:r>
                    </w:p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A543E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-128317</wp:posOffset>
                </wp:positionH>
                <wp:positionV relativeFrom="paragraph">
                  <wp:posOffset>122160</wp:posOffset>
                </wp:positionV>
                <wp:extent cx="4181475" cy="519379"/>
                <wp:effectExtent l="0" t="0" r="28575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A64" w:rsidRPr="00D81F98" w:rsidRDefault="00574A64" w:rsidP="00574A6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81F98">
                              <w:rPr>
                                <w:sz w:val="26"/>
                                <w:szCs w:val="26"/>
                              </w:rPr>
                              <w:t xml:space="preserve">If you have any </w:t>
                            </w:r>
                            <w:r w:rsidR="001154AD" w:rsidRPr="00D81F98">
                              <w:rPr>
                                <w:sz w:val="26"/>
                                <w:szCs w:val="26"/>
                              </w:rPr>
                              <w:t>questions about the service or wish to request a referral form,</w:t>
                            </w:r>
                            <w:r w:rsidRPr="00D81F98">
                              <w:rPr>
                                <w:sz w:val="26"/>
                                <w:szCs w:val="26"/>
                              </w:rPr>
                              <w:t xml:space="preserve"> please contact</w:t>
                            </w:r>
                            <w:r w:rsidR="005665DB" w:rsidRPr="00D81F98">
                              <w:rPr>
                                <w:sz w:val="26"/>
                                <w:szCs w:val="26"/>
                              </w:rPr>
                              <w:t>:</w:t>
                            </w:r>
                            <w:r w:rsidR="001154AD" w:rsidRPr="00D81F98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574A64" w:rsidRDefault="00574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10.1pt;margin-top:9.6pt;width:329.25pt;height:4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" fillcolor="white [3201]" strokecolor="white [3212]" strokeweight=".5pt">
                <v:textbox>
                  <w:txbxContent>
                    <w:p w:rsidR="00574A64" w:rsidRPr="00D81F98" w:rsidRDefault="00574A64" w:rsidP="00574A64">
                      <w:pPr>
                        <w:rPr>
                          <w:sz w:val="26"/>
                          <w:szCs w:val="26"/>
                        </w:rPr>
                      </w:pPr>
                      <w:r w:rsidRPr="00D81F98">
                        <w:rPr>
                          <w:sz w:val="26"/>
                          <w:szCs w:val="26"/>
                        </w:rPr>
                        <w:t xml:space="preserve">If you have any </w:t>
                      </w:r>
                      <w:r w:rsidR="001154AD" w:rsidRPr="00D81F98">
                        <w:rPr>
                          <w:sz w:val="26"/>
                          <w:szCs w:val="26"/>
                        </w:rPr>
                        <w:t>questions about the service or wish to request a referral form,</w:t>
                      </w:r>
                      <w:r w:rsidRPr="00D81F98">
                        <w:rPr>
                          <w:sz w:val="26"/>
                          <w:szCs w:val="26"/>
                        </w:rPr>
                        <w:t xml:space="preserve"> please contact</w:t>
                      </w:r>
                      <w:r w:rsidR="005665DB" w:rsidRPr="00D81F98">
                        <w:rPr>
                          <w:sz w:val="26"/>
                          <w:szCs w:val="26"/>
                        </w:rPr>
                        <w:t>:</w:t>
                      </w:r>
                      <w:r w:rsidR="001154AD" w:rsidRPr="00D81F98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574A64" w:rsidRDefault="00574A64"/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FB323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5146700</wp:posOffset>
                </wp:positionH>
                <wp:positionV relativeFrom="paragraph">
                  <wp:posOffset>156515</wp:posOffset>
                </wp:positionV>
                <wp:extent cx="3999586" cy="2435961"/>
                <wp:effectExtent l="0" t="0" r="1270" b="254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586" cy="24359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6176B" w:rsidRDefault="0046176B" w:rsidP="00155BCB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84224D" w:rsidRDefault="00155BCB" w:rsidP="00155BCB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T</w:t>
                            </w:r>
                            <w:r w:rsidR="00B73406">
                              <w:rPr>
                                <w:rFonts w:cs="Arial"/>
                                <w:sz w:val="28"/>
                                <w:szCs w:val="28"/>
                              </w:rPr>
                              <w:t>he Integrated Autism Service</w:t>
                            </w:r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(IAS) is a service </w:t>
                            </w:r>
                            <w:r w:rsidR="0042560F">
                              <w:rPr>
                                <w:rFonts w:cs="Arial"/>
                                <w:sz w:val="28"/>
                                <w:szCs w:val="28"/>
                              </w:rPr>
                              <w:t>supporting</w:t>
                            </w:r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autistic adults and the parents/</w:t>
                            </w:r>
                            <w:proofErr w:type="spellStart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>carers</w:t>
                            </w:r>
                            <w:proofErr w:type="spellEnd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of autistic children, young people and adults in Western Bay.  Western Bay includes Swansea, Neath Port Talbot and Bridgend. </w:t>
                            </w:r>
                            <w:r w:rsidR="00F415BC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415BC" w:rsidRDefault="00F415BC" w:rsidP="00155BCB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F415BC" w:rsidRDefault="00A102A3" w:rsidP="00155BCB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Adults, parents, </w:t>
                            </w:r>
                            <w:proofErr w:type="spellStart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>carers</w:t>
                            </w:r>
                            <w:proofErr w:type="spellEnd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and professionals will be able to refer to the Integrated Autism Service.</w:t>
                            </w:r>
                          </w:p>
                          <w:p w:rsidR="0084224D" w:rsidRDefault="0084224D" w:rsidP="00155BCB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155BCB" w:rsidRDefault="00155B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55BCB" w:rsidRPr="00406CAE" w:rsidRDefault="00155B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405.25pt;margin-top:12.3pt;width:314.95pt;height:1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" stroked="f">
                <v:textbox>
                  <w:txbxContent>
                    <w:p w:rsidR="0046176B" w:rsidRDefault="0046176B" w:rsidP="00155BCB">
                      <w:pPr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  <w:p w:rsidR="0084224D" w:rsidRDefault="00155BCB" w:rsidP="00155BCB">
                      <w:pPr>
                        <w:rPr>
                          <w:rFonts w:cs="Arial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8"/>
                          <w:szCs w:val="28"/>
                        </w:rPr>
                        <w:t>T</w:t>
                      </w:r>
                      <w:r w:rsidR="00B73406">
                        <w:rPr>
                          <w:rFonts w:cs="Arial"/>
                          <w:sz w:val="28"/>
                          <w:szCs w:val="28"/>
                        </w:rPr>
                        <w:t>he Integrated Autism Service</w:t>
                      </w:r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 xml:space="preserve"> (IAS) is a service </w:t>
                      </w:r>
                      <w:r w:rsidR="0042560F">
                        <w:rPr>
                          <w:rFonts w:cs="Arial"/>
                          <w:sz w:val="28"/>
                          <w:szCs w:val="28"/>
                        </w:rPr>
                        <w:t>supporting</w:t>
                      </w:r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 xml:space="preserve"> autistic adults and the parents/</w:t>
                      </w:r>
                      <w:proofErr w:type="spellStart"/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>carers</w:t>
                      </w:r>
                      <w:proofErr w:type="spellEnd"/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 xml:space="preserve"> of autistic children, young people and adults in Western Bay.  Western Bay includes Swansea, Neath Port Talbot and Bridgend. </w:t>
                      </w:r>
                      <w:r w:rsidR="00F415BC">
                        <w:rPr>
                          <w:rFonts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415BC" w:rsidRDefault="00F415BC" w:rsidP="00155BCB">
                      <w:pPr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  <w:p w:rsidR="00F415BC" w:rsidRDefault="00A102A3" w:rsidP="00155BCB">
                      <w:pPr>
                        <w:rPr>
                          <w:rFonts w:cs="Arial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8"/>
                          <w:szCs w:val="28"/>
                        </w:rPr>
                        <w:t xml:space="preserve">Adults, parents, </w:t>
                      </w:r>
                      <w:proofErr w:type="spellStart"/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>carers</w:t>
                      </w:r>
                      <w:proofErr w:type="spellEnd"/>
                      <w:r w:rsidR="00885F23">
                        <w:rPr>
                          <w:rFonts w:cs="Arial"/>
                          <w:sz w:val="28"/>
                          <w:szCs w:val="28"/>
                        </w:rPr>
                        <w:t xml:space="preserve"> and professionals will be able to refer to the Integrated Autism Service.</w:t>
                      </w:r>
                    </w:p>
                    <w:p w:rsidR="0084224D" w:rsidRDefault="0084224D" w:rsidP="00155BCB">
                      <w:pPr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  <w:p w:rsidR="00155BCB" w:rsidRDefault="00155BC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55BCB" w:rsidRPr="00406CAE" w:rsidRDefault="00155BC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4D19" w:rsidRPr="00614D19">
        <w:rPr>
          <w:noProof/>
          <w:lang w:val="en-GB" w:eastAsia="en-GB"/>
        </w:rPr>
        <w:drawing>
          <wp:inline distT="0" distB="0" distL="0" distR="0">
            <wp:extent cx="1752600" cy="1466850"/>
            <wp:effectExtent l="0" t="0" r="0" b="0"/>
            <wp:docPr id="246" name="Picture 246" descr="C:\Users\ca020484\AppData\Local\Microsoft\Windows\Temporary Internet Files\Content.IE5\I5W2TJYQ\group l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a020484\AppData\Local\Microsoft\Windows\Temporary Internet Files\Content.IE5\I5W2TJYQ\group leader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D19" w:rsidRPr="00614D19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14D19" w:rsidRPr="00614D19">
        <w:rPr>
          <w:noProof/>
          <w:lang w:val="en-GB" w:eastAsia="en-GB"/>
        </w:rPr>
        <w:drawing>
          <wp:inline distT="0" distB="0" distL="0" distR="0">
            <wp:extent cx="1752600" cy="1466850"/>
            <wp:effectExtent l="0" t="0" r="0" b="0"/>
            <wp:docPr id="247" name="Picture 247" descr="C:\Users\ca020484\AppData\Local\Microsoft\Windows\Temporary Internet Files\Content.IE5\I5W2TJYQ\group l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a020484\AppData\Local\Microsoft\Windows\Temporary Internet Files\Content.IE5\I5W2TJYQ\group leader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D19">
        <w:rPr>
          <w:noProof/>
          <w:lang w:val="en-GB" w:eastAsia="en-GB"/>
        </w:rPr>
        <w:t xml:space="preserve">  </w: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614B7D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-481330</wp:posOffset>
                </wp:positionV>
                <wp:extent cx="9944100" cy="71437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4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84"/>
                              <w:gridCol w:w="4874"/>
                              <w:gridCol w:w="2090"/>
                              <w:gridCol w:w="1737"/>
                              <w:gridCol w:w="4923"/>
                            </w:tblGrid>
                            <w:tr w:rsidR="006E2CF0" w:rsidTr="00BA69BC">
                              <w:trPr>
                                <w:trHeight w:val="1418"/>
                              </w:trPr>
                              <w:tc>
                                <w:tcPr>
                                  <w:tcW w:w="1784" w:type="dxa"/>
                                  <w:vAlign w:val="center"/>
                                </w:tcPr>
                                <w:p w:rsidR="006E2CF0" w:rsidRPr="0005232A" w:rsidRDefault="00A20A00" w:rsidP="004C6087">
                                  <w:pPr>
                                    <w:jc w:val="center"/>
                                  </w:pPr>
                                  <w:r w:rsidRPr="00B64700">
                                    <w:rPr>
                                      <w:rFonts w:ascii="Times New Roman" w:hAnsi="Times New Roman"/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16EED11" wp14:editId="77898C33">
                                        <wp:extent cx="923925" cy="824800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737419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080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2433" cy="8413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vAlign w:val="center"/>
                                </w:tcPr>
                                <w:p w:rsidR="006E2CF0" w:rsidRPr="002C5BD4" w:rsidRDefault="00A20A00" w:rsidP="004C6087">
                                  <w:pPr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Integrated Autism Service </w:t>
                                  </w:r>
                                  <w:r w:rsidR="006E2CF0" w:rsidRPr="002C5BD4">
                                    <w:rPr>
                                      <w:rFonts w:ascii="Arial Rounded MT Bold" w:hAnsi="Arial Rounded MT Bold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6E2CF0" w:rsidRDefault="006E2CF0" w:rsidP="0049083C"/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6E2CF0" w:rsidRDefault="00D26B58" w:rsidP="00840AD0">
                                  <w:r w:rsidRPr="00B64700">
                                    <w:rPr>
                                      <w:rFonts w:ascii="Times New Roman" w:hAnsi="Times New Roman"/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1CFD4DC4" wp14:editId="3C9D1F16">
                                        <wp:extent cx="923925" cy="824800"/>
                                        <wp:effectExtent l="0" t="0" r="0" b="0"/>
                                        <wp:docPr id="27" name="Picture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737419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080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2433" cy="8413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3" w:type="dxa"/>
                                  <w:vAlign w:val="center"/>
                                </w:tcPr>
                                <w:p w:rsidR="006E2CF0" w:rsidRDefault="00D26B58" w:rsidP="00840AD0">
                                  <w:pPr>
                                    <w:pStyle w:val="Heading2"/>
                                    <w:rPr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Integrated Autism Service </w:t>
                                  </w:r>
                                  <w:r w:rsidRPr="002C5BD4">
                                    <w:rPr>
                                      <w:rFonts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E2CF0" w:rsidTr="00BA69BC">
                              <w:trPr>
                                <w:trHeight w:val="9396"/>
                              </w:trPr>
                              <w:tc>
                                <w:tcPr>
                                  <w:tcW w:w="1784" w:type="dxa"/>
                                </w:tcPr>
                                <w:p w:rsidR="00DD6CFD" w:rsidRDefault="00DD6CFD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F5BFD" w:rsidRDefault="00DD6CFD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DD6CFD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32701" cy="790575"/>
                                        <wp:effectExtent l="0" t="0" r="127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34806" cy="7923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72BCE" w:rsidRDefault="00B72BCE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51FAB" w:rsidRDefault="00051FAB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51FAB" w:rsidRDefault="00051FAB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F5BFD" w:rsidRDefault="00E00AD7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614D19">
                                    <w:rPr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3A8D1B0F" wp14:editId="5253D09C">
                                        <wp:extent cx="961526" cy="819150"/>
                                        <wp:effectExtent l="0" t="0" r="0" b="0"/>
                                        <wp:docPr id="14" name="Picture 14" descr="C:\Users\ca020484\AppData\Local\Microsoft\Windows\Temporary Internet Files\Content.IE5\4E61WOQB\fill in form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 descr="C:\Users\ca020484\AppData\Local\Microsoft\Windows\Temporary Internet Files\Content.IE5\4E61WOQB\fill in form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3189" cy="8205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878BB" w:rsidRDefault="00E878BB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2B0113" w:rsidRDefault="00E00AD7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2B0113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3CC2670B" wp14:editId="08F7D39C">
                                        <wp:extent cx="995155" cy="847725"/>
                                        <wp:effectExtent l="0" t="0" r="0" b="0"/>
                                        <wp:docPr id="234" name="Picture 234" descr="C:\Users\ca020484\AppData\Local\Microsoft\Windows\Temporary Internet Files\Content.IE5\I5W2TJYQ\men and women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 descr="C:\Users\ca020484\AppData\Local\Microsoft\Windows\Temporary Internet Files\Content.IE5\I5W2TJYQ\men and women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2763" cy="8542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878BB" w:rsidRDefault="00E878BB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F3FE8" w:rsidRDefault="00BF3FE8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1E3995" w:rsidRDefault="001E3995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2D478D" w:rsidRDefault="00BA69BC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6D42DB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23BDF091" wp14:editId="48C2B920">
                                        <wp:extent cx="1006337" cy="857250"/>
                                        <wp:effectExtent l="0" t="0" r="3810" b="0"/>
                                        <wp:docPr id="230" name="Picture 230" descr="C:\Users\ca020484\AppData\Local\Microsoft\Windows\Temporary Internet Files\Content.IE5\4E61WOQB\group project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C:\Users\ca020484\AppData\Local\Microsoft\Windows\Temporary Internet Files\Content.IE5\4E61WOQB\group project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1229" cy="8614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</w:tcPr>
                                <w:p w:rsidR="00374878" w:rsidRDefault="00374878" w:rsidP="002B07DF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51FAB" w:rsidRDefault="00374878" w:rsidP="00E00AD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The Integrated Autism Service provide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direct support </w:t>
                                  </w:r>
                                  <w:r w:rsidR="003F6247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for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autistic adults. We also provide 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="00885F23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dvice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, support</w:t>
                                  </w:r>
                                  <w:r w:rsidR="00885F23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and s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ignposting</w:t>
                                  </w:r>
                                  <w:r w:rsidR="003767D4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for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parent </w:t>
                                  </w:r>
                                  <w:proofErr w:type="spellStart"/>
                                  <w:r w:rsidR="00885F23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carer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proofErr w:type="spellEnd"/>
                                  <w:r w:rsidR="00885F23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of autistic </w:t>
                                  </w:r>
                                  <w:r w:rsidR="00D45212" w:rsidRPr="003767D4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children,</w:t>
                                  </w:r>
                                  <w:r w:rsidR="00885F23" w:rsidRPr="003767D4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young people</w:t>
                                  </w:r>
                                  <w:r w:rsidR="00D45212" w:rsidRPr="003767D4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and adults</w:t>
                                  </w:r>
                                  <w:r w:rsidR="00D45212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BF3FE8" w:rsidRPr="00BF3FE8" w:rsidRDefault="00BF3FE8" w:rsidP="00E00AD7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51FAB" w:rsidRDefault="00051FAB" w:rsidP="00E00AD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1B1FC3" w:rsidRDefault="00374878" w:rsidP="00E00AD7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A</w:t>
                                  </w:r>
                                  <w:r w:rsidR="00D45212"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ny a</w:t>
                                  </w:r>
                                  <w:r w:rsidR="001B1FC3"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dult</w:t>
                                  </w:r>
                                  <w:r w:rsidR="00D45212"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can request</w:t>
                                  </w:r>
                                  <w:r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</w:t>
                                  </w:r>
                                  <w:r w:rsidR="00D45212"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an assessment if they think they have autism</w:t>
                                  </w:r>
                                </w:p>
                                <w:p w:rsidR="00D45212" w:rsidRDefault="00D45212" w:rsidP="00E00AD7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:rsidR="00D45212" w:rsidRPr="00D45212" w:rsidRDefault="00D45212" w:rsidP="00E00AD7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Autistic adults can access the service for:</w:t>
                                  </w:r>
                                </w:p>
                                <w:p w:rsidR="00BA69BC" w:rsidRPr="00BF3FE8" w:rsidRDefault="00BA69BC" w:rsidP="00BA69BC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s</w:t>
                                  </w:r>
                                  <w:r w:rsidR="0042560F"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upport to </w:t>
                                  </w:r>
                                  <w:r w:rsidR="00871517"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understand a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utism</w:t>
                                  </w:r>
                                </w:p>
                                <w:p w:rsidR="00BF3FE8" w:rsidRPr="00BF3FE8" w:rsidRDefault="00D45212" w:rsidP="00BF3FE8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short-</w:t>
                                  </w:r>
                                  <w:r w:rsidRPr="00D4521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term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F3FE8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direct support</w:t>
                                  </w:r>
                                </w:p>
                                <w:p w:rsidR="003767D4" w:rsidRPr="003767D4" w:rsidRDefault="001B1FC3" w:rsidP="00BA69BC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cs="Arial"/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support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to access other services which </w:t>
                                  </w:r>
                                  <w:r w:rsidR="00AE4EDE"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may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include employment, education, health, leisure and recreational activities</w:t>
                                  </w:r>
                                  <w:r w:rsidR="003F6247"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  <w:p w:rsidR="002B07DF" w:rsidRPr="003767D4" w:rsidRDefault="00630CD3" w:rsidP="003767D4">
                                  <w:pPr>
                                    <w:ind w:left="360"/>
                                    <w:rPr>
                                      <w:rFonts w:cs="Arial"/>
                                      <w:sz w:val="26"/>
                                      <w:szCs w:val="26"/>
                                    </w:rPr>
                                  </w:pPr>
                                  <w:r w:rsidRPr="003767D4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BF3FE8" w:rsidRPr="003767D4" w:rsidRDefault="003767D4" w:rsidP="00BF3FE8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Professionals and other services can contact the IAS for</w:t>
                                  </w:r>
                                  <w:r w:rsidR="00BF3FE8" w:rsidRPr="003767D4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  <w:p w:rsidR="00BA69BC" w:rsidRPr="001B1FC3" w:rsidRDefault="00BA69BC" w:rsidP="00BA69BC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consultation</w:t>
                                  </w:r>
                                  <w:proofErr w:type="gramEnd"/>
                                  <w:r w:rsidR="00FB4B8C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, advice and support, for example, with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GP</w:t>
                                  </w:r>
                                  <w:r w:rsidR="00FB4B8C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’s, universities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, colleges, employers and leisure</w:t>
                                  </w:r>
                                  <w:r w:rsidR="00FB4B8C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services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</w:p>
                                <w:p w:rsidR="002B07DF" w:rsidRPr="002B07DF" w:rsidRDefault="002B07DF" w:rsidP="002B07DF">
                                  <w:pPr>
                                    <w:pStyle w:val="ListParagraph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2B3295" w:rsidRPr="002B3295" w:rsidRDefault="002B3295" w:rsidP="002B3295">
                                  <w:pPr>
                                    <w:pStyle w:val="ListParagraph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2B3295" w:rsidRDefault="002B3295" w:rsidP="002B3295">
                                  <w:pPr>
                                    <w:pStyle w:val="ListParagraph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26B58" w:rsidRDefault="00D26B58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26B58" w:rsidRDefault="00D26B58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2D478D" w:rsidRDefault="006E2CF0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  <w:tcBorders>
                                    <w:left w:val="nil"/>
                                  </w:tcBorders>
                                </w:tcPr>
                                <w:p w:rsidR="006E2CF0" w:rsidRPr="00E87F64" w:rsidRDefault="006E2CF0" w:rsidP="0049083C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7" w:type="dxa"/>
                                </w:tcPr>
                                <w:p w:rsidR="006E2CF0" w:rsidRDefault="006E2CF0" w:rsidP="004C6087">
                                  <w:pPr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</w:pPr>
                                </w:p>
                                <w:p w:rsidR="00D156E5" w:rsidRDefault="00D156E5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156E5" w:rsidRDefault="00D156E5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156E5" w:rsidRDefault="00D156E5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D2503" w:rsidRDefault="005D2503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156E5" w:rsidRDefault="00820D68" w:rsidP="00D03C01">
                                  <w:pPr>
                                    <w:jc w:val="center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 w:rsidRPr="00D156E5">
                                    <w:rPr>
                                      <w:rFonts w:cs="Arial"/>
                                      <w:noProof/>
                                      <w:sz w:val="28"/>
                                      <w:szCs w:val="28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0642EA2E" wp14:editId="501E910B">
                                        <wp:extent cx="750882" cy="771525"/>
                                        <wp:effectExtent l="0" t="0" r="0" b="0"/>
                                        <wp:docPr id="232" name="Picture 232" descr="C:\Users\ca020484\AppData\Local\Microsoft\Windows\Temporary Internet Files\Content.IE5\T2BM2L1O\n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ca020484\AppData\Local\Microsoft\Windows\Temporary Internet Files\Content.IE5\T2BM2L1O\n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23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24">
                                                          <a14:imgEffect>
                                                            <a14:artisticCrisscrossEtching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8547" r="854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5457" cy="7762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156E5" w:rsidRPr="0038695D" w:rsidRDefault="00D156E5" w:rsidP="004C6087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3" w:type="dxa"/>
                                </w:tcPr>
                                <w:p w:rsidR="004E79CD" w:rsidRPr="002A3AAF" w:rsidRDefault="004E79CD" w:rsidP="00FF3ACE">
                                  <w:pP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E6EBD" w:rsidRDefault="00FF3ACE" w:rsidP="00FF3ACE">
                                  <w:p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The service </w:t>
                                  </w:r>
                                  <w:r w:rsidRPr="001823B2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will not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provide:</w:t>
                                  </w:r>
                                </w:p>
                                <w:p w:rsidR="000B3C97" w:rsidRDefault="003F6247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A102A3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irect work with children </w:t>
                                  </w:r>
                                </w:p>
                                <w:p w:rsidR="00FF3ACE" w:rsidRDefault="00B02FC8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emergency or crisis intervention</w:t>
                                  </w:r>
                                </w:p>
                                <w:p w:rsidR="00B02FC8" w:rsidRDefault="00B02FC8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respite care</w:t>
                                  </w:r>
                                </w:p>
                                <w:p w:rsidR="00B02FC8" w:rsidRDefault="00B02FC8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rapid response</w:t>
                                  </w:r>
                                </w:p>
                                <w:p w:rsidR="00B02FC8" w:rsidRDefault="00B02FC8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diagnostic asse</w:t>
                                  </w:r>
                                  <w:r w:rsidR="00B05A57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ssments for people </w:t>
                                  </w:r>
                                  <w:r w:rsidR="00595F9D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under 17 </w:t>
                                  </w: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years</w:t>
                                  </w:r>
                                  <w:r w:rsidR="00595F9D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595F9D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9 months</w:t>
                                  </w:r>
                                </w:p>
                                <w:p w:rsidR="00B02FC8" w:rsidRDefault="00B02FC8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prescription or monitoring medication</w:t>
                                  </w:r>
                                </w:p>
                                <w:p w:rsidR="00BF3FE8" w:rsidRDefault="00FB4B8C" w:rsidP="00B02F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long-</w:t>
                                  </w:r>
                                  <w:r w:rsidR="00BF3FE8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>term</w:t>
                                  </w:r>
                                  <w:proofErr w:type="gramEnd"/>
                                  <w:r w:rsidR="00BF3FE8"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  <w:t xml:space="preserve"> input or care management.</w:t>
                                  </w:r>
                                </w:p>
                                <w:p w:rsidR="004D1AD0" w:rsidRPr="00B02FC8" w:rsidRDefault="004D1AD0" w:rsidP="004D1AD0">
                                  <w:pPr>
                                    <w:pStyle w:val="ListParagraph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CF0" w:rsidRPr="00941724" w:rsidRDefault="00941724" w:rsidP="001823B2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941724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Other services are available to </w:t>
                                  </w:r>
                                  <w:r w:rsidR="002A3AAF" w:rsidRPr="00941724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help with</w:t>
                                  </w:r>
                                  <w:r w:rsidRPr="00941724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t</w:t>
                                  </w:r>
                                  <w:r w:rsidR="00FB4B8C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hese</w:t>
                                  </w:r>
                                  <w:r w:rsidRPr="00941724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issues.</w:t>
                                  </w:r>
                                </w:p>
                                <w:p w:rsidR="001823B2" w:rsidRDefault="001823B2" w:rsidP="006D36D9">
                                  <w:pPr>
                                    <w:ind w:left="360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1823B2" w:rsidRPr="006D36D9" w:rsidRDefault="001823B2" w:rsidP="006D36D9">
                                  <w:pPr>
                                    <w:ind w:left="360"/>
                                    <w:rPr>
                                      <w:rFonts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E2CF0" w:rsidRDefault="006E2CF0" w:rsidP="00052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0;margin-top:-37.9pt;width:783pt;height:562.5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" stroked="f">
                <v:textbox>
                  <w:txbxContent>
                    <w:tbl>
                      <w:tblPr>
                        <w:tblW w:w="154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84"/>
                        <w:gridCol w:w="4874"/>
                        <w:gridCol w:w="2090"/>
                        <w:gridCol w:w="1737"/>
                        <w:gridCol w:w="4923"/>
                      </w:tblGrid>
                      <w:tr w:rsidR="006E2CF0" w:rsidTr="00BA69BC">
                        <w:trPr>
                          <w:trHeight w:val="1418"/>
                        </w:trPr>
                        <w:tc>
                          <w:tcPr>
                            <w:tcW w:w="1784" w:type="dxa"/>
                            <w:vAlign w:val="center"/>
                          </w:tcPr>
                          <w:p w:rsidR="006E2CF0" w:rsidRPr="0005232A" w:rsidRDefault="00A20A00" w:rsidP="004C6087">
                            <w:pPr>
                              <w:jc w:val="center"/>
                            </w:pPr>
                            <w:r w:rsidRPr="00B64700">
                              <w:rPr>
                                <w:rFonts w:ascii="Times New Roman" w:hAnsi="Times New Roman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16EED11" wp14:editId="77898C33">
                                  <wp:extent cx="923925" cy="82480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37419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8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433" cy="8413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74" w:type="dxa"/>
                            <w:vAlign w:val="center"/>
                          </w:tcPr>
                          <w:p w:rsidR="006E2CF0" w:rsidRPr="002C5BD4" w:rsidRDefault="00A20A00" w:rsidP="004C6087">
                            <w:pPr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 xml:space="preserve">Integrated Autism Service </w:t>
                            </w:r>
                            <w:r w:rsidR="006E2CF0" w:rsidRPr="002C5BD4">
                              <w:rPr>
                                <w:rFonts w:ascii="Arial Rounded MT Bold" w:hAnsi="Arial Rounded MT Bold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90" w:type="dxa"/>
                          </w:tcPr>
                          <w:p w:rsidR="006E2CF0" w:rsidRDefault="006E2CF0" w:rsidP="0049083C"/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6E2CF0" w:rsidRDefault="00D26B58" w:rsidP="00840AD0">
                            <w:r w:rsidRPr="00B64700">
                              <w:rPr>
                                <w:rFonts w:ascii="Times New Roman" w:hAnsi="Times New Roman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CFD4DC4" wp14:editId="3C9D1F16">
                                  <wp:extent cx="923925" cy="82480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37419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8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433" cy="8413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3" w:type="dxa"/>
                            <w:vAlign w:val="center"/>
                          </w:tcPr>
                          <w:p w:rsidR="006E2CF0" w:rsidRDefault="00D26B58" w:rsidP="00840AD0">
                            <w:pPr>
                              <w:pStyle w:val="Heading2"/>
                              <w:rPr>
                                <w:sz w:val="5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  <w:t xml:space="preserve">Integrated Autism Service </w:t>
                            </w:r>
                            <w:r w:rsidRPr="002C5BD4"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c>
                      </w:tr>
                      <w:tr w:rsidR="006E2CF0" w:rsidTr="00BA69BC">
                        <w:trPr>
                          <w:trHeight w:val="9396"/>
                        </w:trPr>
                        <w:tc>
                          <w:tcPr>
                            <w:tcW w:w="1784" w:type="dxa"/>
                          </w:tcPr>
                          <w:p w:rsidR="00DD6CFD" w:rsidRDefault="00DD6CFD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8F5BFD" w:rsidRDefault="00DD6CFD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DD6CFD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32701" cy="790575"/>
                                  <wp:effectExtent l="0" t="0" r="127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4806" cy="792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2BCE" w:rsidRDefault="00B72BCE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051FAB" w:rsidRDefault="00051FAB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051FAB" w:rsidRDefault="00051FAB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8F5BFD" w:rsidRDefault="00E00AD7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614D19">
                              <w:rPr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3A8D1B0F" wp14:editId="5253D09C">
                                  <wp:extent cx="961526" cy="819150"/>
                                  <wp:effectExtent l="0" t="0" r="0" b="0"/>
                                  <wp:docPr id="14" name="Picture 14" descr="C:\Users\ca020484\AppData\Local\Microsoft\Windows\Temporary Internet Files\Content.IE5\4E61WOQB\fill in for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C:\Users\ca020484\AppData\Local\Microsoft\Windows\Temporary Internet Files\Content.IE5\4E61WOQB\fill in for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189" cy="820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78BB" w:rsidRDefault="00E878BB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2B0113" w:rsidRDefault="00E00AD7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2B0113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3CC2670B" wp14:editId="08F7D39C">
                                  <wp:extent cx="995155" cy="847725"/>
                                  <wp:effectExtent l="0" t="0" r="0" b="0"/>
                                  <wp:docPr id="234" name="Picture 234" descr="C:\Users\ca020484\AppData\Local\Microsoft\Windows\Temporary Internet Files\Content.IE5\I5W2TJYQ\men and wome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ca020484\AppData\Local\Microsoft\Windows\Temporary Internet Files\Content.IE5\I5W2TJYQ\men and wome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2763" cy="8542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78BB" w:rsidRDefault="00E878BB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BF3FE8" w:rsidRDefault="00BF3FE8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1E3995" w:rsidRDefault="001E3995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2D478D" w:rsidRDefault="00BA69BC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6D42DB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23BDF091" wp14:editId="48C2B920">
                                  <wp:extent cx="1006337" cy="857250"/>
                                  <wp:effectExtent l="0" t="0" r="3810" b="0"/>
                                  <wp:docPr id="230" name="Picture 230" descr="C:\Users\ca020484\AppData\Local\Microsoft\Windows\Temporary Internet Files\Content.IE5\4E61WOQB\group projec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ca020484\AppData\Local\Microsoft\Windows\Temporary Internet Files\Content.IE5\4E61WOQB\group projec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1229" cy="861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74" w:type="dxa"/>
                          </w:tcPr>
                          <w:p w:rsidR="00374878" w:rsidRDefault="00374878" w:rsidP="002B07DF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051FAB" w:rsidRDefault="00374878" w:rsidP="00E00AD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The Integrated Autism Service provide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direct support </w:t>
                            </w:r>
                            <w:r w:rsidR="003F6247">
                              <w:rPr>
                                <w:rFonts w:cs="Arial"/>
                                <w:sz w:val="28"/>
                                <w:szCs w:val="28"/>
                              </w:rPr>
                              <w:t>for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autistic adults. We also provide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a</w:t>
                            </w:r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>dvice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>, support</w:t>
                            </w:r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and s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ignposting</w:t>
                            </w:r>
                            <w:r w:rsidR="003767D4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for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parent </w:t>
                            </w:r>
                            <w:proofErr w:type="spellStart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>carer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>s</w:t>
                            </w:r>
                            <w:proofErr w:type="spellEnd"/>
                            <w:r w:rsidR="00885F2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of autistic </w:t>
                            </w:r>
                            <w:r w:rsidR="00D45212" w:rsidRPr="003767D4">
                              <w:rPr>
                                <w:rFonts w:cs="Arial"/>
                                <w:sz w:val="28"/>
                                <w:szCs w:val="28"/>
                              </w:rPr>
                              <w:t>children,</w:t>
                            </w:r>
                            <w:r w:rsidR="00885F23" w:rsidRPr="003767D4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young people</w:t>
                            </w:r>
                            <w:r w:rsidR="00D45212" w:rsidRPr="003767D4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and adults</w:t>
                            </w:r>
                            <w:r w:rsidR="00D45212">
                              <w:rPr>
                                <w:rFonts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F3FE8" w:rsidRPr="00BF3FE8" w:rsidRDefault="00BF3FE8" w:rsidP="00E00AD7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51FAB" w:rsidRDefault="00051FAB" w:rsidP="00E00AD7">
                            <w:pP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1B1FC3" w:rsidRDefault="00374878" w:rsidP="00E00AD7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A</w:t>
                            </w:r>
                            <w:r w:rsidR="00D45212"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ny a</w:t>
                            </w:r>
                            <w:r w:rsidR="001B1FC3"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dult</w:t>
                            </w:r>
                            <w:r w:rsidR="00D45212"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can request</w:t>
                            </w:r>
                            <w:r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D45212"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an assessment if they think they have autism</w:t>
                            </w:r>
                          </w:p>
                          <w:p w:rsidR="00D45212" w:rsidRDefault="00D45212" w:rsidP="00E00AD7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45212" w:rsidRPr="00D45212" w:rsidRDefault="00D45212" w:rsidP="00E00AD7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Autistic adults can access the service for:</w:t>
                            </w:r>
                          </w:p>
                          <w:p w:rsidR="00BA69BC" w:rsidRPr="00BF3FE8" w:rsidRDefault="00BA69BC" w:rsidP="00BA69B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s</w:t>
                            </w:r>
                            <w:r w:rsidR="0042560F"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 xml:space="preserve">upport to </w:t>
                            </w:r>
                            <w:r w:rsidR="00871517"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understand a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utism</w:t>
                            </w:r>
                          </w:p>
                          <w:p w:rsidR="00BF3FE8" w:rsidRPr="00BF3FE8" w:rsidRDefault="00D45212" w:rsidP="00BF3FE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short-</w:t>
                            </w:r>
                            <w:r w:rsidRPr="00D45212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term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3FE8">
                              <w:rPr>
                                <w:rFonts w:cs="Arial"/>
                                <w:sz w:val="28"/>
                                <w:szCs w:val="28"/>
                              </w:rPr>
                              <w:t>direct support</w:t>
                            </w:r>
                          </w:p>
                          <w:p w:rsidR="003767D4" w:rsidRPr="003767D4" w:rsidRDefault="001B1FC3" w:rsidP="00BA69B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support</w:t>
                            </w:r>
                            <w:proofErr w:type="gramEnd"/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 xml:space="preserve"> to access other services which </w:t>
                            </w:r>
                            <w:r w:rsidR="00AE4EDE"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may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 xml:space="preserve"> include employment, education, health, leisure and recreational activities</w:t>
                            </w:r>
                            <w:r w:rsidR="003F6247"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  <w:p w:rsidR="002B07DF" w:rsidRPr="003767D4" w:rsidRDefault="00630CD3" w:rsidP="003767D4">
                            <w:pPr>
                              <w:ind w:left="360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3767D4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F3FE8" w:rsidRPr="003767D4" w:rsidRDefault="003767D4" w:rsidP="00BF3FE8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Professionals and other services can contact the IAS for</w:t>
                            </w:r>
                            <w:r w:rsidR="00BF3FE8" w:rsidRPr="003767D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A69BC" w:rsidRPr="001B1FC3" w:rsidRDefault="00BA69BC" w:rsidP="00BA69B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consultation</w:t>
                            </w:r>
                            <w:proofErr w:type="gramEnd"/>
                            <w:r w:rsidR="00FB4B8C">
                              <w:rPr>
                                <w:rFonts w:cs="Arial"/>
                                <w:sz w:val="28"/>
                                <w:szCs w:val="28"/>
                              </w:rPr>
                              <w:t>, advice and support, for example, with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GP</w:t>
                            </w:r>
                            <w:r w:rsidR="00FB4B8C">
                              <w:rPr>
                                <w:rFonts w:cs="Arial"/>
                                <w:sz w:val="28"/>
                                <w:szCs w:val="28"/>
                              </w:rPr>
                              <w:t>’s, universities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, colleges, employers and leisure</w:t>
                            </w:r>
                            <w:r w:rsidR="00FB4B8C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services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2B07DF" w:rsidRPr="002B07DF" w:rsidRDefault="002B07DF" w:rsidP="002B07DF">
                            <w:pPr>
                              <w:pStyle w:val="ListParagraph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2B3295" w:rsidRPr="002B3295" w:rsidRDefault="002B3295" w:rsidP="002B3295">
                            <w:pPr>
                              <w:pStyle w:val="ListParagraph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2B3295" w:rsidRDefault="002B3295" w:rsidP="002B3295">
                            <w:pPr>
                              <w:pStyle w:val="ListParagraph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D26B58" w:rsidRDefault="00D26B58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D26B58" w:rsidRDefault="00D26B58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2D478D" w:rsidRDefault="006E2CF0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090" w:type="dxa"/>
                            <w:tcBorders>
                              <w:left w:val="nil"/>
                            </w:tcBorders>
                          </w:tcPr>
                          <w:p w:rsidR="006E2CF0" w:rsidRPr="00E87F64" w:rsidRDefault="006E2CF0" w:rsidP="0049083C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37" w:type="dxa"/>
                          </w:tcPr>
                          <w:p w:rsidR="006E2CF0" w:rsidRDefault="006E2CF0" w:rsidP="004C6087">
                            <w:pP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:rsidR="00D156E5" w:rsidRDefault="00D156E5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D156E5" w:rsidRDefault="00D156E5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D156E5" w:rsidRDefault="00D156E5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5D2503" w:rsidRDefault="005D2503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D156E5" w:rsidRDefault="00820D68" w:rsidP="00D03C01">
                            <w:pPr>
                              <w:jc w:val="center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D156E5"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0642EA2E" wp14:editId="501E910B">
                                  <wp:extent cx="750882" cy="771525"/>
                                  <wp:effectExtent l="0" t="0" r="0" b="0"/>
                                  <wp:docPr id="232" name="Picture 232" descr="C:\Users\ca020484\AppData\Local\Microsoft\Windows\Temporary Internet Files\Content.IE5\T2BM2L1O\n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ca020484\AppData\Local\Microsoft\Windows\Temporary Internet Files\Content.IE5\T2BM2L1O\n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4">
                                                    <a14:imgEffect>
                                                      <a14:artisticCrisscrossEtching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547" r="85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457" cy="776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156E5" w:rsidRPr="0038695D" w:rsidRDefault="00D156E5" w:rsidP="004C6087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923" w:type="dxa"/>
                          </w:tcPr>
                          <w:p w:rsidR="004E79CD" w:rsidRPr="002A3AAF" w:rsidRDefault="004E79CD" w:rsidP="00FF3ACE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FE6EBD" w:rsidRDefault="00FF3ACE" w:rsidP="00FF3ACE">
                            <w:p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The service </w:t>
                            </w:r>
                            <w:r w:rsidRPr="001823B2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will not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provide:</w:t>
                            </w:r>
                          </w:p>
                          <w:p w:rsidR="000B3C97" w:rsidRDefault="003F6247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d</w:t>
                            </w:r>
                            <w:r w:rsidR="00A102A3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irect work with children </w:t>
                            </w:r>
                          </w:p>
                          <w:p w:rsidR="00FF3ACE" w:rsidRDefault="00B02FC8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emergency or crisis intervention</w:t>
                            </w:r>
                          </w:p>
                          <w:p w:rsidR="00B02FC8" w:rsidRDefault="00B02FC8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respite care</w:t>
                            </w:r>
                          </w:p>
                          <w:p w:rsidR="00B02FC8" w:rsidRDefault="00B02FC8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rapid response</w:t>
                            </w:r>
                          </w:p>
                          <w:p w:rsidR="00B02FC8" w:rsidRDefault="00B02FC8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diagnostic asse</w:t>
                            </w:r>
                            <w:r w:rsidR="00B05A57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ssments for people </w:t>
                            </w:r>
                            <w:r w:rsidR="00595F9D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under 17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years</w:t>
                            </w:r>
                            <w:r w:rsidR="00595F9D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595F9D">
                              <w:rPr>
                                <w:rFonts w:cs="Arial"/>
                                <w:sz w:val="28"/>
                                <w:szCs w:val="28"/>
                              </w:rPr>
                              <w:t>9 months</w:t>
                            </w:r>
                          </w:p>
                          <w:p w:rsidR="00B02FC8" w:rsidRDefault="00B02FC8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prescription or monitoring medication</w:t>
                            </w:r>
                          </w:p>
                          <w:p w:rsidR="00BF3FE8" w:rsidRDefault="00FB4B8C" w:rsidP="00B02F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long-</w:t>
                            </w:r>
                            <w:r w:rsidR="00BF3FE8">
                              <w:rPr>
                                <w:rFonts w:cs="Arial"/>
                                <w:sz w:val="28"/>
                                <w:szCs w:val="28"/>
                              </w:rPr>
                              <w:t>term</w:t>
                            </w:r>
                            <w:proofErr w:type="gramEnd"/>
                            <w:r w:rsidR="00BF3FE8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input or care management.</w:t>
                            </w:r>
                          </w:p>
                          <w:p w:rsidR="004D1AD0" w:rsidRPr="00B02FC8" w:rsidRDefault="004D1AD0" w:rsidP="004D1AD0">
                            <w:pPr>
                              <w:pStyle w:val="ListParagraph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6E2CF0" w:rsidRPr="00941724" w:rsidRDefault="00941724" w:rsidP="001823B2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4172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Other services are available to </w:t>
                            </w:r>
                            <w:r w:rsidR="002A3AAF" w:rsidRPr="0094172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help with</w:t>
                            </w:r>
                            <w:r w:rsidRPr="0094172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t</w:t>
                            </w:r>
                            <w:r w:rsidR="00FB4B8C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hese</w:t>
                            </w:r>
                            <w:r w:rsidRPr="0094172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issues.</w:t>
                            </w:r>
                          </w:p>
                          <w:p w:rsidR="001823B2" w:rsidRDefault="001823B2" w:rsidP="006D36D9">
                            <w:pPr>
                              <w:ind w:left="360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1823B2" w:rsidRPr="006D36D9" w:rsidRDefault="001823B2" w:rsidP="006D36D9">
                            <w:pPr>
                              <w:ind w:left="360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6E2CF0" w:rsidRDefault="006E2CF0" w:rsidP="0005232A"/>
                  </w:txbxContent>
                </v:textbox>
                <w10:wrap anchorx="margin"/>
              </v:shape>
            </w:pict>
          </mc:Fallback>
        </mc:AlternateContent>
      </w:r>
    </w:p>
    <w:p w:rsidR="00975A8A" w:rsidRDefault="00975A8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BF3FE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5529635</wp:posOffset>
                </wp:positionH>
                <wp:positionV relativeFrom="paragraph">
                  <wp:posOffset>4776</wp:posOffset>
                </wp:positionV>
                <wp:extent cx="4023360" cy="1948070"/>
                <wp:effectExtent l="0" t="0" r="15240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194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6247" w:rsidRDefault="003F624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F6247" w:rsidRDefault="003E6D6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102A3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374878" w:rsidRPr="00A102A3">
                              <w:rPr>
                                <w:b/>
                                <w:sz w:val="28"/>
                                <w:szCs w:val="28"/>
                              </w:rPr>
                              <w:t>he Integrated Autism Service</w:t>
                            </w:r>
                            <w:r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="001823B2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unable to provide direct support to </w:t>
                            </w:r>
                            <w:r w:rsidR="00FB4B8C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those </w:t>
                            </w:r>
                            <w:r w:rsidR="001823B2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already in receipt of care and support from </w:t>
                            </w:r>
                            <w:r w:rsidR="00FB4B8C" w:rsidRPr="00A102A3">
                              <w:rPr>
                                <w:b/>
                                <w:sz w:val="28"/>
                                <w:szCs w:val="28"/>
                              </w:rPr>
                              <w:t>services which include S</w:t>
                            </w:r>
                            <w:r w:rsidR="00374878" w:rsidRPr="00A102A3">
                              <w:rPr>
                                <w:b/>
                                <w:sz w:val="28"/>
                                <w:szCs w:val="28"/>
                              </w:rPr>
                              <w:t>econdary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</w:t>
                            </w:r>
                            <w:r w:rsidR="001823B2" w:rsidRPr="00A102A3">
                              <w:rPr>
                                <w:b/>
                                <w:sz w:val="28"/>
                                <w:szCs w:val="28"/>
                              </w:rPr>
                              <w:t>ental Health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1823B2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>Learning Disability</w:t>
                            </w:r>
                            <w:r w:rsidR="00025DCD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B8C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Social </w:t>
                            </w:r>
                            <w:r w:rsidR="001823B2" w:rsidRPr="00A102A3">
                              <w:rPr>
                                <w:b/>
                                <w:sz w:val="28"/>
                                <w:szCs w:val="28"/>
                              </w:rPr>
                              <w:t>Services.</w:t>
                            </w:r>
                            <w:r w:rsidR="00374878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1823B2" w:rsidRPr="00A102A3" w:rsidRDefault="00025D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102A3">
                              <w:rPr>
                                <w:b/>
                                <w:sz w:val="28"/>
                                <w:szCs w:val="28"/>
                              </w:rPr>
                              <w:t>In these instances the</w:t>
                            </w:r>
                            <w:r w:rsidR="00374878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IAS will s</w:t>
                            </w:r>
                            <w:r w:rsidR="00DA23AA" w:rsidRPr="00A102A3">
                              <w:rPr>
                                <w:b/>
                                <w:sz w:val="28"/>
                                <w:szCs w:val="28"/>
                              </w:rPr>
                              <w:t>upport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the</w:t>
                            </w:r>
                            <w:r w:rsidR="00DA23AA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23AA" w:rsidRPr="00F414DC">
                              <w:rPr>
                                <w:b/>
                                <w:sz w:val="28"/>
                                <w:szCs w:val="28"/>
                              </w:rPr>
                              <w:t>professionals</w:t>
                            </w:r>
                            <w:r w:rsidR="003E6D62" w:rsidRPr="00A102A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E6D62" w:rsidRPr="00A102A3">
                              <w:rPr>
                                <w:b/>
                                <w:sz w:val="28"/>
                                <w:szCs w:val="28"/>
                              </w:rPr>
                              <w:t>working in</w:t>
                            </w:r>
                            <w:r w:rsidR="005B35FF" w:rsidRPr="00A102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these areas</w:t>
                            </w:r>
                            <w:r w:rsidR="003E6D62" w:rsidRPr="00A102A3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435.4pt;margin-top:.4pt;width:316.8pt;height:1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" fillcolor="white [3201]" strokeweight="1.5pt">
                <v:textbox>
                  <w:txbxContent>
                    <w:p w:rsidR="003F6247" w:rsidRDefault="003F6247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F6247" w:rsidRDefault="003E6D6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102A3"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="00374878" w:rsidRPr="00A102A3">
                        <w:rPr>
                          <w:b/>
                          <w:sz w:val="28"/>
                          <w:szCs w:val="28"/>
                        </w:rPr>
                        <w:t>he Integrated Autism Service</w:t>
                      </w:r>
                      <w:r w:rsidRPr="00A102A3">
                        <w:rPr>
                          <w:b/>
                          <w:sz w:val="28"/>
                          <w:szCs w:val="28"/>
                        </w:rPr>
                        <w:t xml:space="preserve"> is</w:t>
                      </w:r>
                      <w:r w:rsidR="001823B2" w:rsidRPr="00A102A3">
                        <w:rPr>
                          <w:b/>
                          <w:sz w:val="28"/>
                          <w:szCs w:val="28"/>
                        </w:rPr>
                        <w:t xml:space="preserve"> unable to provide direct support to </w:t>
                      </w:r>
                      <w:r w:rsidR="00FB4B8C" w:rsidRPr="00A102A3">
                        <w:rPr>
                          <w:b/>
                          <w:sz w:val="28"/>
                          <w:szCs w:val="28"/>
                        </w:rPr>
                        <w:t xml:space="preserve">those </w:t>
                      </w:r>
                      <w:r w:rsidR="001823B2" w:rsidRPr="00A102A3">
                        <w:rPr>
                          <w:b/>
                          <w:sz w:val="28"/>
                          <w:szCs w:val="28"/>
                        </w:rPr>
                        <w:t xml:space="preserve">already in receipt of care and support from </w:t>
                      </w:r>
                      <w:r w:rsidR="00FB4B8C" w:rsidRPr="00A102A3">
                        <w:rPr>
                          <w:b/>
                          <w:sz w:val="28"/>
                          <w:szCs w:val="28"/>
                        </w:rPr>
                        <w:t>services which include S</w:t>
                      </w:r>
                      <w:r w:rsidR="00374878" w:rsidRPr="00A102A3">
                        <w:rPr>
                          <w:b/>
                          <w:sz w:val="28"/>
                          <w:szCs w:val="28"/>
                        </w:rPr>
                        <w:t>econdary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 xml:space="preserve"> M</w:t>
                      </w:r>
                      <w:r w:rsidR="001823B2" w:rsidRPr="00A102A3">
                        <w:rPr>
                          <w:b/>
                          <w:sz w:val="28"/>
                          <w:szCs w:val="28"/>
                        </w:rPr>
                        <w:t>ental Health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1823B2" w:rsidRPr="00A102A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>Learning Disability</w:t>
                      </w:r>
                      <w:r w:rsidR="00025DCD" w:rsidRPr="00A102A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B4B8C" w:rsidRPr="00A102A3">
                        <w:rPr>
                          <w:b/>
                          <w:sz w:val="28"/>
                          <w:szCs w:val="28"/>
                        </w:rPr>
                        <w:t xml:space="preserve">and 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 xml:space="preserve">Social </w:t>
                      </w:r>
                      <w:r w:rsidR="001823B2" w:rsidRPr="00A102A3">
                        <w:rPr>
                          <w:b/>
                          <w:sz w:val="28"/>
                          <w:szCs w:val="28"/>
                        </w:rPr>
                        <w:t>Services.</w:t>
                      </w:r>
                      <w:r w:rsidR="00374878" w:rsidRPr="00A102A3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:rsidR="001823B2" w:rsidRPr="00A102A3" w:rsidRDefault="00025D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102A3">
                        <w:rPr>
                          <w:b/>
                          <w:sz w:val="28"/>
                          <w:szCs w:val="28"/>
                        </w:rPr>
                        <w:t>In these instances the</w:t>
                      </w:r>
                      <w:r w:rsidR="00374878" w:rsidRPr="00A102A3">
                        <w:rPr>
                          <w:b/>
                          <w:sz w:val="28"/>
                          <w:szCs w:val="28"/>
                        </w:rPr>
                        <w:t xml:space="preserve"> IAS will s</w:t>
                      </w:r>
                      <w:r w:rsidR="00DA23AA" w:rsidRPr="00A102A3">
                        <w:rPr>
                          <w:b/>
                          <w:sz w:val="28"/>
                          <w:szCs w:val="28"/>
                        </w:rPr>
                        <w:t>upport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 xml:space="preserve"> the</w:t>
                      </w:r>
                      <w:r w:rsidR="00DA23AA" w:rsidRPr="00A102A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A23AA" w:rsidRPr="00F414DC">
                        <w:rPr>
                          <w:b/>
                          <w:sz w:val="28"/>
                          <w:szCs w:val="28"/>
                        </w:rPr>
                        <w:t>professionals</w:t>
                      </w:r>
                      <w:r w:rsidR="003E6D62" w:rsidRPr="00A102A3"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3E6D62" w:rsidRPr="00A102A3">
                        <w:rPr>
                          <w:b/>
                          <w:sz w:val="28"/>
                          <w:szCs w:val="28"/>
                        </w:rPr>
                        <w:t>working in</w:t>
                      </w:r>
                      <w:r w:rsidR="005B35FF" w:rsidRPr="00A102A3">
                        <w:rPr>
                          <w:b/>
                          <w:sz w:val="28"/>
                          <w:szCs w:val="28"/>
                        </w:rPr>
                        <w:t xml:space="preserve"> these areas</w:t>
                      </w:r>
                      <w:r w:rsidR="003E6D62" w:rsidRPr="00A102A3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p w:rsidR="0005232A" w:rsidRDefault="0005232A"/>
    <w:sectPr w:rsidR="0005232A" w:rsidSect="00D16740">
      <w:footerReference w:type="default" r:id="rId2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CF0" w:rsidRDefault="006E2CF0">
      <w:r>
        <w:separator/>
      </w:r>
    </w:p>
  </w:endnote>
  <w:endnote w:type="continuationSeparator" w:id="0">
    <w:p w:rsidR="006E2CF0" w:rsidRDefault="006E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CF0" w:rsidRPr="0005232A" w:rsidRDefault="00A14AFF">
    <w:pPr>
      <w:pStyle w:val="Footer"/>
      <w:rPr>
        <w:color w:val="000080"/>
        <w:sz w:val="16"/>
      </w:rPr>
    </w:pPr>
    <w:r w:rsidRPr="00A14AFF">
      <w:rPr>
        <w:noProof/>
        <w:color w:val="000080"/>
        <w:sz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-322655</wp:posOffset>
              </wp:positionH>
              <wp:positionV relativeFrom="paragraph">
                <wp:posOffset>-173280</wp:posOffset>
              </wp:positionV>
              <wp:extent cx="2360930" cy="462280"/>
              <wp:effectExtent l="0" t="0" r="13970" b="139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62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AFF" w:rsidRDefault="00A14AFF">
                          <w:r w:rsidRPr="00A14AFF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3495040" cy="44677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95040" cy="446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>21/02/2018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5.4pt;margin-top:-13.65pt;width:185.9pt;height:36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" strokecolor="white [3212]">
              <v:textbox>
                <w:txbxContent>
                  <w:p w:rsidR="00A14AFF" w:rsidRDefault="00A14AFF">
                    <w:r w:rsidRPr="00A14AFF"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3495040" cy="44677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95040" cy="44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>21/02/2018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E2CF0">
      <w:rPr>
        <w:color w:val="000080"/>
        <w:sz w:val="16"/>
      </w:rPr>
      <w:tab/>
    </w:r>
    <w:r w:rsidR="006E2CF0">
      <w:rPr>
        <w:color w:val="000080"/>
        <w:sz w:val="16"/>
      </w:rPr>
      <w:tab/>
    </w:r>
    <w:r w:rsidR="006E2CF0">
      <w:rPr>
        <w:color w:val="000080"/>
        <w:sz w:val="16"/>
      </w:rPr>
      <w:tab/>
    </w:r>
    <w:r w:rsidR="006E2CF0">
      <w:rPr>
        <w:color w:val="000080"/>
        <w:sz w:val="16"/>
      </w:rPr>
      <w:tab/>
    </w:r>
    <w:r w:rsidR="006E2CF0">
      <w:rPr>
        <w:color w:val="000080"/>
        <w:sz w:val="16"/>
      </w:rPr>
      <w:tab/>
    </w:r>
    <w:r w:rsidR="006E2CF0">
      <w:rPr>
        <w:color w:val="00008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CF0" w:rsidRDefault="006E2CF0">
      <w:r>
        <w:separator/>
      </w:r>
    </w:p>
  </w:footnote>
  <w:footnote w:type="continuationSeparator" w:id="0">
    <w:p w:rsidR="006E2CF0" w:rsidRDefault="006E2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510"/>
    <w:multiLevelType w:val="hybridMultilevel"/>
    <w:tmpl w:val="B0403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A01"/>
    <w:multiLevelType w:val="hybridMultilevel"/>
    <w:tmpl w:val="12189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A67E2"/>
    <w:multiLevelType w:val="hybridMultilevel"/>
    <w:tmpl w:val="47FA9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6CE5"/>
    <w:multiLevelType w:val="hybridMultilevel"/>
    <w:tmpl w:val="94F290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A06A3B"/>
    <w:multiLevelType w:val="hybridMultilevel"/>
    <w:tmpl w:val="37A64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63E04"/>
    <w:multiLevelType w:val="hybridMultilevel"/>
    <w:tmpl w:val="E0F839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17339"/>
    <w:multiLevelType w:val="hybridMultilevel"/>
    <w:tmpl w:val="A128F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D7726"/>
    <w:multiLevelType w:val="hybridMultilevel"/>
    <w:tmpl w:val="73A4B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34005"/>
    <w:multiLevelType w:val="hybridMultilevel"/>
    <w:tmpl w:val="A30ED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86E7A"/>
    <w:multiLevelType w:val="hybridMultilevel"/>
    <w:tmpl w:val="2988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C1DB7"/>
    <w:multiLevelType w:val="hybridMultilevel"/>
    <w:tmpl w:val="5A18E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D3D53"/>
    <w:multiLevelType w:val="hybridMultilevel"/>
    <w:tmpl w:val="62F0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2A"/>
    <w:rsid w:val="00001396"/>
    <w:rsid w:val="00025DCD"/>
    <w:rsid w:val="000343C2"/>
    <w:rsid w:val="00050845"/>
    <w:rsid w:val="0005101A"/>
    <w:rsid w:val="00051FAB"/>
    <w:rsid w:val="0005232A"/>
    <w:rsid w:val="00060C47"/>
    <w:rsid w:val="00062249"/>
    <w:rsid w:val="000B2C07"/>
    <w:rsid w:val="000B3C97"/>
    <w:rsid w:val="000B3D13"/>
    <w:rsid w:val="000D637D"/>
    <w:rsid w:val="000D64C3"/>
    <w:rsid w:val="00115444"/>
    <w:rsid w:val="001154AD"/>
    <w:rsid w:val="00122DD0"/>
    <w:rsid w:val="00136190"/>
    <w:rsid w:val="00141AAE"/>
    <w:rsid w:val="00155BCB"/>
    <w:rsid w:val="00171F65"/>
    <w:rsid w:val="001823B2"/>
    <w:rsid w:val="00196EFE"/>
    <w:rsid w:val="001A1CA7"/>
    <w:rsid w:val="001B1FC3"/>
    <w:rsid w:val="001B3157"/>
    <w:rsid w:val="001E3995"/>
    <w:rsid w:val="001F2991"/>
    <w:rsid w:val="00210CF0"/>
    <w:rsid w:val="00214DD8"/>
    <w:rsid w:val="00214FBA"/>
    <w:rsid w:val="00224401"/>
    <w:rsid w:val="00271233"/>
    <w:rsid w:val="00272A5E"/>
    <w:rsid w:val="00297831"/>
    <w:rsid w:val="002A3AAF"/>
    <w:rsid w:val="002A6D7A"/>
    <w:rsid w:val="002B0113"/>
    <w:rsid w:val="002B07DF"/>
    <w:rsid w:val="002B2578"/>
    <w:rsid w:val="002B3295"/>
    <w:rsid w:val="002C5BD4"/>
    <w:rsid w:val="002D478D"/>
    <w:rsid w:val="002D5162"/>
    <w:rsid w:val="0031615E"/>
    <w:rsid w:val="00334569"/>
    <w:rsid w:val="00355FA6"/>
    <w:rsid w:val="00374878"/>
    <w:rsid w:val="00376707"/>
    <w:rsid w:val="003767D4"/>
    <w:rsid w:val="0038695D"/>
    <w:rsid w:val="003962E2"/>
    <w:rsid w:val="003973D7"/>
    <w:rsid w:val="003A44B4"/>
    <w:rsid w:val="003B4649"/>
    <w:rsid w:val="003D2F2B"/>
    <w:rsid w:val="003E6D62"/>
    <w:rsid w:val="003F6247"/>
    <w:rsid w:val="00402712"/>
    <w:rsid w:val="004043C8"/>
    <w:rsid w:val="00406CAE"/>
    <w:rsid w:val="00412D92"/>
    <w:rsid w:val="00413FB2"/>
    <w:rsid w:val="0042560F"/>
    <w:rsid w:val="004416D8"/>
    <w:rsid w:val="0046176B"/>
    <w:rsid w:val="00467F4C"/>
    <w:rsid w:val="004720B4"/>
    <w:rsid w:val="00476243"/>
    <w:rsid w:val="00480CDF"/>
    <w:rsid w:val="0049083C"/>
    <w:rsid w:val="004A28F3"/>
    <w:rsid w:val="004C6087"/>
    <w:rsid w:val="004C7E81"/>
    <w:rsid w:val="004D03C6"/>
    <w:rsid w:val="004D1AD0"/>
    <w:rsid w:val="004D6B07"/>
    <w:rsid w:val="004E00B8"/>
    <w:rsid w:val="004E79CD"/>
    <w:rsid w:val="004F116A"/>
    <w:rsid w:val="005251B8"/>
    <w:rsid w:val="005336C3"/>
    <w:rsid w:val="005665DB"/>
    <w:rsid w:val="00571A4F"/>
    <w:rsid w:val="00574A64"/>
    <w:rsid w:val="00592EA3"/>
    <w:rsid w:val="00595F9D"/>
    <w:rsid w:val="005B35FF"/>
    <w:rsid w:val="005C1921"/>
    <w:rsid w:val="005C29B5"/>
    <w:rsid w:val="005C2E3B"/>
    <w:rsid w:val="005C7364"/>
    <w:rsid w:val="005D2503"/>
    <w:rsid w:val="00614B7D"/>
    <w:rsid w:val="00614D19"/>
    <w:rsid w:val="0061573D"/>
    <w:rsid w:val="00630CD3"/>
    <w:rsid w:val="0063307C"/>
    <w:rsid w:val="00642588"/>
    <w:rsid w:val="006545E7"/>
    <w:rsid w:val="006638A2"/>
    <w:rsid w:val="00667D85"/>
    <w:rsid w:val="006A4159"/>
    <w:rsid w:val="006A5267"/>
    <w:rsid w:val="006C2BDA"/>
    <w:rsid w:val="006C3263"/>
    <w:rsid w:val="006D36D9"/>
    <w:rsid w:val="006D42DB"/>
    <w:rsid w:val="006E2CF0"/>
    <w:rsid w:val="006F2D96"/>
    <w:rsid w:val="00720C99"/>
    <w:rsid w:val="00720CC8"/>
    <w:rsid w:val="00744DEF"/>
    <w:rsid w:val="00745E79"/>
    <w:rsid w:val="0075479E"/>
    <w:rsid w:val="0076142F"/>
    <w:rsid w:val="007741BD"/>
    <w:rsid w:val="007957F7"/>
    <w:rsid w:val="007A269E"/>
    <w:rsid w:val="007D3B2F"/>
    <w:rsid w:val="00800A46"/>
    <w:rsid w:val="00803EF2"/>
    <w:rsid w:val="00820D68"/>
    <w:rsid w:val="00824A51"/>
    <w:rsid w:val="00840AD0"/>
    <w:rsid w:val="0084224D"/>
    <w:rsid w:val="00844A72"/>
    <w:rsid w:val="00853C68"/>
    <w:rsid w:val="00871517"/>
    <w:rsid w:val="008763E4"/>
    <w:rsid w:val="00885F23"/>
    <w:rsid w:val="008A5805"/>
    <w:rsid w:val="008B2AE6"/>
    <w:rsid w:val="008F5BFD"/>
    <w:rsid w:val="00900881"/>
    <w:rsid w:val="00917DF8"/>
    <w:rsid w:val="00925D73"/>
    <w:rsid w:val="00931D88"/>
    <w:rsid w:val="00941724"/>
    <w:rsid w:val="009665F7"/>
    <w:rsid w:val="00971D8A"/>
    <w:rsid w:val="00975A8A"/>
    <w:rsid w:val="009814A3"/>
    <w:rsid w:val="009F1131"/>
    <w:rsid w:val="00A102A3"/>
    <w:rsid w:val="00A14AFF"/>
    <w:rsid w:val="00A1716F"/>
    <w:rsid w:val="00A20A00"/>
    <w:rsid w:val="00A25B60"/>
    <w:rsid w:val="00A543E0"/>
    <w:rsid w:val="00A557DE"/>
    <w:rsid w:val="00A62254"/>
    <w:rsid w:val="00A76833"/>
    <w:rsid w:val="00A829DC"/>
    <w:rsid w:val="00A848DE"/>
    <w:rsid w:val="00AA1748"/>
    <w:rsid w:val="00AD3F11"/>
    <w:rsid w:val="00AD5488"/>
    <w:rsid w:val="00AE0377"/>
    <w:rsid w:val="00AE3382"/>
    <w:rsid w:val="00AE4EDE"/>
    <w:rsid w:val="00AF4125"/>
    <w:rsid w:val="00B02FC8"/>
    <w:rsid w:val="00B05A57"/>
    <w:rsid w:val="00B24CD2"/>
    <w:rsid w:val="00B304D7"/>
    <w:rsid w:val="00B4014B"/>
    <w:rsid w:val="00B40921"/>
    <w:rsid w:val="00B45781"/>
    <w:rsid w:val="00B47E27"/>
    <w:rsid w:val="00B53E5E"/>
    <w:rsid w:val="00B64700"/>
    <w:rsid w:val="00B72BCE"/>
    <w:rsid w:val="00B73406"/>
    <w:rsid w:val="00BA04B3"/>
    <w:rsid w:val="00BA69BC"/>
    <w:rsid w:val="00BC5FE2"/>
    <w:rsid w:val="00BC6084"/>
    <w:rsid w:val="00BF32F3"/>
    <w:rsid w:val="00BF3FE8"/>
    <w:rsid w:val="00C029A7"/>
    <w:rsid w:val="00C02D1B"/>
    <w:rsid w:val="00C47FF0"/>
    <w:rsid w:val="00C538B5"/>
    <w:rsid w:val="00C666E8"/>
    <w:rsid w:val="00C6684D"/>
    <w:rsid w:val="00CA040A"/>
    <w:rsid w:val="00CE462E"/>
    <w:rsid w:val="00CE49C1"/>
    <w:rsid w:val="00CE7271"/>
    <w:rsid w:val="00CE7916"/>
    <w:rsid w:val="00CF34F6"/>
    <w:rsid w:val="00D03A7B"/>
    <w:rsid w:val="00D03C01"/>
    <w:rsid w:val="00D156E5"/>
    <w:rsid w:val="00D16740"/>
    <w:rsid w:val="00D26B58"/>
    <w:rsid w:val="00D45212"/>
    <w:rsid w:val="00D45837"/>
    <w:rsid w:val="00D663E8"/>
    <w:rsid w:val="00D81F98"/>
    <w:rsid w:val="00D8257D"/>
    <w:rsid w:val="00D858C9"/>
    <w:rsid w:val="00D92C63"/>
    <w:rsid w:val="00D94BD6"/>
    <w:rsid w:val="00DA03AA"/>
    <w:rsid w:val="00DA23AA"/>
    <w:rsid w:val="00DB4377"/>
    <w:rsid w:val="00DC5527"/>
    <w:rsid w:val="00DD6CFD"/>
    <w:rsid w:val="00E00AD7"/>
    <w:rsid w:val="00E213B2"/>
    <w:rsid w:val="00E275C0"/>
    <w:rsid w:val="00E3122A"/>
    <w:rsid w:val="00E41021"/>
    <w:rsid w:val="00E72E78"/>
    <w:rsid w:val="00E878BB"/>
    <w:rsid w:val="00E87F64"/>
    <w:rsid w:val="00EC7484"/>
    <w:rsid w:val="00EE1F1F"/>
    <w:rsid w:val="00EE4B53"/>
    <w:rsid w:val="00F03B02"/>
    <w:rsid w:val="00F0582E"/>
    <w:rsid w:val="00F12C60"/>
    <w:rsid w:val="00F12FCF"/>
    <w:rsid w:val="00F414DC"/>
    <w:rsid w:val="00F415BC"/>
    <w:rsid w:val="00F42629"/>
    <w:rsid w:val="00F479A1"/>
    <w:rsid w:val="00F5041F"/>
    <w:rsid w:val="00F62273"/>
    <w:rsid w:val="00F7087F"/>
    <w:rsid w:val="00F752F4"/>
    <w:rsid w:val="00F962A8"/>
    <w:rsid w:val="00FA6CCF"/>
    <w:rsid w:val="00FB323C"/>
    <w:rsid w:val="00FB401E"/>
    <w:rsid w:val="00FB4B8C"/>
    <w:rsid w:val="00FE6176"/>
    <w:rsid w:val="00FE6EBD"/>
    <w:rsid w:val="00FF2FDE"/>
    <w:rsid w:val="00F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502987ED"/>
  <w15:docId w15:val="{773A0CCF-22C2-442E-A5BC-6F92A33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32A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5232A"/>
    <w:pPr>
      <w:keepNext/>
      <w:jc w:val="center"/>
      <w:outlineLvl w:val="0"/>
    </w:pPr>
    <w:rPr>
      <w:rFonts w:ascii="Arial Rounded MT Bold" w:hAnsi="Arial Rounded MT Bold"/>
      <w:bCs/>
      <w:sz w:val="28"/>
      <w:lang w:val="en-GB"/>
    </w:rPr>
  </w:style>
  <w:style w:type="paragraph" w:styleId="Heading2">
    <w:name w:val="heading 2"/>
    <w:basedOn w:val="Normal"/>
    <w:next w:val="Normal"/>
    <w:qFormat/>
    <w:rsid w:val="0005232A"/>
    <w:pPr>
      <w:keepNext/>
      <w:outlineLvl w:val="1"/>
    </w:pPr>
    <w:rPr>
      <w:rFonts w:ascii="Arial Rounded MT Bold" w:hAnsi="Arial Rounded MT Bold"/>
      <w:sz w:val="72"/>
    </w:rPr>
  </w:style>
  <w:style w:type="paragraph" w:styleId="Heading3">
    <w:name w:val="heading 3"/>
    <w:basedOn w:val="Normal"/>
    <w:next w:val="Normal"/>
    <w:qFormat/>
    <w:rsid w:val="0005232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23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5232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557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57D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26B58"/>
    <w:pPr>
      <w:ind w:left="720"/>
      <w:contextualSpacing/>
    </w:pPr>
  </w:style>
  <w:style w:type="character" w:styleId="Hyperlink">
    <w:name w:val="Hyperlink"/>
    <w:basedOn w:val="DefaultParagraphFont"/>
    <w:unhideWhenUsed/>
    <w:rsid w:val="00A54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sbuhb.nhs.wales/community-services/district-nursing-other-community-services/western-bay-integrated-autism-servic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SBU.WBIAS@wales.nhs.uk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community-services/district-nursing-other-community-services/western-bay-integrated-autism-service/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SBU.WBIAS@wales.nhs.uk" TargetMode="Externa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0.emf"/><Relationship Id="rId1" Type="http://schemas.openxmlformats.org/officeDocument/2006/relationships/image" Target="media/image1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tthew.james\Application%20Data\Microsoft\Templates\A5%208PAGE%20SALT%20Leafle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CF927-2593-4B3D-B952-5CCD7564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 8PAGE SALT Leaflet TEMPLATE</Template>
  <TotalTime>2</TotalTime>
  <Pages>2</Pages>
  <Words>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&amp; County of Swansea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matthew.james</dc:creator>
  <cp:lastModifiedBy>Catherine Smith (SLT - Western Bay Integrated Autism Service)</cp:lastModifiedBy>
  <cp:revision>3</cp:revision>
  <cp:lastPrinted>2019-07-17T13:17:00Z</cp:lastPrinted>
  <dcterms:created xsi:type="dcterms:W3CDTF">2019-11-18T10:55:00Z</dcterms:created>
  <dcterms:modified xsi:type="dcterms:W3CDTF">2020-03-06T08:40:00Z</dcterms:modified>
</cp:coreProperties>
</file>