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3B7" w:rsidRDefault="009B40E6">
      <w:pPr>
        <w:rPr>
          <w:b/>
          <w:bCs/>
        </w:rPr>
      </w:pPr>
      <w:bookmarkStart w:id="0" w:name="_GoBack"/>
      <w:bookmarkEnd w:id="0"/>
      <w:r>
        <w:rPr>
          <w:b/>
          <w:bCs/>
        </w:rPr>
        <w:t>Appendix 1: Committee Membership and Lead Director(s)</w:t>
      </w:r>
    </w:p>
    <w:tbl>
      <w:tblPr>
        <w:tblW w:w="143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8"/>
        <w:gridCol w:w="1269"/>
        <w:gridCol w:w="1417"/>
        <w:gridCol w:w="1843"/>
        <w:gridCol w:w="1701"/>
        <w:gridCol w:w="1701"/>
        <w:gridCol w:w="1843"/>
        <w:gridCol w:w="1843"/>
        <w:gridCol w:w="1417"/>
      </w:tblGrid>
      <w:tr w:rsidR="00AF43B7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Audit </w:t>
            </w:r>
          </w:p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Bi Monthly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Charitable Funds </w:t>
            </w:r>
          </w:p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Quarterly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Digital, Research &amp; Innovation</w:t>
            </w:r>
          </w:p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Quarterly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Mental Health Legislation</w:t>
            </w:r>
          </w:p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Quarterly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Performance &amp; Finance</w:t>
            </w:r>
          </w:p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Monthly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Population Health &amp; Partnership</w:t>
            </w:r>
          </w:p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Quarterly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Quality &amp; Safety </w:t>
            </w:r>
          </w:p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Eight meetings a year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Workforce &amp; OD</w:t>
            </w:r>
          </w:p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Bi Monthly</w:t>
            </w:r>
          </w:p>
        </w:tc>
      </w:tr>
      <w:tr w:rsidR="00AF43B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Vice Chair (SS)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Vice Chair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43B7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Digital IM (TC)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Vice Chair</w:t>
            </w:r>
          </w:p>
        </w:tc>
      </w:tr>
      <w:tr w:rsidR="00AF43B7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General IM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(JC)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</w:tr>
      <w:tr w:rsidR="00AF43B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Finance IM (PP)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Vice Chair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43B7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 IM (ALF)</w:t>
            </w:r>
          </w:p>
          <w:p w:rsidR="00AF43B7" w:rsidRDefault="00AF43B7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43B7">
        <w:tblPrEx>
          <w:tblCellMar>
            <w:top w:w="0" w:type="dxa"/>
            <w:bottom w:w="0" w:type="dxa"/>
          </w:tblCellMar>
        </w:tblPrEx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Local Authority IM (NM)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Vice Chair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43B7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Third Sector IM (NZ)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Vice Chair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43B7">
        <w:tblPrEx>
          <w:tblCellMar>
            <w:top w:w="0" w:type="dxa"/>
            <w:bottom w:w="0" w:type="dxa"/>
          </w:tblCellMar>
        </w:tblPrEx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Community IM (RO)</w:t>
            </w:r>
          </w:p>
          <w:p w:rsidR="00AF43B7" w:rsidRDefault="00AF43B7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Chair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Vice Chair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</w:tr>
      <w:tr w:rsidR="00AF43B7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Trade Union IM (JD)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</w:tr>
      <w:tr w:rsidR="00AF43B7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University IM (KL)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9B40E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Vice Chair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B7" w:rsidRDefault="00AF43B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F43B7" w:rsidRDefault="00AF43B7">
      <w:pPr>
        <w:spacing w:after="0" w:line="240" w:lineRule="auto"/>
      </w:pPr>
    </w:p>
    <w:p w:rsidR="00AF43B7" w:rsidRDefault="009B40E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Remuneration and Terms and Conditions Committee is chaired by the Chair of the Health Board and all Independent Members are members of </w:t>
      </w:r>
      <w:r>
        <w:t>the Committee.</w:t>
      </w:r>
    </w:p>
    <w:sectPr w:rsidR="00AF43B7"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B40E6">
      <w:pPr>
        <w:spacing w:after="0" w:line="240" w:lineRule="auto"/>
      </w:pPr>
      <w:r>
        <w:separator/>
      </w:r>
    </w:p>
  </w:endnote>
  <w:endnote w:type="continuationSeparator" w:id="0">
    <w:p w:rsidR="00000000" w:rsidRDefault="009B4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B40E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9B4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444D"/>
    <w:multiLevelType w:val="multilevel"/>
    <w:tmpl w:val="000E85F0"/>
    <w:lvl w:ilvl="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F43B7"/>
    <w:rsid w:val="009B40E6"/>
    <w:rsid w:val="00A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A2232A-1579-4E38-B46E-6C5A93A4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dc:description/>
  <cp:lastModifiedBy>Georgia Lewis  (Swansea Bay UHB - Corporate Governance )</cp:lastModifiedBy>
  <cp:revision>2</cp:revision>
  <dcterms:created xsi:type="dcterms:W3CDTF">2024-07-18T16:32:00Z</dcterms:created>
  <dcterms:modified xsi:type="dcterms:W3CDTF">2024-07-18T16:32:00Z</dcterms:modified>
</cp:coreProperties>
</file>