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60A4D7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19C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26-A-065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60A4D7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819C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26-A-065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4F763DB0" w:rsidR="00873328" w:rsidRDefault="005819C3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5819C3">
        <w:rPr>
          <w:rFonts w:ascii="Verdana" w:hAnsi="Verdana"/>
          <w:b/>
          <w:bCs/>
          <w:noProof/>
          <w:sz w:val="22"/>
          <w:szCs w:val="22"/>
        </w:rPr>
        <w:t>Under the Freedom of Information Act, I would like to request the following information regarding existing contracts for the products and services listed below that are used within Swansea bay University Health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5819C3">
        <w:rPr>
          <w:rFonts w:ascii="Verdana" w:hAnsi="Verdana"/>
          <w:b/>
          <w:bCs/>
          <w:noProof/>
          <w:sz w:val="22"/>
          <w:szCs w:val="22"/>
        </w:rPr>
        <w:t>board.</w:t>
      </w:r>
    </w:p>
    <w:tbl>
      <w:tblPr>
        <w:tblW w:w="15134" w:type="dxa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376"/>
        <w:gridCol w:w="1418"/>
        <w:gridCol w:w="2410"/>
        <w:gridCol w:w="3260"/>
        <w:gridCol w:w="2268"/>
      </w:tblGrid>
      <w:tr w:rsidR="005819C3" w:rsidRPr="005819C3" w14:paraId="0BA30A74" w14:textId="77777777" w:rsidTr="005819C3">
        <w:trPr>
          <w:trHeight w:val="46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3CCE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ADC9E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Product/Service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3CCE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E55CA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Provider(s)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3CCE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E0FA9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Contract End Date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3CCE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B81D0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Contract owner (ICB/Practice)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3CCE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FE3F9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Framework provider (if applicable)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3CCE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9B860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Contract value</w:t>
            </w:r>
          </w:p>
        </w:tc>
      </w:tr>
      <w:tr w:rsidR="005819C3" w:rsidRPr="005819C3" w14:paraId="20D1CEF4" w14:textId="77777777" w:rsidTr="005819C3">
        <w:trPr>
          <w:trHeight w:val="2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4B3E0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Document Management system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54089" w14:textId="32E82793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SBU</w:t>
            </w:r>
            <w:r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HB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9AF65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A978C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4B83E" w14:textId="04EC5353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CE8F6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</w:tr>
      <w:tr w:rsidR="005819C3" w:rsidRPr="005819C3" w14:paraId="1CFC7547" w14:textId="77777777" w:rsidTr="005819C3">
        <w:trPr>
          <w:trHeight w:val="2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D3937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Online Consultation/ Patient Triage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8ACE7" w14:textId="794550EB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Induction Healthcare Ltd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DDD0F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31.03.26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63256" w14:textId="733E494B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Swansea Bay UHB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5D553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Crown Commercial Service (CCS)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A0F4" w14:textId="378EC140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£25,990 plus VAT</w:t>
            </w:r>
          </w:p>
        </w:tc>
      </w:tr>
      <w:tr w:rsidR="005819C3" w:rsidRPr="005819C3" w14:paraId="1F8F5569" w14:textId="77777777" w:rsidTr="005819C3">
        <w:trPr>
          <w:trHeight w:val="2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BE6F5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Medicines Optimisation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80764" w14:textId="7A98899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System 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5E9E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21.03.27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AC4B1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Swansea Bay UHB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8865A" w14:textId="48E361C9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NHS Supply Chain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7128C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£483,217</w:t>
            </w:r>
          </w:p>
        </w:tc>
      </w:tr>
      <w:tr w:rsidR="005819C3" w:rsidRPr="005819C3" w14:paraId="57D46CA0" w14:textId="77777777" w:rsidTr="005819C3">
        <w:trPr>
          <w:trHeight w:val="2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C5ABC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Capacity &amp; Demand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1C3FA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813F4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25214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3AC53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6A492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N/A</w:t>
            </w:r>
          </w:p>
        </w:tc>
      </w:tr>
      <w:tr w:rsidR="005819C3" w:rsidRPr="005819C3" w14:paraId="73841F34" w14:textId="77777777" w:rsidTr="005819C3">
        <w:trPr>
          <w:trHeight w:val="2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80C12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Patient check in system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3CF20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 xml:space="preserve">InTouch (not </w:t>
            </w:r>
            <w:proofErr w:type="spellStart"/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self check-in</w:t>
            </w:r>
            <w:proofErr w:type="spellEnd"/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DEE7F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09.08.27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338E1" w14:textId="562B46A4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Swansea Bay UHB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9F92A" w14:textId="77777777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NHS SBS Audio Visual Solutions and Integrated Operating (Lot 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8899C" w14:textId="5541EDA0" w:rsidR="005819C3" w:rsidRPr="005819C3" w:rsidRDefault="005819C3" w:rsidP="005819C3">
            <w:pPr>
              <w:spacing w:before="0" w:after="0" w:line="240" w:lineRule="auto"/>
              <w:ind w:left="0" w:right="0"/>
              <w:jc w:val="center"/>
              <w:rPr>
                <w:rFonts w:ascii="Aptos Narrow" w:eastAsia="Aptos" w:hAnsi="Aptos Narrow" w:cs="Aptos"/>
                <w:color w:val="000000"/>
                <w:sz w:val="22"/>
                <w:szCs w:val="22"/>
              </w:rPr>
            </w:pPr>
            <w:r w:rsidRPr="005819C3">
              <w:rPr>
                <w:rFonts w:ascii="Aptos Narrow" w:eastAsia="Aptos" w:hAnsi="Aptos Narrow" w:cs="Aptos"/>
                <w:color w:val="000000"/>
                <w:sz w:val="22"/>
                <w:szCs w:val="22"/>
              </w:rPr>
              <w:t>£89,000 plus VAT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12454C0B" w:rsidR="00A10460" w:rsidRDefault="00421E7F" w:rsidP="004827D1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</w:t>
      </w:r>
      <w:r w:rsidR="004827D1">
        <w:rPr>
          <w:rFonts w:ascii="Verdana" w:hAnsi="Verdana"/>
          <w:b/>
          <w:bCs/>
          <w:noProof/>
          <w:sz w:val="22"/>
          <w:szCs w:val="22"/>
        </w:rPr>
        <w:t>_______________________________</w:t>
      </w:r>
      <w:r>
        <w:rPr>
          <w:rFonts w:ascii="Verdana" w:hAnsi="Verdana"/>
          <w:b/>
          <w:bCs/>
          <w:noProof/>
          <w:sz w:val="22"/>
          <w:szCs w:val="22"/>
        </w:rPr>
        <w:t>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819C3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0DB4FF6E">
          <wp:simplePos x="0" y="0"/>
          <wp:positionH relativeFrom="column">
            <wp:posOffset>7161530</wp:posOffset>
          </wp:positionH>
          <wp:positionV relativeFrom="paragraph">
            <wp:posOffset>-491490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7E3DCD3" w:rsidR="0097092D" w:rsidRDefault="005819C3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7C969D21">
              <wp:simplePos x="0" y="0"/>
              <wp:positionH relativeFrom="page">
                <wp:posOffset>7029450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3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1E8A7A4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570F"/>
    <w:rsid w:val="0039422D"/>
    <w:rsid w:val="003B09B5"/>
    <w:rsid w:val="003F2312"/>
    <w:rsid w:val="004039EB"/>
    <w:rsid w:val="00421E7F"/>
    <w:rsid w:val="00442A3A"/>
    <w:rsid w:val="00453C57"/>
    <w:rsid w:val="004827D1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19C3"/>
    <w:rsid w:val="0059250D"/>
    <w:rsid w:val="005925B8"/>
    <w:rsid w:val="0059485C"/>
    <w:rsid w:val="005F0E79"/>
    <w:rsid w:val="00602EE5"/>
    <w:rsid w:val="006137E4"/>
    <w:rsid w:val="00635BDA"/>
    <w:rsid w:val="006564DF"/>
    <w:rsid w:val="00672747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121</Words>
  <Characters>789</Characters>
  <Application>Microsoft Office Word</Application>
  <DocSecurity>0</DocSecurity>
  <Lines>50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2026-02-16T11:08:00Z</dcterms:modified>
</cp:coreProperties>
</file>