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90FDA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404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390FDA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404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547C853" w14:textId="50D5AFB2" w:rsidR="0043404B" w:rsidRPr="0043404B" w:rsidRDefault="0043404B" w:rsidP="000C3131">
      <w:p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noProof/>
          <w:sz w:val="22"/>
          <w:szCs w:val="22"/>
        </w:rPr>
        <w:t xml:space="preserve">We are conducting an annual national study of attendances to Emergency Departments for assault-related injury and will be grateful if your department could provide us with attendance data for 2025. </w:t>
      </w:r>
    </w:p>
    <w:p w14:paraId="5DDD17FB" w14:textId="77777777" w:rsidR="0043404B" w:rsidRPr="0043404B" w:rsidRDefault="0043404B" w:rsidP="0043404B">
      <w:p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noProof/>
          <w:sz w:val="22"/>
          <w:szCs w:val="22"/>
        </w:rPr>
        <w:t>The data we require are as follows (for period 1st January 2025 and 31st December 2025) in an electronic format that allows us to read the data into a database. Many hospitals respond to our survey and provide data in the form we require. Preferably this format is in an excel file or comma separated text file. </w:t>
      </w:r>
    </w:p>
    <w:p w14:paraId="05EDCD88" w14:textId="77777777" w:rsidR="0043404B" w:rsidRPr="0043404B" w:rsidRDefault="0043404B" w:rsidP="0043404B">
      <w:p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noProof/>
          <w:sz w:val="22"/>
          <w:szCs w:val="22"/>
        </w:rPr>
        <w:t>  </w:t>
      </w:r>
    </w:p>
    <w:p w14:paraId="0EF2899D" w14:textId="77777777" w:rsidR="0043404B" w:rsidRPr="0043404B" w:rsidRDefault="0043404B" w:rsidP="0043404B">
      <w:p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i/>
          <w:iCs/>
          <w:noProof/>
          <w:sz w:val="22"/>
          <w:szCs w:val="22"/>
          <w:u w:val="single"/>
        </w:rPr>
        <w:t xml:space="preserve">Data required </w:t>
      </w:r>
      <w:r w:rsidRPr="0043404B">
        <w:rPr>
          <w:rFonts w:ascii="Verdana" w:hAnsi="Verdana"/>
          <w:b/>
          <w:bCs/>
          <w:noProof/>
          <w:sz w:val="22"/>
          <w:szCs w:val="22"/>
          <w:u w:val="single"/>
        </w:rPr>
        <w:t xml:space="preserve">(for period between 1st January </w:t>
      </w:r>
      <w:r w:rsidRPr="0043404B">
        <w:rPr>
          <w:rFonts w:ascii="Verdana" w:hAnsi="Verdana"/>
          <w:b/>
          <w:bCs/>
          <w:noProof/>
          <w:sz w:val="22"/>
          <w:szCs w:val="22"/>
        </w:rPr>
        <w:t>2025</w:t>
      </w:r>
      <w:r w:rsidRPr="0043404B">
        <w:rPr>
          <w:rFonts w:ascii="Verdana" w:hAnsi="Verdana"/>
          <w:b/>
          <w:bCs/>
          <w:noProof/>
          <w:sz w:val="22"/>
          <w:szCs w:val="22"/>
          <w:u w:val="single"/>
        </w:rPr>
        <w:t> and 31st December 2025)</w:t>
      </w:r>
      <w:r w:rsidRPr="0043404B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5394FF13" w14:textId="77777777" w:rsidR="0043404B" w:rsidRDefault="0043404B" w:rsidP="0043404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i/>
          <w:iCs/>
          <w:noProof/>
          <w:sz w:val="22"/>
          <w:szCs w:val="22"/>
        </w:rPr>
        <w:t>We require the gender of the patient (M or F), the date that they attended due to assault (dd/mm/yyyy) and their age. Age can either be numerical to the nearest year (preferred) or in age bands ("0-10", "11-17", "18-30", "31-50", "51+"), we can also accept date of birth.</w:t>
      </w:r>
      <w:r w:rsidRPr="0043404B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6D0AB574" w14:textId="06F3D73D" w:rsidR="0043404B" w:rsidRPr="0043404B" w:rsidRDefault="0043404B" w:rsidP="0043404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i/>
          <w:iCs/>
          <w:noProof/>
          <w:sz w:val="22"/>
          <w:szCs w:val="22"/>
        </w:rPr>
        <w:t>To calculate the level of assault-related injury in England and Wales we also require the total number of attendances for any reason in the year of interest, i.e., 2025.</w:t>
      </w:r>
      <w:r w:rsidRPr="0043404B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06F261B8" w14:textId="77777777" w:rsidR="0043404B" w:rsidRPr="0043404B" w:rsidRDefault="0043404B" w:rsidP="0043404B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3404B">
        <w:rPr>
          <w:rFonts w:ascii="Verdana" w:hAnsi="Verdana"/>
          <w:b/>
          <w:bCs/>
          <w:i/>
          <w:iCs/>
          <w:noProof/>
          <w:sz w:val="22"/>
          <w:szCs w:val="22"/>
        </w:rPr>
        <w:t>Please also include the names of hospitals (including Minor Injury Units and Walk-in Centres) providing assault data.</w:t>
      </w:r>
      <w:r w:rsidRPr="0043404B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1B9B7A41" w14:textId="77777777" w:rsidR="0043404B" w:rsidRPr="0043404B" w:rsidRDefault="0043404B" w:rsidP="0043404B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2993B28F" w:rsidR="00873328" w:rsidRPr="0043404B" w:rsidRDefault="0043404B" w:rsidP="00421E7F">
      <w:pPr>
        <w:rPr>
          <w:rFonts w:ascii="Verdana" w:hAnsi="Verdana"/>
          <w:noProof/>
          <w:sz w:val="22"/>
          <w:szCs w:val="22"/>
        </w:rPr>
      </w:pPr>
      <w:r w:rsidRPr="0043404B">
        <w:rPr>
          <w:rFonts w:ascii="Verdana" w:hAnsi="Verdana"/>
          <w:noProof/>
          <w:sz w:val="22"/>
          <w:szCs w:val="22"/>
        </w:rPr>
        <w:t>Please see attached.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0347" w14:textId="77777777" w:rsidR="00B961A5" w:rsidRDefault="00B961A5" w:rsidP="007D6A3E">
      <w:pPr>
        <w:spacing w:before="0" w:after="0" w:line="240" w:lineRule="auto"/>
      </w:pPr>
      <w:r>
        <w:separator/>
      </w:r>
    </w:p>
  </w:endnote>
  <w:endnote w:type="continuationSeparator" w:id="0">
    <w:p w14:paraId="0B9C78FB" w14:textId="77777777" w:rsidR="00B961A5" w:rsidRDefault="00B961A5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AA47" w14:textId="77777777" w:rsidR="00B961A5" w:rsidRDefault="00B961A5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380FFA9" w14:textId="77777777" w:rsidR="00B961A5" w:rsidRDefault="00B961A5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B8B0F7E"/>
    <w:multiLevelType w:val="multilevel"/>
    <w:tmpl w:val="F8FA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6A64014"/>
    <w:multiLevelType w:val="multilevel"/>
    <w:tmpl w:val="ECF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DEF1C9B"/>
    <w:multiLevelType w:val="multilevel"/>
    <w:tmpl w:val="1E3C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280449158">
    <w:abstractNumId w:val="16"/>
  </w:num>
  <w:num w:numId="20" w16cid:durableId="177161389">
    <w:abstractNumId w:val="3"/>
  </w:num>
  <w:num w:numId="21" w16cid:durableId="13132936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C3131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404B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06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61A5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01AAD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180</Words>
  <Characters>1076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2026-02-04T16:15:00Z</cp:lastPrinted>
  <dcterms:created xsi:type="dcterms:W3CDTF">2021-09-13T07:38:00Z</dcterms:created>
  <dcterms:modified xsi:type="dcterms:W3CDTF">2026-02-04T16:15:00Z</dcterms:modified>
</cp:coreProperties>
</file>