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C8B686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6CB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C8B686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A6CB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AA1F9F7" w14:textId="65CA5C96" w:rsidR="00DA6CBA" w:rsidRPr="00C45436" w:rsidRDefault="00DA6CBA" w:rsidP="00C4543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Please supply a list of all NHS General Dental Services contract holders indicating their intentions to hand back their NHS general dental services contract by date, from 1 January 2025 to date.</w:t>
      </w:r>
    </w:p>
    <w:p w14:paraId="62FF72A3" w14:textId="77777777" w:rsidR="00DA6CBA" w:rsidRPr="00DA6CBA" w:rsidRDefault="00DA6CBA" w:rsidP="00C45436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DA6CBA">
        <w:rPr>
          <w:rFonts w:ascii="Verdana" w:hAnsi="Verdana"/>
          <w:b/>
          <w:bCs/>
          <w:noProof/>
          <w:sz w:val="22"/>
          <w:szCs w:val="22"/>
        </w:rPr>
        <w:t>For each contract include:</w:t>
      </w:r>
    </w:p>
    <w:p w14:paraId="7CDDC55B" w14:textId="753B8BA4" w:rsidR="00DA6CBA" w:rsidRPr="00C45436" w:rsidRDefault="00DA6CBA" w:rsidP="00C45436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the name of the provider</w:t>
      </w:r>
    </w:p>
    <w:p w14:paraId="62E934B5" w14:textId="22C34706" w:rsidR="00DA6CBA" w:rsidRPr="00C45436" w:rsidRDefault="00DA6CBA" w:rsidP="00C45436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their postal address,</w:t>
      </w:r>
    </w:p>
    <w:p w14:paraId="2797FF50" w14:textId="7903CC81" w:rsidR="00DA6CBA" w:rsidRPr="00C45436" w:rsidRDefault="00DA6CBA" w:rsidP="00C45436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 xml:space="preserve">the date on which notice to hand back was received </w:t>
      </w:r>
    </w:p>
    <w:p w14:paraId="0D2A67B3" w14:textId="5683269A" w:rsidR="00DA6CBA" w:rsidRPr="00C45436" w:rsidRDefault="00DA6CBA" w:rsidP="00C45436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the estimated or actual day of termination for the contract</w:t>
      </w:r>
    </w:p>
    <w:p w14:paraId="2ED8E404" w14:textId="46E4564E" w:rsidR="00DA6CBA" w:rsidRPr="00C45436" w:rsidRDefault="00DA6CBA" w:rsidP="00C45436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any estimate on the number of patients affected</w:t>
      </w:r>
    </w:p>
    <w:p w14:paraId="51B04AD0" w14:textId="2933B970" w:rsidR="00DA6CBA" w:rsidRPr="00C45436" w:rsidRDefault="00DA6CBA" w:rsidP="00C45436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 xml:space="preserve">any stated reasons for return of the contract.  </w:t>
      </w:r>
    </w:p>
    <w:p w14:paraId="7332F3D6" w14:textId="3D23EB1A" w:rsidR="00DA6CBA" w:rsidRPr="00C45436" w:rsidRDefault="00DA6CBA" w:rsidP="00C45436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what model of contract the provider is/was operating to</w:t>
      </w:r>
    </w:p>
    <w:p w14:paraId="5836C208" w14:textId="77777777" w:rsidR="00DA6CBA" w:rsidRDefault="00DA6CBA" w:rsidP="00DA6CBA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11057" w:type="dxa"/>
        <w:tblInd w:w="-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1417"/>
        <w:gridCol w:w="1701"/>
        <w:gridCol w:w="1560"/>
        <w:gridCol w:w="1701"/>
        <w:gridCol w:w="1275"/>
      </w:tblGrid>
      <w:tr w:rsidR="00DA6CBA" w:rsidRPr="00DA6CBA" w14:paraId="22A89E4C" w14:textId="77777777" w:rsidTr="00C45436">
        <w:trPr>
          <w:trHeight w:val="81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57F39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Provider Name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EA238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Postal Address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2297F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Date notice was received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6C9D0" w14:textId="77777777" w:rsid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Estimated/</w:t>
            </w:r>
          </w:p>
          <w:p w14:paraId="270B7A5F" w14:textId="77777777" w:rsid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Actual day</w:t>
            </w:r>
          </w:p>
          <w:p w14:paraId="758E9705" w14:textId="7E624E92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of termination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70CE2" w14:textId="68C73670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Estimated</w:t>
            </w:r>
          </w:p>
          <w:p w14:paraId="0DDB3EC7" w14:textId="3D804A58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patient</w:t>
            </w:r>
          </w:p>
          <w:p w14:paraId="7A448942" w14:textId="70B5E9E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numbers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29F4A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Reasons for return of contract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B6890" w14:textId="7DB0DBC5" w:rsid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Model</w:t>
            </w:r>
          </w:p>
          <w:p w14:paraId="0C7F11E0" w14:textId="04EC118D" w:rsid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of</w:t>
            </w:r>
          </w:p>
          <w:p w14:paraId="26B5AC88" w14:textId="7B371DCC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contract</w:t>
            </w:r>
          </w:p>
        </w:tc>
      </w:tr>
      <w:tr w:rsidR="00DA6CBA" w:rsidRPr="00DA6CBA" w14:paraId="39D34072" w14:textId="77777777" w:rsidTr="00C45436">
        <w:trPr>
          <w:trHeight w:val="87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D88A0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Oasis Dental (Bupa)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405DF" w14:textId="6F6A00CC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23 Victoria Gardens, Neath,</w:t>
            </w:r>
          </w:p>
          <w:p w14:paraId="1CFF32C0" w14:textId="5E126971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SA11 3AY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AB450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12th May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98BDF" w14:textId="50AD8340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12th August</w:t>
            </w:r>
          </w:p>
          <w:p w14:paraId="1DF41C42" w14:textId="7B0CB3C5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CD67C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4,500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D29F6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Workforce sustainability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FB72E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General Dental Services</w:t>
            </w:r>
          </w:p>
        </w:tc>
      </w:tr>
      <w:tr w:rsidR="00DA6CBA" w:rsidRPr="00DA6CBA" w14:paraId="1BDAB595" w14:textId="77777777" w:rsidTr="00C45436">
        <w:trPr>
          <w:trHeight w:val="136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C1BFE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West Coast Dental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C05E8" w14:textId="21717231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 xml:space="preserve">326 Swansea Road, </w:t>
            </w:r>
            <w:proofErr w:type="spellStart"/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Waurnarlwydd</w:t>
            </w:r>
            <w:proofErr w:type="spellEnd"/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 xml:space="preserve"> Swansea,</w:t>
            </w:r>
          </w:p>
          <w:p w14:paraId="00AAE387" w14:textId="2F41EC1E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SA5 4SQ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75616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22nd December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26DBB" w14:textId="778E196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31st March</w:t>
            </w:r>
          </w:p>
          <w:p w14:paraId="63DE4BA1" w14:textId="5357B4DD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84949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061A3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sz w:val="22"/>
                <w:szCs w:val="22"/>
                <w:lang w:eastAsia="en-US"/>
              </w:rPr>
              <w:t>The contractor elected to withdraw from NHS dental provision and continue operating as a private provider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EAE8B" w14:textId="77777777" w:rsidR="00DA6CBA" w:rsidRPr="00DA6CBA" w:rsidRDefault="00DA6CBA" w:rsidP="00C4543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DA6CBA">
              <w:rPr>
                <w:rFonts w:ascii="Verdana" w:eastAsia="Aptos" w:hAnsi="Verdana" w:cs="Aptos"/>
                <w:color w:val="000000"/>
                <w:sz w:val="22"/>
                <w:szCs w:val="22"/>
              </w:rPr>
              <w:t>General Dental Services</w:t>
            </w:r>
          </w:p>
        </w:tc>
      </w:tr>
    </w:tbl>
    <w:p w14:paraId="0CB5302D" w14:textId="77777777" w:rsidR="00DA6CBA" w:rsidRDefault="00DA6CBA" w:rsidP="00DA6CBA">
      <w:pPr>
        <w:rPr>
          <w:rFonts w:ascii="Verdana" w:hAnsi="Verdana"/>
          <w:b/>
          <w:bCs/>
          <w:noProof/>
          <w:sz w:val="22"/>
          <w:szCs w:val="22"/>
        </w:rPr>
      </w:pPr>
    </w:p>
    <w:p w14:paraId="04C156A0" w14:textId="402ED521" w:rsidR="00DA6CBA" w:rsidRPr="00C45436" w:rsidRDefault="00DA6CBA" w:rsidP="00C4543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 xml:space="preserve">Please supply a list of all NHS General Dental Services contract holders indicating their intentions to reduce the size their NHS general dental services contract by date, from 1 January 2025 to date. </w:t>
      </w:r>
    </w:p>
    <w:p w14:paraId="0824F199" w14:textId="77777777" w:rsidR="00DA6CBA" w:rsidRPr="00DA6CBA" w:rsidRDefault="00DA6CBA" w:rsidP="00C45436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DA6CBA">
        <w:rPr>
          <w:rFonts w:ascii="Verdana" w:hAnsi="Verdana"/>
          <w:b/>
          <w:bCs/>
          <w:noProof/>
          <w:sz w:val="22"/>
          <w:szCs w:val="22"/>
        </w:rPr>
        <w:lastRenderedPageBreak/>
        <w:t>For each contract include:</w:t>
      </w:r>
    </w:p>
    <w:p w14:paraId="0C553A46" w14:textId="69A581AC" w:rsidR="00DA6CBA" w:rsidRPr="00C45436" w:rsidRDefault="00DA6CBA" w:rsidP="00C4543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the name of the provider</w:t>
      </w:r>
    </w:p>
    <w:p w14:paraId="3CA9520B" w14:textId="2F271EA8" w:rsidR="00DA6CBA" w:rsidRPr="00C45436" w:rsidRDefault="00DA6CBA" w:rsidP="00C4543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their postal address,</w:t>
      </w:r>
    </w:p>
    <w:p w14:paraId="46BD35D4" w14:textId="1D9825D2" w:rsidR="00DA6CBA" w:rsidRPr="00C45436" w:rsidRDefault="00DA6CBA" w:rsidP="00C4543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the date on which notice to reduce was received</w:t>
      </w:r>
    </w:p>
    <w:p w14:paraId="63C6EAF1" w14:textId="28D74F8F" w:rsidR="00DA6CBA" w:rsidRPr="00C45436" w:rsidRDefault="00DA6CBA" w:rsidP="00C4543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the estimated or actual day reduction of contract size took effect</w:t>
      </w:r>
    </w:p>
    <w:p w14:paraId="61301317" w14:textId="1D6737AA" w:rsidR="00DA6CBA" w:rsidRPr="00C45436" w:rsidRDefault="00DA6CBA" w:rsidP="00C4543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any estimate on the number of patients affected</w:t>
      </w:r>
    </w:p>
    <w:p w14:paraId="0C5936A5" w14:textId="2C0906B6" w:rsidR="00DA6CBA" w:rsidRPr="00C45436" w:rsidRDefault="00DA6CBA" w:rsidP="00C4543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 xml:space="preserve">any stated reasons for reduction of the contract.  </w:t>
      </w:r>
    </w:p>
    <w:p w14:paraId="54EF45C3" w14:textId="270F1390" w:rsidR="00DA6CBA" w:rsidRPr="00C45436" w:rsidRDefault="00DA6CBA" w:rsidP="00C4543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45436">
        <w:rPr>
          <w:rFonts w:ascii="Verdana" w:hAnsi="Verdana"/>
          <w:b/>
          <w:bCs/>
          <w:noProof/>
          <w:sz w:val="22"/>
          <w:szCs w:val="22"/>
        </w:rPr>
        <w:t>what model of contract the provider is currently operating to</w:t>
      </w:r>
    </w:p>
    <w:p w14:paraId="2178A95B" w14:textId="086E4F03" w:rsidR="00873328" w:rsidRPr="00C45436" w:rsidRDefault="00DA6CBA" w:rsidP="00C45436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</w:t>
      </w:r>
      <w:r w:rsidRPr="00DA6CBA">
        <w:rPr>
          <w:rFonts w:ascii="Verdana" w:hAnsi="Verdana"/>
          <w:noProof/>
          <w:sz w:val="22"/>
          <w:szCs w:val="22"/>
        </w:rPr>
        <w:t>here have been no notices of intention for a reduction in contract size</w:t>
      </w:r>
      <w:r>
        <w:rPr>
          <w:rFonts w:ascii="Verdana" w:hAnsi="Verdana"/>
          <w:noProof/>
          <w:sz w:val="22"/>
          <w:szCs w:val="22"/>
        </w:rPr>
        <w:t>,</w:t>
      </w:r>
      <w:r w:rsidRPr="00DA6CBA">
        <w:rPr>
          <w:rFonts w:ascii="Verdana" w:hAnsi="Verdana"/>
          <w:noProof/>
          <w:sz w:val="22"/>
          <w:szCs w:val="22"/>
        </w:rPr>
        <w:t xml:space="preserve"> from 1st January 2025 to date.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4B703" w14:textId="77777777" w:rsidR="00695682" w:rsidRDefault="00695682" w:rsidP="007D6A3E">
      <w:pPr>
        <w:spacing w:before="0" w:after="0" w:line="240" w:lineRule="auto"/>
      </w:pPr>
      <w:r>
        <w:separator/>
      </w:r>
    </w:p>
  </w:endnote>
  <w:endnote w:type="continuationSeparator" w:id="0">
    <w:p w14:paraId="11E5B687" w14:textId="77777777" w:rsidR="00695682" w:rsidRDefault="00695682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D2E8" w14:textId="77777777" w:rsidR="00695682" w:rsidRDefault="00695682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B4A132C" w14:textId="77777777" w:rsidR="00695682" w:rsidRDefault="00695682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B349D9"/>
    <w:multiLevelType w:val="hybridMultilevel"/>
    <w:tmpl w:val="1408FD6C"/>
    <w:lvl w:ilvl="0" w:tplc="E076B56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EE80EE6"/>
    <w:multiLevelType w:val="hybridMultilevel"/>
    <w:tmpl w:val="84F4116C"/>
    <w:lvl w:ilvl="0" w:tplc="8C62ED4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8926EB"/>
    <w:multiLevelType w:val="hybridMultilevel"/>
    <w:tmpl w:val="FE68975C"/>
    <w:lvl w:ilvl="0" w:tplc="8C62ED4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BB22AD2"/>
    <w:multiLevelType w:val="hybridMultilevel"/>
    <w:tmpl w:val="ECFAD62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0A560A3"/>
    <w:multiLevelType w:val="hybridMultilevel"/>
    <w:tmpl w:val="3230EB7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3F304B1A"/>
    <w:multiLevelType w:val="hybridMultilevel"/>
    <w:tmpl w:val="D9F4E8E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24B6BBE"/>
    <w:multiLevelType w:val="hybridMultilevel"/>
    <w:tmpl w:val="2B443592"/>
    <w:lvl w:ilvl="0" w:tplc="8C62ED44">
      <w:start w:val="1"/>
      <w:numFmt w:val="decimal"/>
      <w:lvlText w:val="%1."/>
      <w:lvlJc w:val="left"/>
      <w:pPr>
        <w:ind w:left="1940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9"/>
  </w:num>
  <w:num w:numId="2" w16cid:durableId="828599020">
    <w:abstractNumId w:val="0"/>
  </w:num>
  <w:num w:numId="3" w16cid:durableId="1966037800">
    <w:abstractNumId w:val="13"/>
  </w:num>
  <w:num w:numId="4" w16cid:durableId="1125923312">
    <w:abstractNumId w:val="21"/>
  </w:num>
  <w:num w:numId="5" w16cid:durableId="1143425367">
    <w:abstractNumId w:val="7"/>
  </w:num>
  <w:num w:numId="6" w16cid:durableId="1293360629">
    <w:abstractNumId w:val="5"/>
  </w:num>
  <w:num w:numId="7" w16cid:durableId="479228409">
    <w:abstractNumId w:val="16"/>
  </w:num>
  <w:num w:numId="8" w16cid:durableId="1553300907">
    <w:abstractNumId w:val="20"/>
  </w:num>
  <w:num w:numId="9" w16cid:durableId="687946864">
    <w:abstractNumId w:val="24"/>
  </w:num>
  <w:num w:numId="10" w16cid:durableId="993416643">
    <w:abstractNumId w:val="1"/>
  </w:num>
  <w:num w:numId="11" w16cid:durableId="1541481371">
    <w:abstractNumId w:val="14"/>
  </w:num>
  <w:num w:numId="12" w16cid:durableId="1525171868">
    <w:abstractNumId w:val="18"/>
  </w:num>
  <w:num w:numId="13" w16cid:durableId="200629463">
    <w:abstractNumId w:val="22"/>
  </w:num>
  <w:num w:numId="14" w16cid:durableId="543832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7"/>
  </w:num>
  <w:num w:numId="17" w16cid:durableId="1764229674">
    <w:abstractNumId w:val="9"/>
  </w:num>
  <w:num w:numId="18" w16cid:durableId="949163570">
    <w:abstractNumId w:val="3"/>
  </w:num>
  <w:num w:numId="19" w16cid:durableId="684744974">
    <w:abstractNumId w:val="8"/>
  </w:num>
  <w:num w:numId="20" w16cid:durableId="245190937">
    <w:abstractNumId w:val="2"/>
  </w:num>
  <w:num w:numId="21" w16cid:durableId="1787312359">
    <w:abstractNumId w:val="10"/>
  </w:num>
  <w:num w:numId="22" w16cid:durableId="1842164106">
    <w:abstractNumId w:val="6"/>
  </w:num>
  <w:num w:numId="23" w16cid:durableId="985474856">
    <w:abstractNumId w:val="23"/>
  </w:num>
  <w:num w:numId="24" w16cid:durableId="220874514">
    <w:abstractNumId w:val="15"/>
  </w:num>
  <w:num w:numId="25" w16cid:durableId="1606157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E5496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95682"/>
    <w:rsid w:val="00696A87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5611F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37A82"/>
    <w:rsid w:val="00C45436"/>
    <w:rsid w:val="00C75A00"/>
    <w:rsid w:val="00CA07E3"/>
    <w:rsid w:val="00CB2BBE"/>
    <w:rsid w:val="00CE1516"/>
    <w:rsid w:val="00CE325E"/>
    <w:rsid w:val="00CE3DBC"/>
    <w:rsid w:val="00D15865"/>
    <w:rsid w:val="00D62A67"/>
    <w:rsid w:val="00DA6CBA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2</Pages>
  <Words>285</Words>
  <Characters>1540</Characters>
  <Application>Microsoft Office Word</Application>
  <DocSecurity>0</DocSecurity>
  <Lines>97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2026-01-28T15:48:00Z</cp:lastPrinted>
  <dcterms:created xsi:type="dcterms:W3CDTF">2021-09-13T07:38:00Z</dcterms:created>
  <dcterms:modified xsi:type="dcterms:W3CDTF">2026-01-28T15:48:00Z</dcterms:modified>
</cp:coreProperties>
</file>