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792164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B745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792164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B745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DA99A7C" w14:textId="7B1A1618" w:rsidR="004B745E" w:rsidRPr="004B745E" w:rsidRDefault="004B745E" w:rsidP="004B745E">
      <w:p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I would like to request a re-run of a previous request ref 25-J-041 for the months October - December 2025.  I would like the response to include the same fields and to be either in csv or xlsx format if possible.</w:t>
      </w:r>
    </w:p>
    <w:p w14:paraId="48CF1EDC" w14:textId="32CE98F2" w:rsidR="004B745E" w:rsidRPr="004B745E" w:rsidRDefault="004B745E" w:rsidP="004B745E">
      <w:p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The fields are:</w:t>
      </w:r>
    </w:p>
    <w:p w14:paraId="4CDFAA6C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HB</w:t>
      </w:r>
    </w:p>
    <w:p w14:paraId="3B99DC88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issue_date</w:t>
      </w:r>
    </w:p>
    <w:p w14:paraId="18AE2B72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location</w:t>
      </w:r>
    </w:p>
    <w:p w14:paraId="6CC56650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lnkdid</w:t>
      </w:r>
    </w:p>
    <w:p w14:paraId="6BF30A37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drugfull</w:t>
      </w:r>
    </w:p>
    <w:p w14:paraId="65DBC342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cont_qty</w:t>
      </w:r>
    </w:p>
    <w:p w14:paraId="3ADEAEBE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doseunit_qnty</w:t>
      </w:r>
    </w:p>
    <w:p w14:paraId="0BE27ADB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transaction_count</w:t>
      </w:r>
    </w:p>
    <w:p w14:paraId="0A8FD025" w14:textId="77777777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doseunit_per_pack</w:t>
      </w:r>
    </w:p>
    <w:p w14:paraId="4DEEFA00" w14:textId="684996C6" w:rsidR="004B745E" w:rsidRPr="004B745E" w:rsidRDefault="004B745E" w:rsidP="004B745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c_drugname</w:t>
      </w:r>
    </w:p>
    <w:p w14:paraId="23DF621B" w14:textId="63F9A41F" w:rsidR="00873328" w:rsidRDefault="004B745E" w:rsidP="004B745E">
      <w:pPr>
        <w:rPr>
          <w:rFonts w:ascii="Verdana" w:hAnsi="Verdana"/>
          <w:b/>
          <w:bCs/>
          <w:noProof/>
          <w:sz w:val="22"/>
          <w:szCs w:val="22"/>
        </w:rPr>
      </w:pPr>
      <w:r w:rsidRPr="004B745E">
        <w:rPr>
          <w:rFonts w:ascii="Verdana" w:hAnsi="Verdana"/>
          <w:b/>
          <w:bCs/>
          <w:noProof/>
          <w:sz w:val="22"/>
          <w:szCs w:val="22"/>
        </w:rPr>
        <w:t>Can you please make sure that location is included in the response.</w:t>
      </w:r>
    </w:p>
    <w:p w14:paraId="2178A95B" w14:textId="77F4A6E0" w:rsidR="00873328" w:rsidRPr="004B745E" w:rsidRDefault="004B745E" w:rsidP="00421E7F">
      <w:pPr>
        <w:rPr>
          <w:rFonts w:ascii="Verdana" w:hAnsi="Verdana"/>
          <w:noProof/>
          <w:sz w:val="22"/>
          <w:szCs w:val="22"/>
        </w:rPr>
      </w:pPr>
      <w:r w:rsidRPr="004B745E">
        <w:rPr>
          <w:rFonts w:ascii="Verdana" w:hAnsi="Verdana"/>
          <w:noProof/>
          <w:sz w:val="22"/>
          <w:szCs w:val="22"/>
        </w:rPr>
        <w:t>Please find attached the information you have requested.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A7070E8"/>
    <w:multiLevelType w:val="hybridMultilevel"/>
    <w:tmpl w:val="9018557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494104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5C96"/>
    <w:rsid w:val="004B745E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3F7A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208E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77</Words>
  <Characters>469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2026-02-02T13:42:00Z</cp:lastPrinted>
  <dcterms:created xsi:type="dcterms:W3CDTF">2021-09-13T07:38:00Z</dcterms:created>
  <dcterms:modified xsi:type="dcterms:W3CDTF">2026-02-02T13:42:00Z</dcterms:modified>
</cp:coreProperties>
</file>