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CCC24E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6706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26-A-009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CCC24E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6706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26-A-009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4ADDC20" w14:textId="3EB562BE" w:rsidR="00367061" w:rsidRPr="006459AA" w:rsidRDefault="00367061" w:rsidP="006459AA">
      <w:pPr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367061">
        <w:rPr>
          <w:rFonts w:ascii="Verdana" w:hAnsi="Verdana"/>
          <w:b/>
          <w:bCs/>
          <w:noProof/>
          <w:sz w:val="22"/>
          <w:szCs w:val="22"/>
          <w:lang w:val="en-US"/>
        </w:rPr>
        <w:t xml:space="preserve">We would like to understand the volume of implantable ports purchased and which clinicians/clinical areas these are implanted and </w:t>
      </w:r>
      <w:r w:rsidRPr="00367061">
        <w:rPr>
          <w:rFonts w:ascii="Verdana" w:hAnsi="Verdana"/>
          <w:b/>
          <w:bCs/>
          <w:noProof/>
          <w:sz w:val="22"/>
          <w:szCs w:val="22"/>
        </w:rPr>
        <w:t>would be most grateful if you could kindly provide the information requested below:</w:t>
      </w:r>
    </w:p>
    <w:p w14:paraId="3CE26DCC" w14:textId="4930DEC7" w:rsidR="00367061" w:rsidRPr="00367061" w:rsidRDefault="00367061" w:rsidP="00367061">
      <w:pPr>
        <w:rPr>
          <w:rFonts w:ascii="Verdana" w:hAnsi="Verdana"/>
          <w:b/>
          <w:bCs/>
          <w:noProof/>
          <w:sz w:val="22"/>
          <w:szCs w:val="22"/>
        </w:rPr>
      </w:pPr>
      <w:r w:rsidRPr="00367061">
        <w:rPr>
          <w:rFonts w:ascii="Verdana" w:hAnsi="Verdana"/>
          <w:b/>
          <w:bCs/>
          <w:noProof/>
          <w:sz w:val="22"/>
          <w:szCs w:val="22"/>
        </w:rPr>
        <w:drawing>
          <wp:inline distT="0" distB="0" distL="0" distR="0" wp14:anchorId="517113FE" wp14:editId="2E9CDABE">
            <wp:extent cx="5295900" cy="2028825"/>
            <wp:effectExtent l="0" t="0" r="0" b="9525"/>
            <wp:docPr id="1320258362" name="Picture 4" descr="A cartoon of a human he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258362" name="Picture 4" descr="A cartoon of a human hear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B1176" w14:textId="77777777" w:rsidR="00367061" w:rsidRPr="00367061" w:rsidRDefault="00367061" w:rsidP="00367061">
      <w:pPr>
        <w:rPr>
          <w:rFonts w:ascii="Verdana" w:hAnsi="Verdana"/>
          <w:b/>
          <w:bCs/>
          <w:noProof/>
          <w:sz w:val="22"/>
          <w:szCs w:val="22"/>
        </w:rPr>
      </w:pPr>
    </w:p>
    <w:p w14:paraId="28059D7E" w14:textId="58CC9334" w:rsidR="00367061" w:rsidRPr="006459AA" w:rsidRDefault="00367061" w:rsidP="006459AA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367061">
        <w:rPr>
          <w:rFonts w:ascii="Verdana" w:hAnsi="Verdana"/>
          <w:b/>
          <w:bCs/>
          <w:noProof/>
          <w:sz w:val="22"/>
          <w:szCs w:val="22"/>
        </w:rPr>
        <w:t>Has your organisation purchased implantable ports in the last 3 years?</w:t>
      </w:r>
      <w:r w:rsidR="006459AA">
        <w:rPr>
          <w:rFonts w:ascii="Verdana" w:hAnsi="Verdana"/>
          <w:b/>
          <w:bCs/>
          <w:noProof/>
          <w:sz w:val="22"/>
          <w:szCs w:val="22"/>
        </w:rPr>
        <w:br/>
      </w:r>
      <w:r w:rsidRPr="006459AA">
        <w:rPr>
          <w:rFonts w:ascii="Verdana" w:hAnsi="Verdana"/>
          <w:noProof/>
          <w:sz w:val="22"/>
          <w:szCs w:val="22"/>
        </w:rPr>
        <w:t>Yes, I can confirm that Swansea Bay University Health Board have purchased implantable ports in the last 3 years (2022-2025).</w:t>
      </w:r>
    </w:p>
    <w:p w14:paraId="5F6EEA68" w14:textId="1AF648D9" w:rsidR="00367061" w:rsidRPr="00367061" w:rsidRDefault="00367061" w:rsidP="00367061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367061">
        <w:rPr>
          <w:rFonts w:ascii="Verdana" w:hAnsi="Verdana"/>
          <w:b/>
          <w:bCs/>
          <w:noProof/>
          <w:sz w:val="22"/>
          <w:szCs w:val="22"/>
        </w:rPr>
        <w:t>If yes to Question 1, please can you kindly provide a purchasing export report detailing the following relevant to implantable ports for the time periods stated and name the files according to the financial year, including all supply routes.</w:t>
      </w:r>
    </w:p>
    <w:p w14:paraId="3D237E35" w14:textId="77777777" w:rsidR="00367061" w:rsidRPr="00367061" w:rsidRDefault="00367061" w:rsidP="00367061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367061">
        <w:rPr>
          <w:rFonts w:ascii="Verdana" w:hAnsi="Verdana"/>
          <w:b/>
          <w:bCs/>
          <w:noProof/>
          <w:sz w:val="22"/>
          <w:szCs w:val="22"/>
        </w:rPr>
        <w:t>Manufacturer</w:t>
      </w:r>
    </w:p>
    <w:p w14:paraId="15AD9CB6" w14:textId="77777777" w:rsidR="00367061" w:rsidRPr="00367061" w:rsidRDefault="00367061" w:rsidP="00367061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367061">
        <w:rPr>
          <w:rFonts w:ascii="Verdana" w:hAnsi="Verdana"/>
          <w:b/>
          <w:bCs/>
          <w:noProof/>
          <w:sz w:val="22"/>
          <w:szCs w:val="22"/>
        </w:rPr>
        <w:t>Brand</w:t>
      </w:r>
    </w:p>
    <w:p w14:paraId="4061A358" w14:textId="77777777" w:rsidR="00367061" w:rsidRPr="00367061" w:rsidRDefault="00367061" w:rsidP="00367061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367061">
        <w:rPr>
          <w:rFonts w:ascii="Verdana" w:hAnsi="Verdana"/>
          <w:b/>
          <w:bCs/>
          <w:noProof/>
          <w:sz w:val="22"/>
          <w:szCs w:val="22"/>
        </w:rPr>
        <w:t>Product Code</w:t>
      </w:r>
    </w:p>
    <w:p w14:paraId="7CC44DC4" w14:textId="77777777" w:rsidR="00367061" w:rsidRPr="00367061" w:rsidRDefault="00367061" w:rsidP="00367061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367061">
        <w:rPr>
          <w:rFonts w:ascii="Verdana" w:hAnsi="Verdana"/>
          <w:b/>
          <w:bCs/>
          <w:noProof/>
          <w:sz w:val="22"/>
          <w:szCs w:val="22"/>
        </w:rPr>
        <w:t>Description</w:t>
      </w:r>
    </w:p>
    <w:p w14:paraId="11E86080" w14:textId="77777777" w:rsidR="00367061" w:rsidRPr="00367061" w:rsidRDefault="00367061" w:rsidP="00367061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367061">
        <w:rPr>
          <w:rFonts w:ascii="Verdana" w:hAnsi="Verdana"/>
          <w:b/>
          <w:bCs/>
          <w:noProof/>
          <w:sz w:val="22"/>
          <w:szCs w:val="22"/>
        </w:rPr>
        <w:t>Volume (in pieces)</w:t>
      </w:r>
    </w:p>
    <w:p w14:paraId="1ACAD190" w14:textId="77777777" w:rsidR="00367061" w:rsidRPr="00367061" w:rsidRDefault="00367061" w:rsidP="00367061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367061">
        <w:rPr>
          <w:rFonts w:ascii="Verdana" w:hAnsi="Verdana"/>
          <w:b/>
          <w:bCs/>
          <w:noProof/>
          <w:sz w:val="22"/>
          <w:szCs w:val="22"/>
        </w:rPr>
        <w:t>Supply route for example, Direct, NHS Supply Chain etc</w:t>
      </w:r>
    </w:p>
    <w:p w14:paraId="44F8756C" w14:textId="77777777" w:rsidR="00367061" w:rsidRPr="00367061" w:rsidRDefault="00367061" w:rsidP="00367061">
      <w:pPr>
        <w:rPr>
          <w:rFonts w:ascii="Verdana" w:hAnsi="Verdana"/>
          <w:b/>
          <w:bCs/>
          <w:noProof/>
          <w:sz w:val="22"/>
          <w:szCs w:val="22"/>
        </w:rPr>
      </w:pPr>
      <w:r w:rsidRPr="00367061">
        <w:rPr>
          <w:rFonts w:ascii="Verdana" w:hAnsi="Verdana"/>
          <w:b/>
          <w:bCs/>
          <w:noProof/>
          <w:sz w:val="22"/>
          <w:szCs w:val="22"/>
        </w:rPr>
        <w:t>Time Periods</w:t>
      </w:r>
    </w:p>
    <w:p w14:paraId="0ABD7FBD" w14:textId="77777777" w:rsidR="00367061" w:rsidRPr="00367061" w:rsidRDefault="00367061" w:rsidP="00367061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367061">
        <w:rPr>
          <w:rFonts w:ascii="Verdana" w:hAnsi="Verdana"/>
          <w:b/>
          <w:bCs/>
          <w:noProof/>
          <w:sz w:val="22"/>
          <w:szCs w:val="22"/>
        </w:rPr>
        <w:t>1</w:t>
      </w:r>
      <w:r w:rsidRPr="00367061">
        <w:rPr>
          <w:rFonts w:ascii="Verdana" w:hAnsi="Verdana"/>
          <w:b/>
          <w:bCs/>
          <w:noProof/>
          <w:sz w:val="22"/>
          <w:szCs w:val="22"/>
          <w:vertAlign w:val="superscript"/>
        </w:rPr>
        <w:t>st</w:t>
      </w:r>
      <w:r w:rsidRPr="00367061">
        <w:rPr>
          <w:rFonts w:ascii="Verdana" w:hAnsi="Verdana"/>
          <w:b/>
          <w:bCs/>
          <w:noProof/>
          <w:sz w:val="22"/>
          <w:szCs w:val="22"/>
        </w:rPr>
        <w:t xml:space="preserve"> April 2022-31</w:t>
      </w:r>
      <w:r w:rsidRPr="00367061">
        <w:rPr>
          <w:rFonts w:ascii="Verdana" w:hAnsi="Verdana"/>
          <w:b/>
          <w:bCs/>
          <w:noProof/>
          <w:sz w:val="22"/>
          <w:szCs w:val="22"/>
          <w:vertAlign w:val="superscript"/>
        </w:rPr>
        <w:t>st</w:t>
      </w:r>
      <w:r w:rsidRPr="00367061">
        <w:rPr>
          <w:rFonts w:ascii="Verdana" w:hAnsi="Verdana"/>
          <w:b/>
          <w:bCs/>
          <w:noProof/>
          <w:sz w:val="22"/>
          <w:szCs w:val="22"/>
        </w:rPr>
        <w:t xml:space="preserve"> March 2023</w:t>
      </w:r>
    </w:p>
    <w:p w14:paraId="22DA1E6C" w14:textId="77777777" w:rsidR="00367061" w:rsidRPr="00367061" w:rsidRDefault="00367061" w:rsidP="00367061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367061">
        <w:rPr>
          <w:rFonts w:ascii="Verdana" w:hAnsi="Verdana"/>
          <w:b/>
          <w:bCs/>
          <w:noProof/>
          <w:sz w:val="22"/>
          <w:szCs w:val="22"/>
        </w:rPr>
        <w:t>1</w:t>
      </w:r>
      <w:r w:rsidRPr="00367061">
        <w:rPr>
          <w:rFonts w:ascii="Verdana" w:hAnsi="Verdana"/>
          <w:b/>
          <w:bCs/>
          <w:noProof/>
          <w:sz w:val="22"/>
          <w:szCs w:val="22"/>
          <w:vertAlign w:val="superscript"/>
        </w:rPr>
        <w:t>st</w:t>
      </w:r>
      <w:r w:rsidRPr="00367061">
        <w:rPr>
          <w:rFonts w:ascii="Verdana" w:hAnsi="Verdana"/>
          <w:b/>
          <w:bCs/>
          <w:noProof/>
          <w:sz w:val="22"/>
          <w:szCs w:val="22"/>
        </w:rPr>
        <w:t xml:space="preserve"> April 2023-31</w:t>
      </w:r>
      <w:r w:rsidRPr="00367061">
        <w:rPr>
          <w:rFonts w:ascii="Verdana" w:hAnsi="Verdana"/>
          <w:b/>
          <w:bCs/>
          <w:noProof/>
          <w:sz w:val="22"/>
          <w:szCs w:val="22"/>
          <w:vertAlign w:val="superscript"/>
        </w:rPr>
        <w:t>st</w:t>
      </w:r>
      <w:r w:rsidRPr="00367061">
        <w:rPr>
          <w:rFonts w:ascii="Verdana" w:hAnsi="Verdana"/>
          <w:b/>
          <w:bCs/>
          <w:noProof/>
          <w:sz w:val="22"/>
          <w:szCs w:val="22"/>
        </w:rPr>
        <w:t xml:space="preserve"> March 2024</w:t>
      </w:r>
    </w:p>
    <w:p w14:paraId="24CDE7E2" w14:textId="77777777" w:rsidR="00367061" w:rsidRPr="00367061" w:rsidRDefault="00367061" w:rsidP="00367061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367061">
        <w:rPr>
          <w:rFonts w:ascii="Verdana" w:hAnsi="Verdana"/>
          <w:b/>
          <w:bCs/>
          <w:noProof/>
          <w:sz w:val="22"/>
          <w:szCs w:val="22"/>
        </w:rPr>
        <w:t>1</w:t>
      </w:r>
      <w:r w:rsidRPr="00367061">
        <w:rPr>
          <w:rFonts w:ascii="Verdana" w:hAnsi="Verdana"/>
          <w:b/>
          <w:bCs/>
          <w:noProof/>
          <w:sz w:val="22"/>
          <w:szCs w:val="22"/>
          <w:vertAlign w:val="superscript"/>
        </w:rPr>
        <w:t>st</w:t>
      </w:r>
      <w:r w:rsidRPr="00367061">
        <w:rPr>
          <w:rFonts w:ascii="Verdana" w:hAnsi="Verdana"/>
          <w:b/>
          <w:bCs/>
          <w:noProof/>
          <w:sz w:val="22"/>
          <w:szCs w:val="22"/>
        </w:rPr>
        <w:t xml:space="preserve"> April 2024-31</w:t>
      </w:r>
      <w:r w:rsidRPr="00367061">
        <w:rPr>
          <w:rFonts w:ascii="Verdana" w:hAnsi="Verdana"/>
          <w:b/>
          <w:bCs/>
          <w:noProof/>
          <w:sz w:val="22"/>
          <w:szCs w:val="22"/>
          <w:vertAlign w:val="superscript"/>
        </w:rPr>
        <w:t>st</w:t>
      </w:r>
      <w:r w:rsidRPr="00367061">
        <w:rPr>
          <w:rFonts w:ascii="Verdana" w:hAnsi="Verdana"/>
          <w:b/>
          <w:bCs/>
          <w:noProof/>
          <w:sz w:val="22"/>
          <w:szCs w:val="22"/>
        </w:rPr>
        <w:t xml:space="preserve"> March 2025</w:t>
      </w:r>
    </w:p>
    <w:p w14:paraId="75F832E2" w14:textId="77777777" w:rsidR="00367061" w:rsidRDefault="00367061" w:rsidP="00367061">
      <w:pPr>
        <w:rPr>
          <w:rFonts w:ascii="Verdana" w:hAnsi="Verdana"/>
          <w:noProof/>
          <w:sz w:val="22"/>
          <w:szCs w:val="22"/>
        </w:rPr>
      </w:pPr>
    </w:p>
    <w:p w14:paraId="0A4589FE" w14:textId="1F8F41F6" w:rsidR="00367061" w:rsidRPr="00367061" w:rsidRDefault="00367061" w:rsidP="006459AA">
      <w:pPr>
        <w:ind w:left="1440"/>
        <w:rPr>
          <w:rFonts w:ascii="Verdana" w:hAnsi="Verdana"/>
          <w:noProof/>
          <w:sz w:val="22"/>
          <w:szCs w:val="22"/>
        </w:rPr>
      </w:pPr>
      <w:r w:rsidRPr="00367061">
        <w:rPr>
          <w:rFonts w:ascii="Verdana" w:hAnsi="Verdana"/>
          <w:noProof/>
          <w:sz w:val="22"/>
          <w:szCs w:val="22"/>
        </w:rPr>
        <w:t>Please see attached.</w:t>
      </w:r>
      <w:r w:rsidR="00BB4529">
        <w:rPr>
          <w:rFonts w:ascii="Verdana" w:hAnsi="Verdana"/>
          <w:noProof/>
          <w:sz w:val="22"/>
          <w:szCs w:val="22"/>
        </w:rPr>
        <w:br/>
        <w:t>Please note there were n</w:t>
      </w:r>
      <w:r w:rsidR="00BB4529" w:rsidRPr="00BB4529">
        <w:rPr>
          <w:rFonts w:ascii="Verdana" w:hAnsi="Verdana"/>
          <w:noProof/>
          <w:sz w:val="22"/>
          <w:szCs w:val="22"/>
        </w:rPr>
        <w:t>o orders for April 22 – March 23. All orders are direct purchases with the supplier.</w:t>
      </w:r>
    </w:p>
    <w:p w14:paraId="2171174D" w14:textId="77777777" w:rsidR="00367061" w:rsidRDefault="00367061" w:rsidP="00367061">
      <w:pPr>
        <w:rPr>
          <w:rFonts w:ascii="Verdana" w:hAnsi="Verdana"/>
          <w:b/>
          <w:bCs/>
          <w:noProof/>
          <w:sz w:val="22"/>
          <w:szCs w:val="22"/>
        </w:rPr>
      </w:pPr>
    </w:p>
    <w:p w14:paraId="76867103" w14:textId="77777777" w:rsidR="00367061" w:rsidRPr="00367061" w:rsidRDefault="00367061" w:rsidP="00367061">
      <w:pPr>
        <w:rPr>
          <w:rFonts w:ascii="Verdana" w:hAnsi="Verdana"/>
          <w:b/>
          <w:bCs/>
          <w:noProof/>
          <w:sz w:val="22"/>
          <w:szCs w:val="22"/>
        </w:rPr>
      </w:pPr>
    </w:p>
    <w:p w14:paraId="28CB944A" w14:textId="77777777" w:rsidR="00367061" w:rsidRPr="00367061" w:rsidRDefault="00367061" w:rsidP="00367061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367061">
        <w:rPr>
          <w:rFonts w:ascii="Verdana" w:hAnsi="Verdana"/>
          <w:b/>
          <w:bCs/>
          <w:noProof/>
          <w:sz w:val="22"/>
          <w:szCs w:val="22"/>
        </w:rPr>
        <w:t>If yes to Question 1, please mark with an ‘x’ which clinicians/clinical areas implant ports: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565"/>
      </w:tblGrid>
      <w:tr w:rsidR="00367061" w:rsidRPr="00367061" w14:paraId="57252693" w14:textId="77777777" w:rsidTr="006459AA">
        <w:trPr>
          <w:jc w:val="center"/>
        </w:trPr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4AB82" w14:textId="77777777" w:rsidR="00367061" w:rsidRPr="006459AA" w:rsidRDefault="00367061" w:rsidP="006459AA">
            <w:pPr>
              <w:ind w:left="22" w:right="-112"/>
              <w:rPr>
                <w:rFonts w:ascii="Verdana" w:hAnsi="Verdana"/>
                <w:b/>
                <w:bCs/>
                <w:noProof/>
                <w:sz w:val="20"/>
                <w:szCs w:val="20"/>
              </w:rPr>
            </w:pPr>
            <w:r w:rsidRPr="006459AA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Surgeons</w:t>
            </w: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45EC9" w14:textId="77777777" w:rsidR="00367061" w:rsidRPr="00367061" w:rsidRDefault="00367061" w:rsidP="006459AA">
            <w:pPr>
              <w:tabs>
                <w:tab w:val="left" w:pos="455"/>
              </w:tabs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</w:tr>
      <w:tr w:rsidR="00367061" w:rsidRPr="00367061" w14:paraId="1D0AFAC9" w14:textId="77777777" w:rsidTr="006459AA">
        <w:trPr>
          <w:jc w:val="center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5C246" w14:textId="77777777" w:rsidR="00367061" w:rsidRPr="006459AA" w:rsidRDefault="00367061" w:rsidP="006459AA">
            <w:pPr>
              <w:ind w:left="22" w:right="-112"/>
              <w:rPr>
                <w:rFonts w:ascii="Verdana" w:hAnsi="Verdana"/>
                <w:b/>
                <w:bCs/>
                <w:noProof/>
                <w:sz w:val="20"/>
                <w:szCs w:val="20"/>
              </w:rPr>
            </w:pPr>
            <w:r w:rsidRPr="006459AA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Anaesthetics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ACE58" w14:textId="41049B44" w:rsidR="00367061" w:rsidRPr="006459AA" w:rsidRDefault="006459AA" w:rsidP="006459AA">
            <w:pPr>
              <w:tabs>
                <w:tab w:val="left" w:pos="313"/>
              </w:tabs>
              <w:ind w:left="-112" w:right="-105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6459AA">
              <w:rPr>
                <w:rFonts w:ascii="Verdana" w:hAnsi="Verdana"/>
                <w:noProof/>
                <w:sz w:val="22"/>
                <w:szCs w:val="22"/>
              </w:rPr>
              <w:t>x</w:t>
            </w:r>
          </w:p>
        </w:tc>
      </w:tr>
      <w:tr w:rsidR="00367061" w:rsidRPr="00367061" w14:paraId="352B1BA4" w14:textId="77777777" w:rsidTr="006459AA">
        <w:trPr>
          <w:jc w:val="center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3AB50" w14:textId="77777777" w:rsidR="00367061" w:rsidRPr="006459AA" w:rsidRDefault="00367061" w:rsidP="006459AA">
            <w:pPr>
              <w:ind w:left="22" w:right="-112"/>
              <w:rPr>
                <w:rFonts w:ascii="Verdana" w:hAnsi="Verdana"/>
                <w:b/>
                <w:bCs/>
                <w:noProof/>
                <w:sz w:val="20"/>
                <w:szCs w:val="20"/>
              </w:rPr>
            </w:pPr>
            <w:r w:rsidRPr="006459AA"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Interventional Radiology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0020A" w14:textId="77777777" w:rsidR="00367061" w:rsidRPr="00367061" w:rsidRDefault="00367061" w:rsidP="006459AA">
            <w:pPr>
              <w:tabs>
                <w:tab w:val="left" w:pos="455"/>
              </w:tabs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</w:tr>
      <w:tr w:rsidR="00367061" w:rsidRPr="00367061" w14:paraId="27744B11" w14:textId="77777777" w:rsidTr="006459AA">
        <w:trPr>
          <w:jc w:val="center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02C88" w14:textId="77777777" w:rsidR="00367061" w:rsidRPr="006459AA" w:rsidRDefault="00367061" w:rsidP="006459AA">
            <w:pPr>
              <w:ind w:left="22" w:right="-112"/>
              <w:rPr>
                <w:rFonts w:ascii="Verdana" w:hAnsi="Verdana"/>
                <w:b/>
                <w:bCs/>
                <w:noProof/>
                <w:sz w:val="20"/>
                <w:szCs w:val="20"/>
              </w:rPr>
            </w:pPr>
            <w:r w:rsidRPr="006459AA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Vascular Access Nurses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941F6" w14:textId="77777777" w:rsidR="00367061" w:rsidRPr="00367061" w:rsidRDefault="00367061" w:rsidP="006459AA">
            <w:pPr>
              <w:tabs>
                <w:tab w:val="left" w:pos="455"/>
              </w:tabs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</w:tr>
      <w:tr w:rsidR="00367061" w:rsidRPr="00367061" w14:paraId="4E8D0FE6" w14:textId="77777777" w:rsidTr="006459AA">
        <w:trPr>
          <w:jc w:val="center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096B4" w14:textId="77777777" w:rsidR="00367061" w:rsidRPr="006459AA" w:rsidRDefault="00367061" w:rsidP="006459AA">
            <w:pPr>
              <w:ind w:left="22" w:right="-112"/>
              <w:rPr>
                <w:rFonts w:ascii="Verdana" w:hAnsi="Verdana"/>
                <w:b/>
                <w:bCs/>
                <w:noProof/>
                <w:sz w:val="20"/>
                <w:szCs w:val="20"/>
              </w:rPr>
            </w:pPr>
            <w:r w:rsidRPr="006459AA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Other (please state)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254D5" w14:textId="77777777" w:rsidR="00367061" w:rsidRPr="00367061" w:rsidRDefault="00367061" w:rsidP="006459AA">
            <w:pPr>
              <w:tabs>
                <w:tab w:val="left" w:pos="455"/>
              </w:tabs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</w:tr>
    </w:tbl>
    <w:p w14:paraId="14A7BDF4" w14:textId="77777777" w:rsidR="00367061" w:rsidRPr="00367061" w:rsidRDefault="00367061" w:rsidP="00367061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27D54" w14:textId="77777777" w:rsidR="007245AC" w:rsidRDefault="007245AC" w:rsidP="007D6A3E">
      <w:pPr>
        <w:spacing w:before="0" w:after="0" w:line="240" w:lineRule="auto"/>
      </w:pPr>
      <w:r>
        <w:separator/>
      </w:r>
    </w:p>
  </w:endnote>
  <w:endnote w:type="continuationSeparator" w:id="0">
    <w:p w14:paraId="2B5B3F63" w14:textId="77777777" w:rsidR="007245AC" w:rsidRDefault="007245AC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451EA" w14:textId="77777777" w:rsidR="007245AC" w:rsidRDefault="007245AC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7150308" w14:textId="77777777" w:rsidR="007245AC" w:rsidRDefault="007245AC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C7E729C"/>
    <w:multiLevelType w:val="hybridMultilevel"/>
    <w:tmpl w:val="AE94D7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5600D63"/>
    <w:multiLevelType w:val="hybridMultilevel"/>
    <w:tmpl w:val="98F211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2997F41"/>
    <w:multiLevelType w:val="hybridMultilevel"/>
    <w:tmpl w:val="73480C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03A5003"/>
    <w:multiLevelType w:val="hybridMultilevel"/>
    <w:tmpl w:val="A0DA46C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4A23B35"/>
    <w:multiLevelType w:val="hybridMultilevel"/>
    <w:tmpl w:val="28327A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6"/>
  </w:num>
  <w:num w:numId="2" w16cid:durableId="828599020">
    <w:abstractNumId w:val="0"/>
  </w:num>
  <w:num w:numId="3" w16cid:durableId="1966037800">
    <w:abstractNumId w:val="10"/>
  </w:num>
  <w:num w:numId="4" w16cid:durableId="1125923312">
    <w:abstractNumId w:val="19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2"/>
  </w:num>
  <w:num w:numId="8" w16cid:durableId="1553300907">
    <w:abstractNumId w:val="18"/>
  </w:num>
  <w:num w:numId="9" w16cid:durableId="687946864">
    <w:abstractNumId w:val="22"/>
  </w:num>
  <w:num w:numId="10" w16cid:durableId="993416643">
    <w:abstractNumId w:val="1"/>
  </w:num>
  <w:num w:numId="11" w16cid:durableId="1541481371">
    <w:abstractNumId w:val="11"/>
  </w:num>
  <w:num w:numId="12" w16cid:durableId="1525171868">
    <w:abstractNumId w:val="15"/>
  </w:num>
  <w:num w:numId="13" w16cid:durableId="200629463">
    <w:abstractNumId w:val="20"/>
  </w:num>
  <w:num w:numId="14" w16cid:durableId="5438320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7"/>
  </w:num>
  <w:num w:numId="18" w16cid:durableId="949163570">
    <w:abstractNumId w:val="2"/>
  </w:num>
  <w:num w:numId="19" w16cid:durableId="19972246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8109286">
    <w:abstractNumId w:val="21"/>
  </w:num>
  <w:num w:numId="21" w16cid:durableId="1472480852">
    <w:abstractNumId w:val="14"/>
  </w:num>
  <w:num w:numId="22" w16cid:durableId="1968465787">
    <w:abstractNumId w:val="14"/>
  </w:num>
  <w:num w:numId="23" w16cid:durableId="840778833">
    <w:abstractNumId w:val="6"/>
  </w:num>
  <w:num w:numId="24" w16cid:durableId="28524000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A14B4"/>
    <w:rsid w:val="002B74C8"/>
    <w:rsid w:val="002C252B"/>
    <w:rsid w:val="002D32B6"/>
    <w:rsid w:val="002E02A9"/>
    <w:rsid w:val="00304A21"/>
    <w:rsid w:val="0035435D"/>
    <w:rsid w:val="00355B9A"/>
    <w:rsid w:val="003648A8"/>
    <w:rsid w:val="00367061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06BD5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459AA"/>
    <w:rsid w:val="006564DF"/>
    <w:rsid w:val="00684641"/>
    <w:rsid w:val="006C4048"/>
    <w:rsid w:val="006D5578"/>
    <w:rsid w:val="006F4A69"/>
    <w:rsid w:val="006F5A5D"/>
    <w:rsid w:val="007245AC"/>
    <w:rsid w:val="00730DD2"/>
    <w:rsid w:val="00734492"/>
    <w:rsid w:val="0073651A"/>
    <w:rsid w:val="00771F1B"/>
    <w:rsid w:val="007778CB"/>
    <w:rsid w:val="00790973"/>
    <w:rsid w:val="007953A0"/>
    <w:rsid w:val="00795AD1"/>
    <w:rsid w:val="00796DB3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529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png@01DC7F13.AC3B5CF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73</TotalTime>
  <Pages>2</Pages>
  <Words>187</Words>
  <Characters>1103</Characters>
  <Application>Microsoft Office Word</Application>
  <DocSecurity>0</DocSecurity>
  <Lines>55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2026-02-03T06:51:00Z</dcterms:modified>
</cp:coreProperties>
</file>