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38E932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51A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38E932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C51A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CBC9840" w14:textId="3A58FDBC" w:rsidR="004C51A3" w:rsidRPr="004C51A3" w:rsidRDefault="004C51A3" w:rsidP="004C51A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Please confirm </w:t>
      </w:r>
      <w:r w:rsidRPr="004C51A3">
        <w:rPr>
          <w:rFonts w:ascii="Verdana" w:hAnsi="Verdana"/>
          <w:b/>
          <w:bCs/>
          <w:noProof/>
          <w:sz w:val="22"/>
          <w:szCs w:val="22"/>
        </w:rPr>
        <w:t>which active primary care rebate schemes your organisation are currently signed up to?</w:t>
      </w:r>
    </w:p>
    <w:p w14:paraId="23DF621B" w14:textId="1A7C9236" w:rsidR="00873328" w:rsidRDefault="004C51A3" w:rsidP="004C51A3">
      <w:pPr>
        <w:rPr>
          <w:rFonts w:ascii="Verdana" w:hAnsi="Verdana"/>
          <w:b/>
          <w:bCs/>
          <w:noProof/>
          <w:sz w:val="22"/>
          <w:szCs w:val="22"/>
        </w:rPr>
      </w:pPr>
      <w:r w:rsidRPr="004C51A3">
        <w:rPr>
          <w:rFonts w:ascii="Verdana" w:hAnsi="Verdana"/>
          <w:b/>
          <w:bCs/>
          <w:noProof/>
          <w:sz w:val="22"/>
          <w:szCs w:val="22"/>
        </w:rPr>
        <w:t>Could you please provide the start and end dates of the contracts.</w:t>
      </w:r>
    </w:p>
    <w:p w14:paraId="56CC94A4" w14:textId="77777777" w:rsidR="004C51A3" w:rsidRDefault="004C51A3" w:rsidP="004C51A3">
      <w:pPr>
        <w:rPr>
          <w:rFonts w:ascii="Verdana" w:hAnsi="Verdana"/>
          <w:b/>
          <w:bCs/>
          <w:noProof/>
          <w:sz w:val="22"/>
          <w:szCs w:val="22"/>
        </w:rPr>
      </w:pPr>
    </w:p>
    <w:p w14:paraId="260C0D67" w14:textId="76C25F6F" w:rsidR="004C51A3" w:rsidRDefault="004C51A3" w:rsidP="004C51A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0A24E1DE" w14:textId="5A8DD237" w:rsidR="004C51A3" w:rsidRPr="004C51A3" w:rsidRDefault="004C51A3" w:rsidP="004C51A3">
      <w:pPr>
        <w:rPr>
          <w:rFonts w:ascii="Verdana" w:hAnsi="Verdana"/>
          <w:noProof/>
          <w:sz w:val="22"/>
          <w:szCs w:val="22"/>
        </w:rPr>
      </w:pPr>
      <w:r w:rsidRPr="004C51A3">
        <w:rPr>
          <w:rFonts w:ascii="Verdana" w:hAnsi="Verdana"/>
          <w:noProof/>
          <w:sz w:val="22"/>
          <w:szCs w:val="22"/>
        </w:rPr>
        <w:t>Please see table below.</w:t>
      </w:r>
    </w:p>
    <w:p w14:paraId="77C51F69" w14:textId="2858588C" w:rsidR="004C51A3" w:rsidRDefault="004C51A3" w:rsidP="004C51A3">
      <w:pPr>
        <w:rPr>
          <w:rFonts w:ascii="Verdana" w:hAnsi="Verdana"/>
          <w:b/>
          <w:bCs/>
          <w:noProof/>
          <w:sz w:val="22"/>
          <w:szCs w:val="22"/>
        </w:rPr>
      </w:pPr>
      <w:r w:rsidRPr="004C51A3">
        <w:lastRenderedPageBreak/>
        <w:drawing>
          <wp:inline distT="0" distB="0" distL="0" distR="0" wp14:anchorId="7F3B345E" wp14:editId="2E19A193">
            <wp:extent cx="5734050" cy="8763000"/>
            <wp:effectExtent l="0" t="0" r="0" b="0"/>
            <wp:docPr id="4721478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D648E" w14:textId="0D75D516" w:rsidR="004C51A3" w:rsidRDefault="00CA3526" w:rsidP="00CA3526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ab/>
      </w:r>
      <w:r w:rsidRPr="00CA3526">
        <w:drawing>
          <wp:inline distT="0" distB="0" distL="0" distR="0" wp14:anchorId="31256C17" wp14:editId="36559D07">
            <wp:extent cx="5734050" cy="7296150"/>
            <wp:effectExtent l="0" t="0" r="0" b="0"/>
            <wp:docPr id="3331063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8A95B" w14:textId="77777777" w:rsidR="00873328" w:rsidRDefault="00873328" w:rsidP="00CA3526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5F3FA52C" w:rsidR="00A10460" w:rsidRDefault="00421E7F" w:rsidP="00CA3526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CA3526">
        <w:rPr>
          <w:rFonts w:ascii="Verdana" w:hAnsi="Verdana"/>
          <w:b/>
          <w:bCs/>
          <w:noProof/>
          <w:sz w:val="22"/>
          <w:szCs w:val="22"/>
        </w:rPr>
        <w:t xml:space="preserve">       </w:t>
      </w: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4C51A3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5A26A" w14:textId="77777777" w:rsidR="005F3E8B" w:rsidRDefault="005F3E8B" w:rsidP="007D6A3E">
      <w:pPr>
        <w:spacing w:before="0" w:after="0" w:line="240" w:lineRule="auto"/>
      </w:pPr>
      <w:r>
        <w:separator/>
      </w:r>
    </w:p>
  </w:endnote>
  <w:endnote w:type="continuationSeparator" w:id="0">
    <w:p w14:paraId="1A96D599" w14:textId="77777777" w:rsidR="005F3E8B" w:rsidRDefault="005F3E8B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314540378" name="Picture 1314540378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49930263" name="Picture 549930263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3D82" w14:textId="77777777" w:rsidR="005F3E8B" w:rsidRDefault="005F3E8B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37DB2DA" w14:textId="77777777" w:rsidR="005F3E8B" w:rsidRDefault="005F3E8B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126515300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1A3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5F3E8B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A3526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3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26</cp:revision>
  <cp:lastPrinted>2019-03-26T11:11:00Z</cp:lastPrinted>
  <dcterms:created xsi:type="dcterms:W3CDTF">2021-09-13T07:38:00Z</dcterms:created>
  <dcterms:modified xsi:type="dcterms:W3CDTF">2026-01-21T09:52:00Z</dcterms:modified>
</cp:coreProperties>
</file>