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241D2E" w14:textId="77777777" w:rsidR="00B0518C" w:rsidRDefault="005925B8" w:rsidP="00314E83">
      <w:pPr>
        <w:jc w:val="center"/>
      </w:pPr>
      <w:r w:rsidRPr="0013519D">
        <w:t xml:space="preserve">          </w:t>
      </w:r>
    </w:p>
    <w:p w14:paraId="4E805B1B" w14:textId="77777777" w:rsidR="00CC793D" w:rsidRDefault="005925B8" w:rsidP="00314E83">
      <w:pPr>
        <w:jc w:val="center"/>
        <w:rPr>
          <w:b/>
          <w:color w:val="FFC91D"/>
        </w:rPr>
      </w:pPr>
      <w:r w:rsidRPr="00B0518C">
        <w:rPr>
          <w:b/>
          <w:color w:val="FFC91D"/>
        </w:rPr>
        <w:t xml:space="preserve"> </w:t>
      </w:r>
    </w:p>
    <w:p w14:paraId="2D33FC24" w14:textId="77777777" w:rsidR="00B0518C" w:rsidRPr="00B0518C" w:rsidRDefault="005925B8" w:rsidP="008F46C4">
      <w:pPr>
        <w:ind w:right="-1"/>
        <w:jc w:val="center"/>
        <w:rPr>
          <w:b/>
          <w:color w:val="FFC91D"/>
        </w:rPr>
      </w:pPr>
      <w:proofErr w:type="spellStart"/>
      <w:r w:rsidRPr="00B0518C">
        <w:rPr>
          <w:b/>
          <w:color w:val="318B70" w:themeColor="accent4" w:themeShade="BF"/>
        </w:rPr>
        <w:t>Rydym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yn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croesawu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gohebiaeth</w:t>
      </w:r>
      <w:proofErr w:type="spellEnd"/>
      <w:r w:rsidRPr="00B0518C">
        <w:rPr>
          <w:b/>
          <w:color w:val="318B70" w:themeColor="accent4" w:themeShade="BF"/>
        </w:rPr>
        <w:t xml:space="preserve"> </w:t>
      </w:r>
      <w:proofErr w:type="spellStart"/>
      <w:r w:rsidRPr="00B0518C">
        <w:rPr>
          <w:b/>
          <w:color w:val="318B70" w:themeColor="accent4" w:themeShade="BF"/>
        </w:rPr>
        <w:t>yn</w:t>
      </w:r>
      <w:proofErr w:type="spellEnd"/>
      <w:r w:rsidRPr="00B0518C">
        <w:rPr>
          <w:b/>
          <w:color w:val="318B70" w:themeColor="accent4" w:themeShade="BF"/>
        </w:rPr>
        <w:t xml:space="preserve"> y </w:t>
      </w:r>
      <w:proofErr w:type="spellStart"/>
      <w:r w:rsidRPr="00B0518C">
        <w:rPr>
          <w:b/>
          <w:color w:val="318B70" w:themeColor="accent4" w:themeShade="BF"/>
        </w:rPr>
        <w:t>Gymraeg</w:t>
      </w:r>
      <w:proofErr w:type="spellEnd"/>
      <w:r w:rsidRPr="00B0518C">
        <w:rPr>
          <w:b/>
          <w:color w:val="318B70" w:themeColor="accent4" w:themeShade="BF"/>
        </w:rPr>
        <w:t xml:space="preserve"> ac </w:t>
      </w:r>
      <w:proofErr w:type="spellStart"/>
      <w:r w:rsidRPr="00B0518C">
        <w:rPr>
          <w:b/>
          <w:color w:val="318B70" w:themeColor="accent4" w:themeShade="BF"/>
        </w:rPr>
        <w:t>yn</w:t>
      </w:r>
      <w:proofErr w:type="spellEnd"/>
      <w:r w:rsidRPr="00B0518C">
        <w:rPr>
          <w:b/>
          <w:color w:val="318B70" w:themeColor="accent4" w:themeShade="BF"/>
        </w:rPr>
        <w:t xml:space="preserve"> y </w:t>
      </w:r>
      <w:proofErr w:type="spellStart"/>
      <w:r w:rsidRPr="00B0518C">
        <w:rPr>
          <w:b/>
          <w:color w:val="318B70" w:themeColor="accent4" w:themeShade="BF"/>
        </w:rPr>
        <w:t>Saesneg</w:t>
      </w:r>
      <w:proofErr w:type="spellEnd"/>
      <w:r w:rsidRPr="00B0518C">
        <w:rPr>
          <w:b/>
          <w:color w:val="FFC91D"/>
        </w:rPr>
        <w:t xml:space="preserve">. </w:t>
      </w:r>
    </w:p>
    <w:p w14:paraId="3E5CC90B" w14:textId="77777777" w:rsidR="005925B8" w:rsidRDefault="005925B8" w:rsidP="008F46C4">
      <w:pPr>
        <w:ind w:right="-1"/>
        <w:jc w:val="center"/>
        <w:rPr>
          <w:color w:val="134163" w:themeColor="accent2" w:themeShade="80"/>
        </w:rPr>
      </w:pPr>
      <w:r w:rsidRPr="00B0518C">
        <w:rPr>
          <w:color w:val="134163" w:themeColor="accent2" w:themeShade="80"/>
        </w:rPr>
        <w:t>We welcome correspondence in Welsh or English.</w:t>
      </w:r>
    </w:p>
    <w:p w14:paraId="08998E48" w14:textId="77777777" w:rsidR="00A73761" w:rsidRPr="00484A7D" w:rsidRDefault="00484A7D" w:rsidP="00B21DD7">
      <w:pPr>
        <w:ind w:right="-1"/>
        <w:rPr>
          <w:b/>
          <w:noProof/>
        </w:rPr>
      </w:pP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</w:p>
    <w:p w14:paraId="05F4071F" w14:textId="0A92D52A" w:rsidR="00AC0C24" w:rsidRPr="009862E2" w:rsidRDefault="009862E2" w:rsidP="00257785">
      <w:pPr>
        <w:autoSpaceDE w:val="0"/>
        <w:autoSpaceDN w:val="0"/>
        <w:adjustRightInd w:val="0"/>
        <w:ind w:right="-1"/>
        <w:jc w:val="both"/>
      </w:pPr>
      <w:bookmarkStart w:id="0" w:name="_GoBack"/>
      <w:bookmarkEnd w:id="0"/>
      <w:r w:rsidRPr="009862E2">
        <w:t>January 2023</w:t>
      </w:r>
    </w:p>
    <w:p w14:paraId="7DC1F51E" w14:textId="77777777" w:rsidR="0095416C" w:rsidRPr="009862E2" w:rsidRDefault="0095416C" w:rsidP="00257785">
      <w:pPr>
        <w:autoSpaceDE w:val="0"/>
        <w:autoSpaceDN w:val="0"/>
        <w:adjustRightInd w:val="0"/>
        <w:ind w:right="-1"/>
        <w:jc w:val="both"/>
      </w:pPr>
    </w:p>
    <w:p w14:paraId="14E57D55" w14:textId="77777777" w:rsidR="007455A9" w:rsidRPr="009862E2" w:rsidRDefault="007455A9" w:rsidP="00257785">
      <w:pPr>
        <w:autoSpaceDE w:val="0"/>
        <w:autoSpaceDN w:val="0"/>
        <w:adjustRightInd w:val="0"/>
        <w:ind w:right="-1"/>
        <w:jc w:val="both"/>
      </w:pPr>
    </w:p>
    <w:p w14:paraId="4305DC0D" w14:textId="77777777" w:rsidR="00DF5D7C" w:rsidRPr="009862E2" w:rsidRDefault="008B0F14" w:rsidP="00DF5D7C">
      <w:pPr>
        <w:pStyle w:val="NoSpacing"/>
      </w:pPr>
      <w:r w:rsidRPr="009862E2">
        <w:t>To: All patients registered at</w:t>
      </w:r>
      <w:r w:rsidR="00395369" w:rsidRPr="009862E2">
        <w:t xml:space="preserve"> Cheriton Medical Centre</w:t>
      </w:r>
    </w:p>
    <w:p w14:paraId="52D7C513" w14:textId="77777777" w:rsidR="007455A9" w:rsidRPr="009862E2" w:rsidRDefault="007455A9" w:rsidP="00257785">
      <w:pPr>
        <w:jc w:val="both"/>
      </w:pPr>
    </w:p>
    <w:p w14:paraId="3AB04863" w14:textId="77777777" w:rsidR="008B0F14" w:rsidRPr="009862E2" w:rsidRDefault="008B0F14" w:rsidP="00257785">
      <w:pPr>
        <w:jc w:val="both"/>
      </w:pPr>
    </w:p>
    <w:p w14:paraId="17D5D9AE" w14:textId="77777777" w:rsidR="008B0F14" w:rsidRPr="009862E2" w:rsidRDefault="00B13A99" w:rsidP="00257785">
      <w:pPr>
        <w:jc w:val="both"/>
      </w:pPr>
      <w:r w:rsidRPr="009862E2">
        <w:t>Dear Sir/Madam</w:t>
      </w:r>
      <w:r w:rsidR="008B0F14" w:rsidRPr="009862E2">
        <w:t xml:space="preserve">, </w:t>
      </w:r>
    </w:p>
    <w:p w14:paraId="020CA847" w14:textId="77777777" w:rsidR="00740238" w:rsidRPr="009862E2" w:rsidRDefault="00740238" w:rsidP="00257785">
      <w:pPr>
        <w:contextualSpacing/>
        <w:jc w:val="both"/>
      </w:pPr>
    </w:p>
    <w:p w14:paraId="3AA06AE2" w14:textId="49D45A1A" w:rsidR="00DF5D7C" w:rsidRPr="009862E2" w:rsidRDefault="00395369" w:rsidP="00257785">
      <w:pPr>
        <w:contextualSpacing/>
        <w:jc w:val="both"/>
        <w:rPr>
          <w:b/>
        </w:rPr>
      </w:pPr>
      <w:r w:rsidRPr="009862E2">
        <w:rPr>
          <w:b/>
        </w:rPr>
        <w:t>Resignation Notice of Single Handed General Practitioner</w:t>
      </w:r>
      <w:r w:rsidR="00357E4E">
        <w:rPr>
          <w:b/>
        </w:rPr>
        <w:t xml:space="preserve"> – Dr </w:t>
      </w:r>
      <w:proofErr w:type="spellStart"/>
      <w:r w:rsidR="00357E4E">
        <w:rPr>
          <w:b/>
        </w:rPr>
        <w:t>Vigneswaran</w:t>
      </w:r>
      <w:proofErr w:type="spellEnd"/>
      <w:r w:rsidR="00357E4E">
        <w:rPr>
          <w:b/>
        </w:rPr>
        <w:t xml:space="preserve"> </w:t>
      </w:r>
    </w:p>
    <w:p w14:paraId="373137B2" w14:textId="77777777" w:rsidR="00740238" w:rsidRPr="009862E2" w:rsidRDefault="00740238" w:rsidP="00257785">
      <w:pPr>
        <w:autoSpaceDE w:val="0"/>
        <w:autoSpaceDN w:val="0"/>
        <w:adjustRightInd w:val="0"/>
        <w:ind w:right="0"/>
        <w:jc w:val="both"/>
      </w:pPr>
    </w:p>
    <w:p w14:paraId="76327F1A" w14:textId="253AD32A" w:rsidR="0009147B" w:rsidRPr="0047733F" w:rsidRDefault="00DC12A0" w:rsidP="00F13C24">
      <w:pPr>
        <w:pStyle w:val="NoSpacing"/>
      </w:pPr>
      <w:r w:rsidRPr="0047733F">
        <w:t xml:space="preserve">I am writing to inform you that </w:t>
      </w:r>
      <w:r w:rsidR="00D905B0" w:rsidRPr="0047733F">
        <w:t xml:space="preserve">Swansea Bay University </w:t>
      </w:r>
      <w:r w:rsidR="00B13A99" w:rsidRPr="0047733F">
        <w:t xml:space="preserve">Health Board </w:t>
      </w:r>
      <w:r w:rsidR="0047733F" w:rsidRPr="0047733F">
        <w:t xml:space="preserve">has been advised Dr </w:t>
      </w:r>
      <w:proofErr w:type="spellStart"/>
      <w:r w:rsidR="0047733F" w:rsidRPr="0047733F">
        <w:t>Dhamayanthi</w:t>
      </w:r>
      <w:proofErr w:type="spellEnd"/>
      <w:r w:rsidR="0047733F" w:rsidRPr="0047733F">
        <w:t xml:space="preserve"> </w:t>
      </w:r>
      <w:proofErr w:type="spellStart"/>
      <w:r w:rsidR="0047733F" w:rsidRPr="0047733F">
        <w:t>Vigneswaran</w:t>
      </w:r>
      <w:proofErr w:type="spellEnd"/>
      <w:r w:rsidR="0047733F" w:rsidRPr="0047733F">
        <w:t xml:space="preserve">, of </w:t>
      </w:r>
      <w:proofErr w:type="spellStart"/>
      <w:r w:rsidR="0047733F" w:rsidRPr="0047733F">
        <w:t>Cheriton</w:t>
      </w:r>
      <w:proofErr w:type="spellEnd"/>
      <w:r w:rsidR="0047733F" w:rsidRPr="0047733F">
        <w:t xml:space="preserve"> Medical Centre will be resigning.</w:t>
      </w:r>
    </w:p>
    <w:p w14:paraId="0A4307AD" w14:textId="77777777" w:rsidR="0009147B" w:rsidRPr="0047733F" w:rsidRDefault="0009147B" w:rsidP="00F13C24">
      <w:pPr>
        <w:pStyle w:val="NoSpacing"/>
      </w:pPr>
    </w:p>
    <w:p w14:paraId="488A3BCF" w14:textId="5CC3BB16" w:rsidR="004823CB" w:rsidRPr="0047733F" w:rsidRDefault="00DC12A0" w:rsidP="00F13C24">
      <w:pPr>
        <w:pStyle w:val="NoSpacing"/>
      </w:pPr>
      <w:r w:rsidRPr="0047733F">
        <w:t xml:space="preserve">The notice period is three months. Dr </w:t>
      </w:r>
      <w:proofErr w:type="spellStart"/>
      <w:r w:rsidRPr="0047733F">
        <w:t>Vigneswaran</w:t>
      </w:r>
      <w:proofErr w:type="spellEnd"/>
      <w:r w:rsidRPr="0047733F">
        <w:t xml:space="preserve"> will finish providing services on the 31</w:t>
      </w:r>
      <w:r w:rsidRPr="0047733F">
        <w:rPr>
          <w:vertAlign w:val="superscript"/>
        </w:rPr>
        <w:t>st</w:t>
      </w:r>
      <w:r w:rsidRPr="0047733F">
        <w:t xml:space="preserve"> March 2023. The Health Board would like to recognise </w:t>
      </w:r>
      <w:r w:rsidR="0047733F" w:rsidRPr="0047733F">
        <w:t xml:space="preserve">and thank </w:t>
      </w:r>
      <w:r w:rsidRPr="0047733F">
        <w:t xml:space="preserve">Dr </w:t>
      </w:r>
      <w:proofErr w:type="spellStart"/>
      <w:r w:rsidRPr="0047733F">
        <w:t>Vigneswaran</w:t>
      </w:r>
      <w:proofErr w:type="spellEnd"/>
      <w:r w:rsidRPr="0047733F">
        <w:t xml:space="preserve"> </w:t>
      </w:r>
      <w:r w:rsidR="0047733F" w:rsidRPr="0047733F">
        <w:t xml:space="preserve">for the services she </w:t>
      </w:r>
      <w:r w:rsidRPr="0047733F">
        <w:t>has provided to the community over many years.</w:t>
      </w:r>
    </w:p>
    <w:p w14:paraId="7A25445F" w14:textId="77777777" w:rsidR="00395369" w:rsidRPr="0047733F" w:rsidRDefault="00DC12A0" w:rsidP="00F13C24">
      <w:pPr>
        <w:pStyle w:val="NoSpacing"/>
      </w:pPr>
      <w:r w:rsidRPr="0047733F">
        <w:t xml:space="preserve"> </w:t>
      </w:r>
    </w:p>
    <w:p w14:paraId="02BCD7FE" w14:textId="3C4581D3" w:rsidR="00B13A99" w:rsidRPr="0047733F" w:rsidRDefault="00395369" w:rsidP="00F13C24">
      <w:pPr>
        <w:pStyle w:val="NoSpacing"/>
      </w:pPr>
      <w:r w:rsidRPr="0047733F">
        <w:t xml:space="preserve">As Dr </w:t>
      </w:r>
      <w:proofErr w:type="spellStart"/>
      <w:r w:rsidRPr="0047733F">
        <w:t>Vigneswaran</w:t>
      </w:r>
      <w:proofErr w:type="spellEnd"/>
      <w:r w:rsidRPr="0047733F">
        <w:t xml:space="preserve"> is </w:t>
      </w:r>
      <w:r w:rsidR="0047733F" w:rsidRPr="0047733F">
        <w:t xml:space="preserve">the only GP </w:t>
      </w:r>
      <w:r w:rsidRPr="0047733F">
        <w:t xml:space="preserve">at Cheriton Medical Centre, the Health Board </w:t>
      </w:r>
      <w:r w:rsidR="0047733F" w:rsidRPr="0047733F">
        <w:t xml:space="preserve">must make sure patients can continue to access GP services. The Health Board wants to reassure patients </w:t>
      </w:r>
      <w:r w:rsidR="00DC12A0" w:rsidRPr="0047733F">
        <w:t xml:space="preserve">that </w:t>
      </w:r>
      <w:r w:rsidR="0009147B" w:rsidRPr="0047733F">
        <w:t>alternative</w:t>
      </w:r>
      <w:r w:rsidR="00DC12A0" w:rsidRPr="0047733F">
        <w:t xml:space="preserve"> arrangements will be in place by the 31</w:t>
      </w:r>
      <w:r w:rsidR="00DC12A0" w:rsidRPr="0047733F">
        <w:rPr>
          <w:vertAlign w:val="superscript"/>
        </w:rPr>
        <w:t>st</w:t>
      </w:r>
      <w:r w:rsidR="00DC12A0" w:rsidRPr="0047733F">
        <w:t xml:space="preserve"> March</w:t>
      </w:r>
      <w:r w:rsidR="004823CB" w:rsidRPr="0047733F">
        <w:t xml:space="preserve"> 2023</w:t>
      </w:r>
      <w:r w:rsidRPr="0047733F">
        <w:t xml:space="preserve">. </w:t>
      </w:r>
    </w:p>
    <w:p w14:paraId="6968DFFB" w14:textId="77777777" w:rsidR="0070628D" w:rsidRPr="00F13C24" w:rsidRDefault="0070628D" w:rsidP="00F13C24">
      <w:pPr>
        <w:pStyle w:val="NoSpacing"/>
      </w:pPr>
    </w:p>
    <w:p w14:paraId="5B7550C7" w14:textId="15808862" w:rsidR="0070628D" w:rsidRPr="00F13C24" w:rsidRDefault="0070628D" w:rsidP="00F13C24">
      <w:pPr>
        <w:pStyle w:val="NoSpacing"/>
      </w:pPr>
      <w:r w:rsidRPr="00F13C24">
        <w:t xml:space="preserve">The attached information sheet </w:t>
      </w:r>
      <w:r w:rsidR="0047733F" w:rsidRPr="00F13C24">
        <w:t>explains</w:t>
      </w:r>
      <w:r w:rsidRPr="00F13C24">
        <w:t xml:space="preserve"> how the Health Board </w:t>
      </w:r>
      <w:r w:rsidR="0047733F" w:rsidRPr="00F13C24">
        <w:t xml:space="preserve">is </w:t>
      </w:r>
      <w:r w:rsidRPr="00F13C24">
        <w:t>propos</w:t>
      </w:r>
      <w:r w:rsidR="0047733F" w:rsidRPr="00F13C24">
        <w:t>ing</w:t>
      </w:r>
      <w:r w:rsidRPr="00F13C24">
        <w:t xml:space="preserve"> </w:t>
      </w:r>
      <w:r w:rsidR="00B22854" w:rsidRPr="00F13C24">
        <w:t>patients</w:t>
      </w:r>
      <w:r w:rsidRPr="00F13C24">
        <w:t xml:space="preserve"> can continue to access GP services from </w:t>
      </w:r>
      <w:r w:rsidR="0047733F" w:rsidRPr="00F13C24">
        <w:t>1st April 2023</w:t>
      </w:r>
      <w:r w:rsidRPr="00F13C24">
        <w:t xml:space="preserve"> and will now be engaging with </w:t>
      </w:r>
      <w:r w:rsidR="00B22854" w:rsidRPr="00F13C24">
        <w:t xml:space="preserve">patients and stakeholders </w:t>
      </w:r>
      <w:r w:rsidRPr="00F13C24">
        <w:t xml:space="preserve">to ensure the Health Board </w:t>
      </w:r>
      <w:r w:rsidR="0047733F" w:rsidRPr="00F13C24">
        <w:t xml:space="preserve">understand how this change </w:t>
      </w:r>
      <w:r w:rsidR="00B22854" w:rsidRPr="00F13C24">
        <w:t xml:space="preserve">may </w:t>
      </w:r>
      <w:r w:rsidRPr="00F13C24">
        <w:t xml:space="preserve">affect </w:t>
      </w:r>
      <w:r w:rsidR="00B22854" w:rsidRPr="00F13C24">
        <w:t>patients</w:t>
      </w:r>
      <w:r w:rsidR="0047733F" w:rsidRPr="00F13C24">
        <w:t xml:space="preserve"> and what can be done to reduce any negative impact</w:t>
      </w:r>
      <w:r w:rsidR="00B22854" w:rsidRPr="00F13C24">
        <w:t>.</w:t>
      </w:r>
    </w:p>
    <w:p w14:paraId="21B6D8E8" w14:textId="77777777" w:rsidR="00DC12A0" w:rsidRPr="0047733F" w:rsidRDefault="00DC12A0" w:rsidP="00F13C24">
      <w:pPr>
        <w:pStyle w:val="NoSpacing"/>
      </w:pPr>
    </w:p>
    <w:p w14:paraId="2FF54255" w14:textId="6BA5804A" w:rsidR="000D7E3A" w:rsidRPr="0047733F" w:rsidRDefault="000D7E3A" w:rsidP="00F13C24">
      <w:pPr>
        <w:pStyle w:val="NoSpacing"/>
      </w:pPr>
      <w:r w:rsidRPr="0047733F">
        <w:t>At this stage there is no action</w:t>
      </w:r>
      <w:r w:rsidR="00B22854" w:rsidRPr="00F13C24">
        <w:t xml:space="preserve"> patients</w:t>
      </w:r>
      <w:r w:rsidRPr="00F13C24">
        <w:t xml:space="preserve"> </w:t>
      </w:r>
      <w:r w:rsidRPr="0047733F">
        <w:t xml:space="preserve">need to take and </w:t>
      </w:r>
      <w:r w:rsidR="00B22854" w:rsidRPr="00F13C24">
        <w:t>patients</w:t>
      </w:r>
      <w:r w:rsidRPr="0047733F">
        <w:t xml:space="preserve"> </w:t>
      </w:r>
      <w:r w:rsidR="0047733F" w:rsidRPr="0047733F">
        <w:t xml:space="preserve">can </w:t>
      </w:r>
      <w:r w:rsidRPr="0047733F">
        <w:t xml:space="preserve">continue to use the practice as </w:t>
      </w:r>
      <w:r w:rsidR="00B22854" w:rsidRPr="00F13C24">
        <w:t>they</w:t>
      </w:r>
      <w:r w:rsidRPr="0047733F">
        <w:t xml:space="preserve"> would normally. Dr </w:t>
      </w:r>
      <w:proofErr w:type="spellStart"/>
      <w:r w:rsidRPr="0047733F">
        <w:t>Vigneswaran</w:t>
      </w:r>
      <w:proofErr w:type="spellEnd"/>
      <w:r w:rsidRPr="0047733F">
        <w:t xml:space="preserve"> will remain in practice providing services until </w:t>
      </w:r>
      <w:r w:rsidR="0047733F" w:rsidRPr="0047733F">
        <w:t>the end of March</w:t>
      </w:r>
      <w:r w:rsidRPr="0047733F">
        <w:t xml:space="preserve">. </w:t>
      </w:r>
    </w:p>
    <w:p w14:paraId="5E6CDB9D" w14:textId="77777777" w:rsidR="000D7E3A" w:rsidRPr="009862E2" w:rsidRDefault="000D7E3A" w:rsidP="000D7E3A">
      <w:pPr>
        <w:pStyle w:val="NoSpacing"/>
        <w:jc w:val="both"/>
      </w:pPr>
    </w:p>
    <w:p w14:paraId="28A90528" w14:textId="77777777" w:rsidR="006F5A80" w:rsidRPr="009862E2" w:rsidRDefault="006F5A80" w:rsidP="00395369">
      <w:pPr>
        <w:pStyle w:val="NoSpacing"/>
        <w:jc w:val="both"/>
      </w:pPr>
    </w:p>
    <w:p w14:paraId="3E98E360" w14:textId="77777777" w:rsidR="00AE584E" w:rsidRPr="009862E2" w:rsidRDefault="00AE584E" w:rsidP="00257785">
      <w:pPr>
        <w:ind w:right="0"/>
        <w:jc w:val="both"/>
      </w:pPr>
      <w:r w:rsidRPr="009862E2">
        <w:t>Yours sincerely</w:t>
      </w:r>
    </w:p>
    <w:p w14:paraId="0A57C1F4" w14:textId="77777777" w:rsidR="00AE584E" w:rsidRPr="009862E2" w:rsidRDefault="00AE584E" w:rsidP="00257785">
      <w:pPr>
        <w:ind w:right="0"/>
        <w:jc w:val="both"/>
      </w:pPr>
    </w:p>
    <w:p w14:paraId="63B86C94" w14:textId="5E8CAEC8" w:rsidR="00AE584E" w:rsidRPr="009862E2" w:rsidRDefault="00CE76CC" w:rsidP="00257785">
      <w:pPr>
        <w:ind w:right="0"/>
        <w:jc w:val="both"/>
      </w:pPr>
      <w:r>
        <w:rPr>
          <w:noProof/>
        </w:rPr>
        <w:drawing>
          <wp:inline distT="0" distB="0" distL="0" distR="0" wp14:anchorId="561A07AC" wp14:editId="3E3F9534">
            <wp:extent cx="1397023" cy="5810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16427" cy="58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73557" w14:textId="77777777" w:rsidR="009862E2" w:rsidRPr="009862E2" w:rsidRDefault="009862E2" w:rsidP="009862E2">
      <w:pPr>
        <w:spacing w:before="120" w:after="160" w:line="276" w:lineRule="auto"/>
        <w:ind w:right="129"/>
        <w:rPr>
          <w:b/>
          <w:bCs/>
          <w:sz w:val="22"/>
          <w:szCs w:val="22"/>
        </w:rPr>
      </w:pPr>
      <w:r w:rsidRPr="009862E2">
        <w:rPr>
          <w:b/>
          <w:bCs/>
          <w:sz w:val="22"/>
          <w:szCs w:val="22"/>
        </w:rPr>
        <w:t>Brian Owens</w:t>
      </w:r>
    </w:p>
    <w:p w14:paraId="7296196D" w14:textId="77777777" w:rsidR="009862E2" w:rsidRPr="009862E2" w:rsidRDefault="009862E2" w:rsidP="009862E2">
      <w:pPr>
        <w:spacing w:line="276" w:lineRule="auto"/>
        <w:ind w:right="129"/>
        <w:rPr>
          <w:bCs/>
          <w:sz w:val="22"/>
          <w:szCs w:val="22"/>
        </w:rPr>
      </w:pPr>
      <w:proofErr w:type="spellStart"/>
      <w:r w:rsidRPr="009862E2">
        <w:rPr>
          <w:bCs/>
          <w:sz w:val="22"/>
          <w:szCs w:val="22"/>
        </w:rPr>
        <w:t>Cyfarwyddwr</w:t>
      </w:r>
      <w:proofErr w:type="spellEnd"/>
      <w:r w:rsidRPr="009862E2">
        <w:rPr>
          <w:bCs/>
          <w:sz w:val="22"/>
          <w:szCs w:val="22"/>
        </w:rPr>
        <w:t xml:space="preserve"> </w:t>
      </w:r>
      <w:proofErr w:type="spellStart"/>
      <w:r w:rsidRPr="009862E2">
        <w:rPr>
          <w:bCs/>
          <w:sz w:val="22"/>
          <w:szCs w:val="22"/>
        </w:rPr>
        <w:t>Grŵp</w:t>
      </w:r>
      <w:proofErr w:type="spellEnd"/>
      <w:r w:rsidRPr="009862E2">
        <w:rPr>
          <w:bCs/>
          <w:sz w:val="22"/>
          <w:szCs w:val="22"/>
        </w:rPr>
        <w:t>/Group Director</w:t>
      </w:r>
    </w:p>
    <w:p w14:paraId="34C33CB3" w14:textId="27BB841F" w:rsidR="00347E7E" w:rsidRPr="009862E2" w:rsidRDefault="009862E2" w:rsidP="00B82323">
      <w:pPr>
        <w:spacing w:line="276" w:lineRule="auto"/>
        <w:ind w:right="129"/>
        <w:rPr>
          <w:b/>
        </w:rPr>
      </w:pPr>
      <w:proofErr w:type="spellStart"/>
      <w:r w:rsidRPr="009862E2">
        <w:rPr>
          <w:bCs/>
          <w:sz w:val="22"/>
          <w:szCs w:val="22"/>
        </w:rPr>
        <w:t>Grŵp</w:t>
      </w:r>
      <w:proofErr w:type="spellEnd"/>
      <w:r w:rsidRPr="009862E2">
        <w:rPr>
          <w:bCs/>
          <w:sz w:val="22"/>
          <w:szCs w:val="22"/>
        </w:rPr>
        <w:t xml:space="preserve"> </w:t>
      </w:r>
      <w:proofErr w:type="spellStart"/>
      <w:r w:rsidRPr="009862E2">
        <w:rPr>
          <w:bCs/>
          <w:sz w:val="22"/>
          <w:szCs w:val="22"/>
        </w:rPr>
        <w:t>Gofal</w:t>
      </w:r>
      <w:proofErr w:type="spellEnd"/>
      <w:r w:rsidRPr="009862E2">
        <w:rPr>
          <w:bCs/>
          <w:sz w:val="22"/>
          <w:szCs w:val="22"/>
        </w:rPr>
        <w:t xml:space="preserve"> </w:t>
      </w:r>
      <w:proofErr w:type="spellStart"/>
      <w:r w:rsidRPr="009862E2">
        <w:rPr>
          <w:bCs/>
          <w:sz w:val="22"/>
          <w:szCs w:val="22"/>
        </w:rPr>
        <w:t>Sylfaenol</w:t>
      </w:r>
      <w:proofErr w:type="spellEnd"/>
      <w:r w:rsidRPr="009862E2">
        <w:rPr>
          <w:bCs/>
          <w:sz w:val="22"/>
          <w:szCs w:val="22"/>
        </w:rPr>
        <w:t xml:space="preserve">, </w:t>
      </w:r>
      <w:proofErr w:type="spellStart"/>
      <w:r w:rsidRPr="009862E2">
        <w:rPr>
          <w:bCs/>
          <w:sz w:val="22"/>
          <w:szCs w:val="22"/>
        </w:rPr>
        <w:t>Cymunedol</w:t>
      </w:r>
      <w:proofErr w:type="spellEnd"/>
      <w:r w:rsidRPr="009862E2">
        <w:rPr>
          <w:bCs/>
          <w:sz w:val="22"/>
          <w:szCs w:val="22"/>
        </w:rPr>
        <w:t xml:space="preserve"> a </w:t>
      </w:r>
      <w:proofErr w:type="spellStart"/>
      <w:r w:rsidRPr="009862E2">
        <w:rPr>
          <w:bCs/>
          <w:sz w:val="22"/>
          <w:szCs w:val="22"/>
        </w:rPr>
        <w:t>Therapïau</w:t>
      </w:r>
      <w:proofErr w:type="spellEnd"/>
      <w:r w:rsidRPr="009862E2">
        <w:rPr>
          <w:bCs/>
          <w:sz w:val="22"/>
          <w:szCs w:val="22"/>
        </w:rPr>
        <w:t>/Primary, Community and Therapies Group</w:t>
      </w:r>
    </w:p>
    <w:sectPr w:rsidR="00347E7E" w:rsidRPr="009862E2" w:rsidSect="007B6C4A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80BFD4" w14:textId="77777777" w:rsidR="0004351A" w:rsidRDefault="0004351A" w:rsidP="007D6A3E">
      <w:r>
        <w:separator/>
      </w:r>
    </w:p>
  </w:endnote>
  <w:endnote w:type="continuationSeparator" w:id="0">
    <w:p w14:paraId="5D585520" w14:textId="77777777" w:rsidR="0004351A" w:rsidRDefault="0004351A" w:rsidP="007D6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AA73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315C2938" wp14:editId="37A60F1A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BD744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22234B7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F14107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7FC984F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0FE0337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14B3DC" w14:textId="77777777" w:rsidR="0004351A" w:rsidRDefault="0004351A" w:rsidP="007D6A3E">
      <w:r>
        <w:separator/>
      </w:r>
    </w:p>
  </w:footnote>
  <w:footnote w:type="continuationSeparator" w:id="0">
    <w:p w14:paraId="555EAA04" w14:textId="77777777" w:rsidR="0004351A" w:rsidRDefault="0004351A" w:rsidP="007D6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9E828" w14:textId="790FD1EC" w:rsidR="0097092D" w:rsidRDefault="00B0518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89DECC" wp14:editId="3534F8C6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9E3667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Cadeirydd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r w:rsidR="000F15C6">
                            <w:rPr>
                              <w:sz w:val="18"/>
                            </w:rPr>
                            <w:t xml:space="preserve">/ </w:t>
                          </w:r>
                          <w:r w:rsidRPr="00DD6449">
                            <w:rPr>
                              <w:sz w:val="18"/>
                            </w:rPr>
                            <w:t xml:space="preserve">Chair: </w:t>
                          </w:r>
                          <w:r w:rsidRPr="00DD6449">
                            <w:rPr>
                              <w:b/>
                              <w:sz w:val="18"/>
                            </w:rPr>
                            <w:t xml:space="preserve">Emma </w:t>
                          </w:r>
                          <w:proofErr w:type="spellStart"/>
                          <w:r w:rsidRPr="00DD6449">
                            <w:rPr>
                              <w:b/>
                              <w:sz w:val="18"/>
                            </w:rPr>
                            <w:t>Woollett</w:t>
                          </w:r>
                          <w:proofErr w:type="spellEnd"/>
                        </w:p>
                        <w:p w14:paraId="689A0514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/Chief Executive: </w:t>
                          </w:r>
                          <w:r w:rsidR="0069506E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77C1AD40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C205A0C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gofalu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02B6A7B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  <w:p w14:paraId="7CA0CEA4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89DEC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7.4pt;margin-top:-17pt;width:314.85pt;height:67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92JmVeAAAAAMAQAADwAAAAAAAAAAAAAAAACuBAAAZHJzL2Rvd25yZXYueG1s&#10;UEsFBgAAAAAEAAQA8wAAALsFAAAAAA==&#10;" fillcolor="window" stroked="f" strokeweight=".5pt">
              <v:path arrowok="t"/>
              <v:textbox>
                <w:txbxContent>
                  <w:p w14:paraId="789E3667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Cadeirydd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r w:rsidR="000F15C6">
                      <w:rPr>
                        <w:sz w:val="18"/>
                      </w:rPr>
                      <w:t xml:space="preserve">/ </w:t>
                    </w:r>
                    <w:r w:rsidRPr="00DD6449">
                      <w:rPr>
                        <w:sz w:val="18"/>
                      </w:rPr>
                      <w:t xml:space="preserve">Chair: </w:t>
                    </w:r>
                    <w:r w:rsidRPr="00DD6449">
                      <w:rPr>
                        <w:b/>
                        <w:sz w:val="18"/>
                      </w:rPr>
                      <w:t>Emma Woollett</w:t>
                    </w:r>
                  </w:p>
                  <w:p w14:paraId="689A0514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Prif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sz w:val="18"/>
                      </w:rPr>
                      <w:t>Weithredwr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/Chief Executive: </w:t>
                    </w:r>
                    <w:r w:rsidR="0069506E">
                      <w:rPr>
                        <w:b/>
                        <w:sz w:val="18"/>
                      </w:rPr>
                      <w:t>Mark Hackett</w:t>
                    </w:r>
                  </w:p>
                  <w:p w14:paraId="77C1AD40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C205A0C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gofalu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602B6A7B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Pr="00DD6449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  <w:p w14:paraId="7CA0CEA4" w14:textId="77777777" w:rsidR="000C00ED" w:rsidRPr="002D32B6" w:rsidRDefault="000C00ED" w:rsidP="00937E61">
                    <w:pPr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57728" behindDoc="1" locked="0" layoutInCell="1" allowOverlap="1" wp14:anchorId="4C389467" wp14:editId="31A21068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6A6C31A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7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48" type="#_x0000_t75" style="width:381.75pt;height:381.75pt;visibility:visible;mso-wrap-style:square" o:bullet="t">
        <v:imagedata r:id="rId2" o:title=""/>
      </v:shape>
    </w:pict>
  </w:numPicBullet>
  <w:numPicBullet w:numPicBulletId="2">
    <w:pict>
      <v:shape id="_x0000_i1049" type="#_x0000_t75" style="width:226.05pt;height:226.05pt;visibility:visible;mso-wrap-style:square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FF3427E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FD0F87"/>
    <w:multiLevelType w:val="hybridMultilevel"/>
    <w:tmpl w:val="FBA8FC60"/>
    <w:lvl w:ilvl="0" w:tplc="A94C370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74390F72"/>
    <w:multiLevelType w:val="hybridMultilevel"/>
    <w:tmpl w:val="63EE0F50"/>
    <w:numStyleLink w:val="ImportedStyle1"/>
  </w:abstractNum>
  <w:abstractNum w:abstractNumId="22" w15:restartNumberingAfterBreak="0">
    <w:nsid w:val="75645AE9"/>
    <w:multiLevelType w:val="hybridMultilevel"/>
    <w:tmpl w:val="CA98A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7"/>
  </w:num>
  <w:num w:numId="21">
    <w:abstractNumId w:val="21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1CEF"/>
    <w:rsid w:val="0004351A"/>
    <w:rsid w:val="00063068"/>
    <w:rsid w:val="00071E10"/>
    <w:rsid w:val="00075EB6"/>
    <w:rsid w:val="00076E21"/>
    <w:rsid w:val="0009147B"/>
    <w:rsid w:val="000942ED"/>
    <w:rsid w:val="000C00ED"/>
    <w:rsid w:val="000D7E3A"/>
    <w:rsid w:val="000F15C6"/>
    <w:rsid w:val="00111757"/>
    <w:rsid w:val="00123117"/>
    <w:rsid w:val="001276F0"/>
    <w:rsid w:val="0013519D"/>
    <w:rsid w:val="0014158A"/>
    <w:rsid w:val="0015561F"/>
    <w:rsid w:val="0016106A"/>
    <w:rsid w:val="00165A4B"/>
    <w:rsid w:val="00185784"/>
    <w:rsid w:val="00193989"/>
    <w:rsid w:val="001B1339"/>
    <w:rsid w:val="001B69A3"/>
    <w:rsid w:val="001D7512"/>
    <w:rsid w:val="002060EB"/>
    <w:rsid w:val="002156AF"/>
    <w:rsid w:val="002327F3"/>
    <w:rsid w:val="00250B2A"/>
    <w:rsid w:val="00257785"/>
    <w:rsid w:val="002606C2"/>
    <w:rsid w:val="00296FDA"/>
    <w:rsid w:val="002A3ED9"/>
    <w:rsid w:val="002B74C8"/>
    <w:rsid w:val="002C11BE"/>
    <w:rsid w:val="002D32B6"/>
    <w:rsid w:val="002E02A9"/>
    <w:rsid w:val="00301E0A"/>
    <w:rsid w:val="00314E83"/>
    <w:rsid w:val="00340733"/>
    <w:rsid w:val="00347E7E"/>
    <w:rsid w:val="00357E4E"/>
    <w:rsid w:val="003648A8"/>
    <w:rsid w:val="0039422D"/>
    <w:rsid w:val="00394622"/>
    <w:rsid w:val="00395369"/>
    <w:rsid w:val="003B09B5"/>
    <w:rsid w:val="003C1B55"/>
    <w:rsid w:val="003C698E"/>
    <w:rsid w:val="003D01CB"/>
    <w:rsid w:val="003F2312"/>
    <w:rsid w:val="004039EB"/>
    <w:rsid w:val="00410122"/>
    <w:rsid w:val="00417AF6"/>
    <w:rsid w:val="004207CE"/>
    <w:rsid w:val="00423242"/>
    <w:rsid w:val="0042369E"/>
    <w:rsid w:val="004377C9"/>
    <w:rsid w:val="00452573"/>
    <w:rsid w:val="00452E4D"/>
    <w:rsid w:val="00453C57"/>
    <w:rsid w:val="0047629E"/>
    <w:rsid w:val="0047733F"/>
    <w:rsid w:val="00480DE6"/>
    <w:rsid w:val="004823CB"/>
    <w:rsid w:val="00484A7D"/>
    <w:rsid w:val="004A4FC8"/>
    <w:rsid w:val="004C7B47"/>
    <w:rsid w:val="004C7D29"/>
    <w:rsid w:val="004D375B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5E0F"/>
    <w:rsid w:val="0056498F"/>
    <w:rsid w:val="00577AE6"/>
    <w:rsid w:val="00584A65"/>
    <w:rsid w:val="005925B8"/>
    <w:rsid w:val="005925F2"/>
    <w:rsid w:val="005D6EC9"/>
    <w:rsid w:val="005E12C6"/>
    <w:rsid w:val="005E576D"/>
    <w:rsid w:val="0060244B"/>
    <w:rsid w:val="00602EE5"/>
    <w:rsid w:val="00607DE2"/>
    <w:rsid w:val="00613C10"/>
    <w:rsid w:val="00625003"/>
    <w:rsid w:val="0062751D"/>
    <w:rsid w:val="00646402"/>
    <w:rsid w:val="00655EF5"/>
    <w:rsid w:val="006564DF"/>
    <w:rsid w:val="00690F97"/>
    <w:rsid w:val="0069506E"/>
    <w:rsid w:val="00696001"/>
    <w:rsid w:val="006A2E8D"/>
    <w:rsid w:val="006B1516"/>
    <w:rsid w:val="006D5472"/>
    <w:rsid w:val="006F4A69"/>
    <w:rsid w:val="006F5A5D"/>
    <w:rsid w:val="006F5A80"/>
    <w:rsid w:val="007032C5"/>
    <w:rsid w:val="0070628D"/>
    <w:rsid w:val="00730DD2"/>
    <w:rsid w:val="007342D6"/>
    <w:rsid w:val="00734492"/>
    <w:rsid w:val="0073651A"/>
    <w:rsid w:val="00740238"/>
    <w:rsid w:val="00743E38"/>
    <w:rsid w:val="007455A9"/>
    <w:rsid w:val="0075372D"/>
    <w:rsid w:val="007953A0"/>
    <w:rsid w:val="007957B7"/>
    <w:rsid w:val="00795AD1"/>
    <w:rsid w:val="007A298C"/>
    <w:rsid w:val="007B516B"/>
    <w:rsid w:val="007B6C4A"/>
    <w:rsid w:val="007D0444"/>
    <w:rsid w:val="007D06BB"/>
    <w:rsid w:val="007D6A3E"/>
    <w:rsid w:val="007E37DA"/>
    <w:rsid w:val="008138EA"/>
    <w:rsid w:val="008219D4"/>
    <w:rsid w:val="00824D19"/>
    <w:rsid w:val="008472E7"/>
    <w:rsid w:val="00852EFD"/>
    <w:rsid w:val="00875AE9"/>
    <w:rsid w:val="008826EC"/>
    <w:rsid w:val="00891321"/>
    <w:rsid w:val="008958B5"/>
    <w:rsid w:val="008A2D60"/>
    <w:rsid w:val="008B0F14"/>
    <w:rsid w:val="008D4CBA"/>
    <w:rsid w:val="008E5210"/>
    <w:rsid w:val="008E7958"/>
    <w:rsid w:val="008F46C4"/>
    <w:rsid w:val="009269BD"/>
    <w:rsid w:val="00937E61"/>
    <w:rsid w:val="0095416C"/>
    <w:rsid w:val="0097092D"/>
    <w:rsid w:val="00970C1E"/>
    <w:rsid w:val="009761F2"/>
    <w:rsid w:val="00982170"/>
    <w:rsid w:val="009862E2"/>
    <w:rsid w:val="009B087A"/>
    <w:rsid w:val="009B0E9F"/>
    <w:rsid w:val="009C28D0"/>
    <w:rsid w:val="009D50E8"/>
    <w:rsid w:val="009F7815"/>
    <w:rsid w:val="00A0303F"/>
    <w:rsid w:val="00A17614"/>
    <w:rsid w:val="00A22A0F"/>
    <w:rsid w:val="00A34656"/>
    <w:rsid w:val="00A56076"/>
    <w:rsid w:val="00A63E18"/>
    <w:rsid w:val="00A73761"/>
    <w:rsid w:val="00A84640"/>
    <w:rsid w:val="00AA67CE"/>
    <w:rsid w:val="00AB4D54"/>
    <w:rsid w:val="00AB668C"/>
    <w:rsid w:val="00AC0C24"/>
    <w:rsid w:val="00AE584E"/>
    <w:rsid w:val="00AF0E8B"/>
    <w:rsid w:val="00AF691A"/>
    <w:rsid w:val="00B0518C"/>
    <w:rsid w:val="00B05A3D"/>
    <w:rsid w:val="00B13A99"/>
    <w:rsid w:val="00B17325"/>
    <w:rsid w:val="00B21DD7"/>
    <w:rsid w:val="00B22854"/>
    <w:rsid w:val="00B34966"/>
    <w:rsid w:val="00B82323"/>
    <w:rsid w:val="00B82C9E"/>
    <w:rsid w:val="00BB4931"/>
    <w:rsid w:val="00BC67E1"/>
    <w:rsid w:val="00C050BE"/>
    <w:rsid w:val="00C2041B"/>
    <w:rsid w:val="00C56425"/>
    <w:rsid w:val="00C716E0"/>
    <w:rsid w:val="00C75A00"/>
    <w:rsid w:val="00C82970"/>
    <w:rsid w:val="00C914A2"/>
    <w:rsid w:val="00CA07E3"/>
    <w:rsid w:val="00CB2BBE"/>
    <w:rsid w:val="00CC58B6"/>
    <w:rsid w:val="00CC793D"/>
    <w:rsid w:val="00CD230C"/>
    <w:rsid w:val="00CD5FCF"/>
    <w:rsid w:val="00CE1516"/>
    <w:rsid w:val="00CE76CC"/>
    <w:rsid w:val="00CF5096"/>
    <w:rsid w:val="00D149F8"/>
    <w:rsid w:val="00D43986"/>
    <w:rsid w:val="00D55E37"/>
    <w:rsid w:val="00D62A67"/>
    <w:rsid w:val="00D71862"/>
    <w:rsid w:val="00D87B99"/>
    <w:rsid w:val="00D905B0"/>
    <w:rsid w:val="00DA0069"/>
    <w:rsid w:val="00DA05F3"/>
    <w:rsid w:val="00DA32FB"/>
    <w:rsid w:val="00DB6A5A"/>
    <w:rsid w:val="00DC12A0"/>
    <w:rsid w:val="00DC47F3"/>
    <w:rsid w:val="00DC50A9"/>
    <w:rsid w:val="00DD5E37"/>
    <w:rsid w:val="00DD6449"/>
    <w:rsid w:val="00DF4EF7"/>
    <w:rsid w:val="00DF554F"/>
    <w:rsid w:val="00DF5D7C"/>
    <w:rsid w:val="00E03726"/>
    <w:rsid w:val="00E1058C"/>
    <w:rsid w:val="00E40DDB"/>
    <w:rsid w:val="00E50E0D"/>
    <w:rsid w:val="00E545D8"/>
    <w:rsid w:val="00E817B3"/>
    <w:rsid w:val="00E8374C"/>
    <w:rsid w:val="00E90BC7"/>
    <w:rsid w:val="00EB36B1"/>
    <w:rsid w:val="00EB56E0"/>
    <w:rsid w:val="00ED3475"/>
    <w:rsid w:val="00EE0615"/>
    <w:rsid w:val="00EF1DD1"/>
    <w:rsid w:val="00F05159"/>
    <w:rsid w:val="00F06283"/>
    <w:rsid w:val="00F13C24"/>
    <w:rsid w:val="00F33D0E"/>
    <w:rsid w:val="00F57CDD"/>
    <w:rsid w:val="00F71147"/>
    <w:rsid w:val="00F7230A"/>
    <w:rsid w:val="00F91A7E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AA3F4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Default">
    <w:name w:val="Default"/>
    <w:rsid w:val="004A4FC8"/>
    <w:pPr>
      <w:autoSpaceDE w:val="0"/>
      <w:autoSpaceDN w:val="0"/>
      <w:adjustRightInd w:val="0"/>
      <w:ind w:right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9" ma:contentTypeDescription="Create a new document." ma:contentTypeScope="" ma:versionID="677189af110450f02cfeb07d9e51f969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9404a8d681c0cc675cd1a3ca5fbef68b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D530DE-5D7B-4ABC-93C3-CE7394A26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29630E-D9D3-44CF-8778-B25A8E3912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2070B74-C631-45A2-9559-AF0343B85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Reece</dc:creator>
  <cp:keywords/>
  <dc:description/>
  <cp:lastModifiedBy>Cerys Parsons (Swansea Bay UHB - Communications )</cp:lastModifiedBy>
  <cp:revision>2</cp:revision>
  <cp:lastPrinted>2019-12-04T12:57:00Z</cp:lastPrinted>
  <dcterms:created xsi:type="dcterms:W3CDTF">2023-01-24T15:21:00Z</dcterms:created>
  <dcterms:modified xsi:type="dcterms:W3CDTF">2023-01-24T15:21:00Z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