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81590EE" w14:textId="77777777" w:rsidR="00B0518C" w:rsidRPr="00331BFD" w:rsidRDefault="005925B8" w:rsidP="00331BFD">
      <w:pPr>
        <w:jc w:val="both"/>
      </w:pPr>
      <w:bookmarkStart w:id="0" w:name="_GoBack"/>
      <w:bookmarkEnd w:id="0"/>
      <w:r w:rsidRPr="00331BFD">
        <w:t xml:space="preserve">          </w:t>
      </w:r>
    </w:p>
    <w:p w14:paraId="0E65C59E" w14:textId="77777777" w:rsidR="00CC793D" w:rsidRPr="00331BFD" w:rsidRDefault="005925B8" w:rsidP="00331BFD">
      <w:pPr>
        <w:jc w:val="both"/>
        <w:rPr>
          <w:b/>
          <w:color w:val="FFC91D"/>
        </w:rPr>
      </w:pPr>
      <w:r w:rsidRPr="00331BFD">
        <w:rPr>
          <w:b/>
          <w:color w:val="FFC91D"/>
        </w:rPr>
        <w:t xml:space="preserve"> </w:t>
      </w:r>
    </w:p>
    <w:p w14:paraId="715AF8FD" w14:textId="77777777" w:rsidR="000F3803" w:rsidRDefault="000F3803" w:rsidP="000F3803">
      <w:pPr>
        <w:jc w:val="center"/>
        <w:rPr>
          <w:color w:val="1F497D"/>
        </w:rPr>
      </w:pPr>
      <w:r>
        <w:rPr>
          <w:color w:val="1F497D"/>
        </w:rPr>
        <w:t xml:space="preserve">Rydym yn croesawu gohebiaeth yn y Gymraeg neu'r Saesneg. </w:t>
      </w:r>
    </w:p>
    <w:p w14:paraId="4A0F03C3" w14:textId="77777777" w:rsidR="000F3803" w:rsidRDefault="000F3803" w:rsidP="000F3803">
      <w:pPr>
        <w:jc w:val="center"/>
        <w:rPr>
          <w:color w:val="32598B"/>
          <w:sz w:val="22"/>
          <w:szCs w:val="22"/>
        </w:rPr>
      </w:pPr>
      <w:r>
        <w:rPr>
          <w:color w:val="1F497D"/>
        </w:rPr>
        <w:t>Atebir gohebiaeth Gymraeg yn y Gymraeg, ac ni fydd hyn yn arwain at oedi.</w:t>
      </w:r>
    </w:p>
    <w:p w14:paraId="3D102170" w14:textId="77777777" w:rsidR="000F3803" w:rsidRDefault="000F3803" w:rsidP="000F3803">
      <w:pPr>
        <w:jc w:val="center"/>
        <w:rPr>
          <w:color w:val="1F497D"/>
          <w:lang w:eastAsia="en-US"/>
        </w:rPr>
      </w:pPr>
      <w:r>
        <w:rPr>
          <w:color w:val="1F497D"/>
        </w:rPr>
        <w:t>We welcome correspondence in Welsh or English. Welsh language correspondence will be replied to in Welsh, and this will not lead to a delay.</w:t>
      </w:r>
    </w:p>
    <w:p w14:paraId="2EDF981C" w14:textId="77777777" w:rsidR="00A73761" w:rsidRPr="00331BFD" w:rsidRDefault="00A73761" w:rsidP="00331BFD">
      <w:pPr>
        <w:ind w:right="-1"/>
        <w:jc w:val="both"/>
        <w:rPr>
          <w:b/>
          <w:noProof/>
        </w:rPr>
      </w:pPr>
    </w:p>
    <w:p w14:paraId="52DB3C84" w14:textId="3E60F5D9" w:rsidR="00A73761" w:rsidRPr="00331BFD" w:rsidRDefault="00484A7D" w:rsidP="00331BFD">
      <w:pPr>
        <w:ind w:right="-1"/>
        <w:jc w:val="both"/>
        <w:rPr>
          <w:b/>
          <w:noProof/>
        </w:rPr>
      </w:pPr>
      <w:r w:rsidRPr="00331BFD">
        <w:rPr>
          <w:b/>
          <w:noProof/>
        </w:rPr>
        <w:tab/>
      </w:r>
      <w:r w:rsidRPr="00331BFD">
        <w:rPr>
          <w:b/>
          <w:noProof/>
        </w:rPr>
        <w:tab/>
      </w:r>
      <w:r w:rsidRPr="00331BFD">
        <w:rPr>
          <w:b/>
          <w:noProof/>
        </w:rPr>
        <w:tab/>
      </w:r>
      <w:r w:rsidRPr="00331BFD">
        <w:rPr>
          <w:b/>
          <w:noProof/>
        </w:rPr>
        <w:tab/>
      </w:r>
      <w:r w:rsidRPr="00331BFD">
        <w:rPr>
          <w:b/>
          <w:noProof/>
        </w:rPr>
        <w:tab/>
      </w:r>
      <w:r w:rsidRPr="00331BFD">
        <w:rPr>
          <w:b/>
          <w:noProof/>
        </w:rPr>
        <w:tab/>
      </w:r>
      <w:r w:rsidRPr="00331BFD">
        <w:rPr>
          <w:b/>
          <w:noProof/>
        </w:rPr>
        <w:tab/>
      </w:r>
      <w:r w:rsidRPr="00331BFD">
        <w:rPr>
          <w:b/>
          <w:noProof/>
        </w:rPr>
        <w:tab/>
      </w:r>
      <w:r w:rsidRPr="00331BFD">
        <w:rPr>
          <w:b/>
          <w:noProof/>
        </w:rPr>
        <w:tab/>
      </w:r>
    </w:p>
    <w:p w14:paraId="4B4D5F91" w14:textId="366E8CF0" w:rsidR="00EE6BB3" w:rsidRDefault="00EE6BB3" w:rsidP="008B1141">
      <w:pPr>
        <w:contextualSpacing/>
        <w:jc w:val="center"/>
        <w:rPr>
          <w:b/>
        </w:rPr>
      </w:pPr>
      <w:r w:rsidRPr="009862E2">
        <w:rPr>
          <w:b/>
        </w:rPr>
        <w:t>Resignation Notice of Single Handed General Practitioner</w:t>
      </w:r>
    </w:p>
    <w:p w14:paraId="531AF384" w14:textId="16924CD7" w:rsidR="00EE6BB3" w:rsidRPr="009862E2" w:rsidRDefault="00EE6BB3" w:rsidP="00EE6BB3">
      <w:pPr>
        <w:contextualSpacing/>
        <w:jc w:val="center"/>
        <w:rPr>
          <w:b/>
        </w:rPr>
      </w:pPr>
      <w:r>
        <w:rPr>
          <w:b/>
        </w:rPr>
        <w:t>Dr Vigneswaran, Cheriton Medical Centre</w:t>
      </w:r>
    </w:p>
    <w:p w14:paraId="02E167CF" w14:textId="77777777" w:rsidR="00A11376" w:rsidRDefault="00A11376" w:rsidP="00EE6BB3">
      <w:pPr>
        <w:contextualSpacing/>
        <w:jc w:val="center"/>
        <w:rPr>
          <w:b/>
        </w:rPr>
      </w:pPr>
    </w:p>
    <w:p w14:paraId="2A419362" w14:textId="0C9673B4" w:rsidR="00F5652C" w:rsidRPr="000155E0" w:rsidRDefault="00F5652C" w:rsidP="00A11376">
      <w:pPr>
        <w:contextualSpacing/>
        <w:jc w:val="center"/>
        <w:rPr>
          <w:b/>
        </w:rPr>
      </w:pPr>
      <w:r w:rsidRPr="000155E0">
        <w:rPr>
          <w:b/>
        </w:rPr>
        <w:t>Information Leaflet</w:t>
      </w:r>
    </w:p>
    <w:p w14:paraId="30BFE940" w14:textId="77777777" w:rsidR="00740238" w:rsidRPr="00B97018" w:rsidRDefault="00740238" w:rsidP="002B0C65">
      <w:pPr>
        <w:autoSpaceDE w:val="0"/>
        <w:autoSpaceDN w:val="0"/>
        <w:adjustRightInd w:val="0"/>
        <w:ind w:right="0"/>
        <w:rPr>
          <w:color w:val="1CADE4" w:themeColor="accent1"/>
          <w:highlight w:val="yellow"/>
        </w:rPr>
      </w:pPr>
    </w:p>
    <w:p w14:paraId="0352A0DE" w14:textId="18CFB8C8" w:rsidR="00EE6BB3" w:rsidRDefault="00EE6BB3" w:rsidP="002B0C65">
      <w:pPr>
        <w:pStyle w:val="NoSpacing"/>
      </w:pPr>
      <w:r w:rsidRPr="009862E2">
        <w:t xml:space="preserve">Swansea Bay University Health Board has </w:t>
      </w:r>
      <w:r w:rsidR="007D1EC0">
        <w:t xml:space="preserve">been advised </w:t>
      </w:r>
      <w:r w:rsidRPr="009862E2">
        <w:t>Dr Dhamayanthi Vigneswaran, of Cheriton Medical Centre</w:t>
      </w:r>
      <w:r w:rsidR="007D1EC0">
        <w:t xml:space="preserve"> will be resigning</w:t>
      </w:r>
      <w:r w:rsidRPr="009862E2">
        <w:t xml:space="preserve">. </w:t>
      </w:r>
    </w:p>
    <w:p w14:paraId="73F08555" w14:textId="77777777" w:rsidR="000303A7" w:rsidRPr="009862E2" w:rsidRDefault="000303A7" w:rsidP="002B0C65">
      <w:pPr>
        <w:pStyle w:val="NoSpacing"/>
      </w:pPr>
    </w:p>
    <w:p w14:paraId="49974C2A" w14:textId="273B7E5F" w:rsidR="00EE6BB3" w:rsidRPr="009862E2" w:rsidRDefault="00EE6BB3" w:rsidP="002B0C65">
      <w:pPr>
        <w:pStyle w:val="NoSpacing"/>
      </w:pPr>
      <w:r w:rsidRPr="009862E2">
        <w:t>The notice period is three months. Dr Vigneswaran will finish providing services on the 31</w:t>
      </w:r>
      <w:r w:rsidRPr="009862E2">
        <w:rPr>
          <w:vertAlign w:val="superscript"/>
        </w:rPr>
        <w:t>st</w:t>
      </w:r>
      <w:r w:rsidRPr="009862E2">
        <w:t xml:space="preserve"> March 2023. The Health Board would like to recognise </w:t>
      </w:r>
      <w:r w:rsidR="007D1EC0">
        <w:t xml:space="preserve">and thank </w:t>
      </w:r>
      <w:r w:rsidRPr="009862E2">
        <w:t xml:space="preserve">Dr Vigneswaran </w:t>
      </w:r>
      <w:r w:rsidR="007D1EC0">
        <w:t xml:space="preserve">for the services she </w:t>
      </w:r>
      <w:r w:rsidRPr="009862E2">
        <w:t xml:space="preserve">has provided to the community </w:t>
      </w:r>
      <w:r w:rsidR="007D1EC0">
        <w:t>for</w:t>
      </w:r>
      <w:r w:rsidR="007D1EC0" w:rsidRPr="009862E2">
        <w:t xml:space="preserve"> </w:t>
      </w:r>
      <w:r w:rsidRPr="009862E2">
        <w:t>many years.</w:t>
      </w:r>
    </w:p>
    <w:p w14:paraId="4C51D233" w14:textId="77777777" w:rsidR="00EE6BB3" w:rsidRPr="009862E2" w:rsidRDefault="00EE6BB3" w:rsidP="002B0C65">
      <w:pPr>
        <w:pStyle w:val="NoSpacing"/>
      </w:pPr>
      <w:r w:rsidRPr="009862E2">
        <w:t xml:space="preserve"> </w:t>
      </w:r>
    </w:p>
    <w:p w14:paraId="5291C373" w14:textId="6834E39C" w:rsidR="007D1EC0" w:rsidRDefault="00EE6BB3" w:rsidP="002B0C65">
      <w:pPr>
        <w:pStyle w:val="NoSpacing"/>
      </w:pPr>
      <w:r w:rsidRPr="009862E2">
        <w:t xml:space="preserve">Dr Vigneswaran is </w:t>
      </w:r>
      <w:r w:rsidR="007D1EC0">
        <w:t>the only GP</w:t>
      </w:r>
      <w:r w:rsidRPr="009862E2">
        <w:t xml:space="preserve"> at Cheriton Medical Centre,</w:t>
      </w:r>
      <w:r>
        <w:t xml:space="preserve"> and the Health</w:t>
      </w:r>
      <w:r w:rsidR="00C26126">
        <w:t xml:space="preserve"> Board </w:t>
      </w:r>
      <w:r w:rsidR="007D1EC0">
        <w:t xml:space="preserve">must make sure </w:t>
      </w:r>
      <w:r>
        <w:t>Dr Vigneswaran</w:t>
      </w:r>
      <w:r w:rsidR="00C26126">
        <w:t xml:space="preserve">’s patients can continue to access </w:t>
      </w:r>
      <w:r w:rsidR="007D1EC0">
        <w:t xml:space="preserve">GP </w:t>
      </w:r>
      <w:r w:rsidR="00C26126">
        <w:t>services</w:t>
      </w:r>
      <w:r w:rsidR="007D1EC0">
        <w:t xml:space="preserve">. </w:t>
      </w:r>
      <w:r w:rsidR="00C26126">
        <w:t xml:space="preserve">A Vacant Practice Panel was arranged to consider the options available. </w:t>
      </w:r>
    </w:p>
    <w:p w14:paraId="5C6DC5FD" w14:textId="77777777" w:rsidR="007D1EC0" w:rsidRDefault="007D1EC0" w:rsidP="002B0C65">
      <w:pPr>
        <w:pStyle w:val="NoSpacing"/>
      </w:pPr>
    </w:p>
    <w:p w14:paraId="22C3C3AB" w14:textId="77777777" w:rsidR="007D1EC0" w:rsidRDefault="007D1EC0" w:rsidP="007D1EC0">
      <w:r w:rsidRPr="001843C3">
        <w:t xml:space="preserve">The </w:t>
      </w:r>
      <w:r>
        <w:t>points</w:t>
      </w:r>
      <w:r w:rsidRPr="001843C3">
        <w:t xml:space="preserve"> considered by the Panel included:</w:t>
      </w:r>
    </w:p>
    <w:p w14:paraId="4B362ECB" w14:textId="77777777" w:rsidR="007D1EC0" w:rsidRPr="001843C3" w:rsidRDefault="007D1EC0" w:rsidP="007D1EC0">
      <w:pPr>
        <w:rPr>
          <w:b/>
        </w:rPr>
      </w:pPr>
    </w:p>
    <w:p w14:paraId="78ADFA02" w14:textId="6F3DE460" w:rsidR="007D1EC0" w:rsidRPr="008B1141" w:rsidRDefault="007D1EC0" w:rsidP="007D1EC0">
      <w:pPr>
        <w:numPr>
          <w:ilvl w:val="0"/>
          <w:numId w:val="29"/>
        </w:numPr>
        <w:ind w:right="0"/>
        <w:rPr>
          <w:rFonts w:eastAsia="Times New Roman"/>
          <w:b/>
        </w:rPr>
      </w:pPr>
      <w:r>
        <w:rPr>
          <w:rFonts w:eastAsia="Times New Roman"/>
        </w:rPr>
        <w:t>Ensuring</w:t>
      </w:r>
      <w:r w:rsidRPr="008B1141">
        <w:rPr>
          <w:rFonts w:eastAsia="Times New Roman"/>
        </w:rPr>
        <w:t xml:space="preserve"> patients could continue to access services from a GP practice </w:t>
      </w:r>
      <w:r>
        <w:rPr>
          <w:rFonts w:eastAsia="Times New Roman"/>
        </w:rPr>
        <w:t>after 31</w:t>
      </w:r>
      <w:r w:rsidRPr="008B1141">
        <w:rPr>
          <w:rFonts w:eastAsia="Times New Roman"/>
          <w:vertAlign w:val="superscript"/>
        </w:rPr>
        <w:t>st</w:t>
      </w:r>
      <w:r>
        <w:rPr>
          <w:rFonts w:eastAsia="Times New Roman"/>
        </w:rPr>
        <w:t xml:space="preserve"> March.</w:t>
      </w:r>
    </w:p>
    <w:p w14:paraId="455D1DE1" w14:textId="77777777" w:rsidR="007D1EC0" w:rsidRPr="008B1141" w:rsidRDefault="007D1EC0" w:rsidP="007D1EC0">
      <w:pPr>
        <w:ind w:left="720" w:right="0"/>
        <w:rPr>
          <w:rFonts w:eastAsia="Times New Roman"/>
          <w:b/>
        </w:rPr>
      </w:pPr>
    </w:p>
    <w:p w14:paraId="20502405" w14:textId="511E1B8D" w:rsidR="007D1EC0" w:rsidRPr="008B1141" w:rsidRDefault="000303A7" w:rsidP="007D1EC0">
      <w:pPr>
        <w:numPr>
          <w:ilvl w:val="0"/>
          <w:numId w:val="29"/>
        </w:numPr>
        <w:ind w:right="0"/>
        <w:rPr>
          <w:rFonts w:eastAsia="Times New Roman"/>
          <w:b/>
        </w:rPr>
      </w:pPr>
      <w:r>
        <w:rPr>
          <w:rFonts w:eastAsia="Times New Roman"/>
        </w:rPr>
        <w:t>The Health Board does not</w:t>
      </w:r>
      <w:r w:rsidR="007D1EC0">
        <w:rPr>
          <w:rFonts w:eastAsia="Times New Roman"/>
        </w:rPr>
        <w:t xml:space="preserve"> award new </w:t>
      </w:r>
      <w:r w:rsidR="007D1EC0" w:rsidRPr="001843C3">
        <w:rPr>
          <w:rFonts w:eastAsia="Times New Roman"/>
        </w:rPr>
        <w:t>contract</w:t>
      </w:r>
      <w:r w:rsidR="007D1EC0">
        <w:rPr>
          <w:rFonts w:eastAsia="Times New Roman"/>
        </w:rPr>
        <w:t>s to single-handed GPs</w:t>
      </w:r>
      <w:r w:rsidR="007D1EC0" w:rsidRPr="001843C3">
        <w:rPr>
          <w:rFonts w:eastAsia="Times New Roman"/>
        </w:rPr>
        <w:t xml:space="preserve">, </w:t>
      </w:r>
      <w:r w:rsidR="007D1EC0">
        <w:rPr>
          <w:rFonts w:eastAsia="Times New Roman"/>
        </w:rPr>
        <w:t xml:space="preserve">as there are many challenges around sustainability for the future and it is difficult to recruit and retain GPs </w:t>
      </w:r>
    </w:p>
    <w:p w14:paraId="3D82A125" w14:textId="77777777" w:rsidR="007D1EC0" w:rsidRPr="001843C3" w:rsidRDefault="007D1EC0" w:rsidP="007D1EC0">
      <w:pPr>
        <w:ind w:right="0"/>
        <w:rPr>
          <w:rFonts w:eastAsia="Times New Roman"/>
          <w:b/>
        </w:rPr>
      </w:pPr>
    </w:p>
    <w:p w14:paraId="576CCD4D" w14:textId="0379CA36" w:rsidR="007D1EC0" w:rsidRPr="008B1141" w:rsidRDefault="007D1EC0" w:rsidP="007D1EC0">
      <w:pPr>
        <w:numPr>
          <w:ilvl w:val="0"/>
          <w:numId w:val="29"/>
        </w:numPr>
        <w:ind w:right="0"/>
        <w:rPr>
          <w:rFonts w:eastAsia="Times New Roman"/>
          <w:b/>
        </w:rPr>
      </w:pPr>
      <w:r>
        <w:rPr>
          <w:rFonts w:eastAsia="Times New Roman"/>
        </w:rPr>
        <w:t>There are 12</w:t>
      </w:r>
      <w:r w:rsidRPr="001843C3">
        <w:rPr>
          <w:rFonts w:eastAsia="Times New Roman"/>
        </w:rPr>
        <w:t xml:space="preserve"> neighbouring practices</w:t>
      </w:r>
      <w:r>
        <w:rPr>
          <w:rFonts w:eastAsia="Times New Roman"/>
        </w:rPr>
        <w:t xml:space="preserve"> that are available to take on new patients</w:t>
      </w:r>
      <w:r w:rsidRPr="001843C3">
        <w:rPr>
          <w:rFonts w:eastAsia="Times New Roman"/>
        </w:rPr>
        <w:t>.</w:t>
      </w:r>
    </w:p>
    <w:p w14:paraId="040CDA0B" w14:textId="77777777" w:rsidR="007D1EC0" w:rsidRDefault="007D1EC0" w:rsidP="007D1EC0">
      <w:pPr>
        <w:pStyle w:val="ListParagraph"/>
        <w:rPr>
          <w:rFonts w:eastAsia="Times New Roman"/>
          <w:b/>
        </w:rPr>
      </w:pPr>
    </w:p>
    <w:p w14:paraId="7C158E04" w14:textId="600D1A11" w:rsidR="007D1EC0" w:rsidRPr="008B1141" w:rsidRDefault="007D1EC0" w:rsidP="007D1EC0">
      <w:pPr>
        <w:numPr>
          <w:ilvl w:val="0"/>
          <w:numId w:val="29"/>
        </w:numPr>
        <w:ind w:right="0"/>
        <w:rPr>
          <w:rFonts w:eastAsia="Times New Roman"/>
          <w:b/>
        </w:rPr>
      </w:pPr>
      <w:r>
        <w:rPr>
          <w:rFonts w:eastAsia="Times New Roman"/>
        </w:rPr>
        <w:t xml:space="preserve">Patients will have access to wider clinical teams and additional services. </w:t>
      </w:r>
    </w:p>
    <w:p w14:paraId="1FED5BBD" w14:textId="6FE52EE9" w:rsidR="007D1EC0" w:rsidRDefault="007D1EC0" w:rsidP="002B0C65">
      <w:pPr>
        <w:pStyle w:val="NoSpacing"/>
      </w:pPr>
    </w:p>
    <w:p w14:paraId="464584E6" w14:textId="77777777" w:rsidR="007D1EC0" w:rsidRDefault="007D1EC0" w:rsidP="002B0C65">
      <w:pPr>
        <w:pStyle w:val="NoSpacing"/>
      </w:pPr>
    </w:p>
    <w:p w14:paraId="43020B7E" w14:textId="7926F9A0" w:rsidR="00C26126" w:rsidRDefault="00C26126" w:rsidP="002B0C65">
      <w:pPr>
        <w:pStyle w:val="NoSpacing"/>
      </w:pPr>
      <w:r>
        <w:t xml:space="preserve">After careful consideration </w:t>
      </w:r>
      <w:r w:rsidR="007D1EC0">
        <w:t xml:space="preserve">the Panel </w:t>
      </w:r>
      <w:r>
        <w:t xml:space="preserve">recommended the only option available to the Health Board to </w:t>
      </w:r>
      <w:r w:rsidR="007D1EC0">
        <w:t xml:space="preserve">make sure </w:t>
      </w:r>
      <w:r>
        <w:t>patients can continue to access GP services from the 31</w:t>
      </w:r>
      <w:r w:rsidRPr="00C26126">
        <w:rPr>
          <w:vertAlign w:val="superscript"/>
        </w:rPr>
        <w:t>st</w:t>
      </w:r>
      <w:r>
        <w:t xml:space="preserve"> March 2023 is to disperse the list.</w:t>
      </w:r>
      <w:r w:rsidR="007D1EC0">
        <w:t xml:space="preserve"> </w:t>
      </w:r>
      <w:r>
        <w:t xml:space="preserve">This means patients registered with Cheriton Medical Centre </w:t>
      </w:r>
      <w:r w:rsidR="007D1EC0">
        <w:t xml:space="preserve">will </w:t>
      </w:r>
      <w:r>
        <w:t xml:space="preserve">need to be allocated to another GP Practice. </w:t>
      </w:r>
    </w:p>
    <w:p w14:paraId="4D39C08A" w14:textId="77777777" w:rsidR="00C26126" w:rsidRDefault="00C26126" w:rsidP="002B0C65">
      <w:pPr>
        <w:pStyle w:val="NoSpacing"/>
      </w:pPr>
    </w:p>
    <w:p w14:paraId="22E20224" w14:textId="5D4A9351" w:rsidR="00BD32EA" w:rsidRDefault="007D1EC0" w:rsidP="002B0C65">
      <w:r>
        <w:t xml:space="preserve">All patients will need </w:t>
      </w:r>
      <w:r w:rsidR="00ED4D86">
        <w:t>to</w:t>
      </w:r>
      <w:r>
        <w:t xml:space="preserve"> be transferred to new practices </w:t>
      </w:r>
      <w:r w:rsidR="00C26126" w:rsidRPr="00E8046A">
        <w:t>by the 31</w:t>
      </w:r>
      <w:r w:rsidR="00C26126" w:rsidRPr="00E8046A">
        <w:rPr>
          <w:vertAlign w:val="superscript"/>
        </w:rPr>
        <w:t>st</w:t>
      </w:r>
      <w:r w:rsidR="00C26126" w:rsidRPr="00E8046A">
        <w:t xml:space="preserve"> March 2023 to ensur</w:t>
      </w:r>
      <w:r w:rsidR="008B1141">
        <w:t xml:space="preserve">e </w:t>
      </w:r>
      <w:r>
        <w:t>patients continue to have access to GP services</w:t>
      </w:r>
      <w:r w:rsidR="008B1141">
        <w:t xml:space="preserve">. </w:t>
      </w:r>
    </w:p>
    <w:p w14:paraId="71B655E2" w14:textId="77777777" w:rsidR="00BD32EA" w:rsidRDefault="00BD32EA" w:rsidP="002B0C65"/>
    <w:p w14:paraId="112E1027" w14:textId="276923D1" w:rsidR="00BD32EA" w:rsidRDefault="008B1141" w:rsidP="007D1EC0">
      <w:r>
        <w:t xml:space="preserve">The Health Board </w:t>
      </w:r>
      <w:r w:rsidR="007D1EC0">
        <w:t xml:space="preserve">is proposing </w:t>
      </w:r>
      <w:r>
        <w:t xml:space="preserve">to register patients with a GP practice close to </w:t>
      </w:r>
      <w:r w:rsidR="007D1EC0">
        <w:t xml:space="preserve">their </w:t>
      </w:r>
      <w:r>
        <w:t>home.</w:t>
      </w:r>
      <w:r w:rsidR="007D1EC0">
        <w:t xml:space="preserve"> This will start</w:t>
      </w:r>
      <w:r w:rsidR="002B0C65">
        <w:t xml:space="preserve"> </w:t>
      </w:r>
      <w:r>
        <w:t xml:space="preserve">from </w:t>
      </w:r>
      <w:r w:rsidRPr="009C2381">
        <w:t>1</w:t>
      </w:r>
      <w:r w:rsidRPr="009C2381">
        <w:rPr>
          <w:vertAlign w:val="superscript"/>
        </w:rPr>
        <w:t>st</w:t>
      </w:r>
      <w:r w:rsidRPr="009C2381">
        <w:t xml:space="preserve"> </w:t>
      </w:r>
      <w:r w:rsidR="002B0C65">
        <w:t>April 2023</w:t>
      </w:r>
      <w:r>
        <w:t xml:space="preserve"> and </w:t>
      </w:r>
      <w:r w:rsidR="002B0C65">
        <w:t xml:space="preserve">the </w:t>
      </w:r>
      <w:r>
        <w:t xml:space="preserve">new </w:t>
      </w:r>
      <w:r w:rsidR="002B0C65">
        <w:t xml:space="preserve">GP </w:t>
      </w:r>
      <w:r>
        <w:t xml:space="preserve">practice </w:t>
      </w:r>
      <w:r w:rsidR="007D1EC0">
        <w:t xml:space="preserve">will </w:t>
      </w:r>
      <w:r>
        <w:t xml:space="preserve">receive </w:t>
      </w:r>
      <w:r w:rsidR="00BD32EA">
        <w:t xml:space="preserve">the </w:t>
      </w:r>
      <w:r w:rsidR="00BD32EA">
        <w:lastRenderedPageBreak/>
        <w:t xml:space="preserve">patient </w:t>
      </w:r>
      <w:r>
        <w:t xml:space="preserve">records so they will be aware of </w:t>
      </w:r>
      <w:r w:rsidR="00BD32EA">
        <w:t xml:space="preserve">their </w:t>
      </w:r>
      <w:r>
        <w:t xml:space="preserve">medical history and any medication that </w:t>
      </w:r>
      <w:r w:rsidR="00BD32EA">
        <w:t>they</w:t>
      </w:r>
      <w:r>
        <w:t xml:space="preserve"> are taking. </w:t>
      </w:r>
      <w:r w:rsidRPr="009C2381">
        <w:t xml:space="preserve">  </w:t>
      </w:r>
    </w:p>
    <w:p w14:paraId="1F08EB6E" w14:textId="77777777" w:rsidR="00BD32EA" w:rsidRDefault="00BD32EA" w:rsidP="002B0C65"/>
    <w:p w14:paraId="04ADEC07" w14:textId="38145D04" w:rsidR="008B1141" w:rsidRDefault="00BD32EA" w:rsidP="002B0C65">
      <w:r>
        <w:t xml:space="preserve">Patients </w:t>
      </w:r>
      <w:r w:rsidR="007D1EC0">
        <w:t xml:space="preserve">will </w:t>
      </w:r>
      <w:r w:rsidR="008B1141">
        <w:t xml:space="preserve">not need to do anything and </w:t>
      </w:r>
      <w:r w:rsidR="000303A7">
        <w:t>will</w:t>
      </w:r>
      <w:r w:rsidR="007D1EC0">
        <w:t xml:space="preserve"> </w:t>
      </w:r>
      <w:r w:rsidR="008B1141">
        <w:t xml:space="preserve">be able to contact </w:t>
      </w:r>
      <w:r>
        <w:t>their</w:t>
      </w:r>
      <w:r w:rsidR="008B1141">
        <w:t xml:space="preserve"> new practice from the 1</w:t>
      </w:r>
      <w:r w:rsidR="008B1141" w:rsidRPr="00563535">
        <w:rPr>
          <w:vertAlign w:val="superscript"/>
        </w:rPr>
        <w:t>st</w:t>
      </w:r>
      <w:r w:rsidR="008B1141">
        <w:t xml:space="preserve"> </w:t>
      </w:r>
      <w:r w:rsidR="002B0C65">
        <w:t xml:space="preserve">April to access services. </w:t>
      </w:r>
    </w:p>
    <w:p w14:paraId="42E75A57" w14:textId="77777777" w:rsidR="002B0C65" w:rsidRDefault="002B0C65" w:rsidP="002B0C65"/>
    <w:p w14:paraId="1F448384" w14:textId="358E8D73" w:rsidR="008B1141" w:rsidRDefault="008B1141" w:rsidP="008B1141">
      <w:pPr>
        <w:jc w:val="both"/>
        <w:rPr>
          <w:b/>
        </w:rPr>
      </w:pPr>
      <w:r>
        <w:rPr>
          <w:b/>
        </w:rPr>
        <w:t xml:space="preserve">Please continue to use GP and Nurse </w:t>
      </w:r>
      <w:r w:rsidRPr="00D749CD">
        <w:rPr>
          <w:b/>
        </w:rPr>
        <w:t xml:space="preserve">services from </w:t>
      </w:r>
      <w:r w:rsidR="002B0C65">
        <w:rPr>
          <w:b/>
        </w:rPr>
        <w:t>Cheriton Medical Centre</w:t>
      </w:r>
      <w:r w:rsidRPr="00D749CD">
        <w:rPr>
          <w:b/>
        </w:rPr>
        <w:t xml:space="preserve"> </w:t>
      </w:r>
      <w:r>
        <w:rPr>
          <w:b/>
        </w:rPr>
        <w:t xml:space="preserve">and attend any clinics </w:t>
      </w:r>
      <w:r w:rsidRPr="00D749CD">
        <w:rPr>
          <w:b/>
        </w:rPr>
        <w:t>until</w:t>
      </w:r>
      <w:r w:rsidR="002B0C65">
        <w:rPr>
          <w:b/>
        </w:rPr>
        <w:t xml:space="preserve"> the 31</w:t>
      </w:r>
      <w:r w:rsidR="002B0C65" w:rsidRPr="002B0C65">
        <w:rPr>
          <w:b/>
          <w:vertAlign w:val="superscript"/>
        </w:rPr>
        <w:t>st</w:t>
      </w:r>
      <w:r w:rsidR="002B0C65">
        <w:rPr>
          <w:b/>
        </w:rPr>
        <w:t xml:space="preserve"> March</w:t>
      </w:r>
      <w:r w:rsidR="007D1EC0">
        <w:rPr>
          <w:b/>
        </w:rPr>
        <w:t xml:space="preserve"> 2023</w:t>
      </w:r>
      <w:r>
        <w:rPr>
          <w:b/>
        </w:rPr>
        <w:t xml:space="preserve">.  </w:t>
      </w:r>
    </w:p>
    <w:p w14:paraId="2276108F" w14:textId="77777777" w:rsidR="008B1141" w:rsidRDefault="008B1141" w:rsidP="008B1141">
      <w:pPr>
        <w:jc w:val="both"/>
        <w:rPr>
          <w:b/>
        </w:rPr>
      </w:pPr>
    </w:p>
    <w:p w14:paraId="2EFFA252" w14:textId="6630C35E" w:rsidR="00331BFD" w:rsidRPr="0059708E" w:rsidRDefault="004145D4" w:rsidP="00331BFD">
      <w:pPr>
        <w:jc w:val="both"/>
      </w:pPr>
      <w:r>
        <w:t xml:space="preserve">The patient and stakeholder engagement will commence on </w:t>
      </w:r>
      <w:r w:rsidR="0083607E" w:rsidRPr="0083607E">
        <w:t>23</w:t>
      </w:r>
      <w:r w:rsidR="0083607E" w:rsidRPr="0083607E">
        <w:rPr>
          <w:vertAlign w:val="superscript"/>
        </w:rPr>
        <w:t>rd</w:t>
      </w:r>
      <w:r w:rsidR="0083607E" w:rsidRPr="0083607E">
        <w:t xml:space="preserve"> January 2023 and end on 17</w:t>
      </w:r>
      <w:r w:rsidR="0083607E" w:rsidRPr="0083607E">
        <w:rPr>
          <w:vertAlign w:val="superscript"/>
        </w:rPr>
        <w:t>th</w:t>
      </w:r>
      <w:r w:rsidR="0083607E" w:rsidRPr="0083607E">
        <w:t xml:space="preserve"> February 2023. </w:t>
      </w:r>
      <w:r w:rsidR="008B1141">
        <w:t xml:space="preserve">The Health Board would like to invite you </w:t>
      </w:r>
      <w:r w:rsidR="00BD32EA">
        <w:t xml:space="preserve">to </w:t>
      </w:r>
      <w:r w:rsidR="008B1141">
        <w:t xml:space="preserve">share your feedback </w:t>
      </w:r>
      <w:r w:rsidR="007D1EC0">
        <w:t xml:space="preserve">on how these changes will affect you and what we can do to reduce the impact </w:t>
      </w:r>
      <w:r w:rsidR="008B1141">
        <w:t>by</w:t>
      </w:r>
    </w:p>
    <w:p w14:paraId="2002DFA9" w14:textId="77777777" w:rsidR="00331BFD" w:rsidRPr="0059708E" w:rsidRDefault="00331BFD" w:rsidP="00331BFD">
      <w:pPr>
        <w:ind w:left="505"/>
        <w:jc w:val="both"/>
      </w:pPr>
    </w:p>
    <w:p w14:paraId="2E7E1332" w14:textId="77C3D811" w:rsidR="007D1EC0" w:rsidRPr="0059708E" w:rsidRDefault="007D1EC0" w:rsidP="007D1EC0">
      <w:pPr>
        <w:pStyle w:val="ListParagraph"/>
        <w:numPr>
          <w:ilvl w:val="0"/>
          <w:numId w:val="26"/>
        </w:numPr>
        <w:ind w:right="0"/>
        <w:jc w:val="both"/>
      </w:pPr>
      <w:r w:rsidRPr="0059708E">
        <w:t>Complet</w:t>
      </w:r>
      <w:r>
        <w:t>ing</w:t>
      </w:r>
      <w:r w:rsidRPr="0059708E">
        <w:t xml:space="preserve"> a feedback form that can be accessed via the following QR code: </w:t>
      </w:r>
    </w:p>
    <w:p w14:paraId="35B323F4" w14:textId="77777777" w:rsidR="007D1EC0" w:rsidRPr="0059708E" w:rsidRDefault="007D1EC0" w:rsidP="007D1EC0">
      <w:pPr>
        <w:pStyle w:val="ListParagraph"/>
      </w:pPr>
    </w:p>
    <w:p w14:paraId="7516E25D" w14:textId="65D5C5F6" w:rsidR="00C721FB" w:rsidRDefault="006D0BE0" w:rsidP="00C721FB">
      <w:pPr>
        <w:pStyle w:val="ListParagraph"/>
        <w:tabs>
          <w:tab w:val="left" w:pos="5245"/>
        </w:tabs>
        <w:ind w:right="0"/>
        <w:jc w:val="center"/>
      </w:pPr>
      <w:r w:rsidRPr="006D0BE0">
        <w:rPr>
          <w:noProof/>
        </w:rPr>
        <w:drawing>
          <wp:inline distT="0" distB="0" distL="0" distR="0" wp14:anchorId="2104E668" wp14:editId="37404526">
            <wp:extent cx="3378861" cy="3378861"/>
            <wp:effectExtent l="0" t="0" r="0" b="0"/>
            <wp:docPr id="5" name="Picture 5" descr="C:\Users\Me004502\AppData\Local\Microsoft\Windows\INetCache\Content.Outlook\VU09YOEU\QRCode for Cheriton Medical Centr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Me004502\AppData\Local\Microsoft\Windows\INetCache\Content.Outlook\VU09YOEU\QRCode for Cheriton Medical Centre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3610" cy="3383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518948" w14:textId="59BDC14B" w:rsidR="006D0BE0" w:rsidRDefault="006D0BE0" w:rsidP="006D0BE0">
      <w:pPr>
        <w:ind w:right="0"/>
        <w:jc w:val="both"/>
      </w:pPr>
    </w:p>
    <w:p w14:paraId="5CC36BB9" w14:textId="77777777" w:rsidR="006D0BE0" w:rsidRDefault="006D0BE0" w:rsidP="00C721FB">
      <w:pPr>
        <w:pStyle w:val="ListParagraph"/>
        <w:ind w:right="0"/>
        <w:jc w:val="both"/>
      </w:pPr>
    </w:p>
    <w:p w14:paraId="294B0EE4" w14:textId="09F6F3AA" w:rsidR="00331BFD" w:rsidRPr="0059708E" w:rsidRDefault="00331BFD" w:rsidP="00331BFD">
      <w:pPr>
        <w:pStyle w:val="ListParagraph"/>
        <w:numPr>
          <w:ilvl w:val="0"/>
          <w:numId w:val="26"/>
        </w:numPr>
        <w:ind w:right="0"/>
        <w:jc w:val="both"/>
      </w:pPr>
      <w:r w:rsidRPr="0059708E">
        <w:t>email</w:t>
      </w:r>
      <w:r w:rsidR="007D1EC0">
        <w:t>ing</w:t>
      </w:r>
      <w:r w:rsidRPr="0059708E">
        <w:t xml:space="preserve"> </w:t>
      </w:r>
      <w:r w:rsidR="0083607E">
        <w:t xml:space="preserve">- </w:t>
      </w:r>
      <w:hyperlink r:id="rId12" w:history="1">
        <w:r w:rsidR="0083607E" w:rsidRPr="0083607E">
          <w:rPr>
            <w:rStyle w:val="Hyperlink"/>
            <w:b/>
            <w:color w:val="auto"/>
          </w:rPr>
          <w:t>SBU.CheritonPatientQueries@wales.nhs.uk</w:t>
        </w:r>
      </w:hyperlink>
    </w:p>
    <w:p w14:paraId="3F871905" w14:textId="77777777" w:rsidR="00331BFD" w:rsidRPr="0059708E" w:rsidRDefault="00331BFD" w:rsidP="00331BFD">
      <w:pPr>
        <w:pStyle w:val="ListParagraph"/>
        <w:ind w:right="0"/>
        <w:jc w:val="both"/>
      </w:pPr>
    </w:p>
    <w:p w14:paraId="3CD7A6A3" w14:textId="2F450C19" w:rsidR="00331BFD" w:rsidRPr="0059708E" w:rsidRDefault="00331BFD" w:rsidP="00331BFD">
      <w:pPr>
        <w:pStyle w:val="ListParagraph"/>
        <w:numPr>
          <w:ilvl w:val="0"/>
          <w:numId w:val="26"/>
        </w:numPr>
        <w:ind w:right="0"/>
        <w:jc w:val="both"/>
      </w:pPr>
      <w:r w:rsidRPr="0059708E">
        <w:t>Telephon</w:t>
      </w:r>
      <w:r w:rsidR="007D1EC0">
        <w:t>ing</w:t>
      </w:r>
      <w:r w:rsidR="0083607E">
        <w:t xml:space="preserve"> - </w:t>
      </w:r>
      <w:r w:rsidR="0083607E" w:rsidRPr="0083607E">
        <w:rPr>
          <w:b/>
          <w:noProof/>
        </w:rPr>
        <w:t>07815478291</w:t>
      </w:r>
      <w:r w:rsidRPr="0059708E">
        <w:t xml:space="preserve"> and leave a message and you will be called back within three working days.  </w:t>
      </w:r>
    </w:p>
    <w:p w14:paraId="3820A28B" w14:textId="77777777" w:rsidR="00331BFD" w:rsidRPr="0059708E" w:rsidRDefault="00331BFD" w:rsidP="00331BFD">
      <w:pPr>
        <w:pStyle w:val="ListParagraph"/>
      </w:pPr>
    </w:p>
    <w:p w14:paraId="0648636F" w14:textId="64A06E21" w:rsidR="000155E0" w:rsidRPr="0059708E" w:rsidRDefault="000155E0" w:rsidP="00A84615">
      <w:pPr>
        <w:pStyle w:val="ListParagraph"/>
        <w:ind w:right="0"/>
        <w:jc w:val="both"/>
      </w:pPr>
    </w:p>
    <w:p w14:paraId="60C61AD9" w14:textId="0626322A" w:rsidR="0083607E" w:rsidRDefault="008B1141" w:rsidP="0083607E">
      <w:pPr>
        <w:rPr>
          <w:b/>
          <w:noProof/>
        </w:rPr>
      </w:pPr>
      <w:r>
        <w:t xml:space="preserve">The Health Board will hold a drop in event </w:t>
      </w:r>
      <w:r w:rsidRPr="0083607E">
        <w:t xml:space="preserve">at </w:t>
      </w:r>
      <w:r w:rsidR="0083607E">
        <w:rPr>
          <w:b/>
          <w:noProof/>
        </w:rPr>
        <w:t>Blaen-y-Maes and Portmead</w:t>
      </w:r>
    </w:p>
    <w:p w14:paraId="79ADC62C" w14:textId="62A64241" w:rsidR="000155E0" w:rsidRPr="0083607E" w:rsidRDefault="0083607E" w:rsidP="0083607E">
      <w:pPr>
        <w:rPr>
          <w:b/>
          <w:noProof/>
        </w:rPr>
      </w:pPr>
      <w:r w:rsidRPr="0083607E">
        <w:rPr>
          <w:b/>
          <w:noProof/>
        </w:rPr>
        <w:t>Community Centre</w:t>
      </w:r>
      <w:r w:rsidR="008B1141">
        <w:t xml:space="preserve"> </w:t>
      </w:r>
      <w:r w:rsidR="008B1141" w:rsidRPr="0083607E">
        <w:rPr>
          <w:shd w:val="clear" w:color="auto" w:fill="FFFFFF" w:themeFill="background1"/>
        </w:rPr>
        <w:t xml:space="preserve">on </w:t>
      </w:r>
      <w:r w:rsidRPr="0083607E">
        <w:rPr>
          <w:shd w:val="clear" w:color="auto" w:fill="FFFFFF" w:themeFill="background1"/>
        </w:rPr>
        <w:t>8</w:t>
      </w:r>
      <w:r w:rsidRPr="0083607E">
        <w:rPr>
          <w:shd w:val="clear" w:color="auto" w:fill="FFFFFF" w:themeFill="background1"/>
          <w:vertAlign w:val="superscript"/>
        </w:rPr>
        <w:t>th</w:t>
      </w:r>
      <w:r w:rsidRPr="0083607E">
        <w:rPr>
          <w:shd w:val="clear" w:color="auto" w:fill="FFFFFF" w:themeFill="background1"/>
        </w:rPr>
        <w:t xml:space="preserve"> </w:t>
      </w:r>
      <w:r>
        <w:t>February between 2pm and 6pm</w:t>
      </w:r>
      <w:r w:rsidR="008B1141">
        <w:t xml:space="preserve"> </w:t>
      </w:r>
      <w:r w:rsidR="007D1EC0">
        <w:t xml:space="preserve">where you can come along to share your views. </w:t>
      </w:r>
      <w:r w:rsidR="008B1141">
        <w:t xml:space="preserve">further sessions within the community may also be planned. </w:t>
      </w:r>
    </w:p>
    <w:p w14:paraId="66783F64" w14:textId="77777777" w:rsidR="000155E0" w:rsidRPr="0059708E" w:rsidRDefault="000155E0" w:rsidP="0083607E">
      <w:pPr>
        <w:ind w:right="0"/>
      </w:pPr>
    </w:p>
    <w:p w14:paraId="0EA14FB7" w14:textId="77777777" w:rsidR="00B17DE5" w:rsidRPr="0059708E" w:rsidRDefault="00B17DE5" w:rsidP="00B17DE5">
      <w:pPr>
        <w:ind w:left="720" w:right="0"/>
        <w:jc w:val="both"/>
      </w:pPr>
    </w:p>
    <w:p w14:paraId="752D3215" w14:textId="77777777" w:rsidR="00452E4D" w:rsidRPr="00331BFD" w:rsidRDefault="00452E4D" w:rsidP="00331BFD">
      <w:pPr>
        <w:ind w:right="-1"/>
        <w:jc w:val="both"/>
        <w:rPr>
          <w:b/>
        </w:rPr>
      </w:pPr>
    </w:p>
    <w:sectPr w:rsidR="00452E4D" w:rsidRPr="00331BFD" w:rsidSect="00A874BC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134" w:right="1134" w:bottom="1134" w:left="1134" w:header="851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4254FA8" w14:textId="77777777" w:rsidR="003B1B54" w:rsidRDefault="003B1B54" w:rsidP="007D6A3E">
      <w:r>
        <w:separator/>
      </w:r>
    </w:p>
  </w:endnote>
  <w:endnote w:type="continuationSeparator" w:id="0">
    <w:p w14:paraId="56B76148" w14:textId="77777777" w:rsidR="003B1B54" w:rsidRDefault="003B1B54" w:rsidP="007D6A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530C77" w14:textId="77777777" w:rsidR="00A94536" w:rsidRDefault="00A9453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3AC374" w14:textId="77777777" w:rsidR="00A94536" w:rsidRDefault="00A94536" w:rsidP="00A94536">
    <w:pPr>
      <w:pStyle w:val="Footer"/>
      <w:tabs>
        <w:tab w:val="clear" w:pos="4513"/>
        <w:tab w:val="clear" w:pos="9026"/>
        <w:tab w:val="center" w:pos="5233"/>
        <w:tab w:val="right" w:pos="10466"/>
      </w:tabs>
      <w:rPr>
        <w:b/>
        <w:noProof/>
        <w:sz w:val="16"/>
        <w:szCs w:val="16"/>
      </w:rPr>
    </w:pPr>
  </w:p>
  <w:p w14:paraId="04EA0D2A" w14:textId="7AD092F4" w:rsidR="00A94536" w:rsidRPr="00ED4D86" w:rsidRDefault="00A94536" w:rsidP="00A94536">
    <w:pPr>
      <w:pStyle w:val="Footer"/>
      <w:tabs>
        <w:tab w:val="clear" w:pos="4513"/>
        <w:tab w:val="clear" w:pos="9026"/>
        <w:tab w:val="center" w:pos="5233"/>
        <w:tab w:val="right" w:pos="10466"/>
      </w:tabs>
      <w:ind w:right="-1"/>
      <w:rPr>
        <w:b/>
        <w:noProof/>
        <w:sz w:val="16"/>
        <w:szCs w:val="16"/>
      </w:rPr>
    </w:pPr>
    <w:r>
      <w:rPr>
        <w:b/>
        <w:noProof/>
        <w:sz w:val="16"/>
        <w:szCs w:val="16"/>
      </w:rPr>
      <w:t>____________________________________________________________________________________________________________Final Cheriton Information</w:t>
    </w:r>
    <w:r w:rsidRPr="00ED4D86">
      <w:rPr>
        <w:b/>
        <w:noProof/>
        <w:sz w:val="16"/>
        <w:szCs w:val="16"/>
      </w:rPr>
      <w:t xml:space="preserve"> Leaflet</w:t>
    </w:r>
    <w:r>
      <w:rPr>
        <w:b/>
        <w:noProof/>
        <w:sz w:val="16"/>
        <w:szCs w:val="16"/>
      </w:rPr>
      <w:tab/>
      <w:t>2</w:t>
    </w:r>
  </w:p>
  <w:p w14:paraId="2207C526" w14:textId="77777777" w:rsidR="00A94536" w:rsidRPr="00ED4D86" w:rsidRDefault="00A94536" w:rsidP="00A94536">
    <w:pPr>
      <w:pStyle w:val="Footer"/>
      <w:tabs>
        <w:tab w:val="clear" w:pos="4513"/>
        <w:tab w:val="clear" w:pos="9026"/>
        <w:tab w:val="center" w:pos="5233"/>
        <w:tab w:val="right" w:pos="10466"/>
      </w:tabs>
      <w:rPr>
        <w:b/>
        <w:noProof/>
        <w:sz w:val="16"/>
        <w:szCs w:val="16"/>
      </w:rPr>
    </w:pPr>
    <w:r w:rsidRPr="00ED4D86">
      <w:rPr>
        <w:b/>
        <w:noProof/>
        <w:sz w:val="16"/>
        <w:szCs w:val="16"/>
      </w:rPr>
      <w:t xml:space="preserve">20/01/23 </w:t>
    </w:r>
  </w:p>
  <w:p w14:paraId="4EF4DC5A" w14:textId="77777777" w:rsidR="00ED4D86" w:rsidRDefault="00ED4D8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E57FF0" w14:textId="7F0D1409" w:rsidR="00ED4D86" w:rsidRDefault="00ED4D86" w:rsidP="00130F17">
    <w:pPr>
      <w:pStyle w:val="Footer"/>
      <w:tabs>
        <w:tab w:val="clear" w:pos="4513"/>
        <w:tab w:val="clear" w:pos="9026"/>
        <w:tab w:val="center" w:pos="5233"/>
        <w:tab w:val="right" w:pos="10466"/>
      </w:tabs>
      <w:rPr>
        <w:b/>
        <w:noProof/>
        <w:sz w:val="16"/>
        <w:szCs w:val="16"/>
      </w:rPr>
    </w:pPr>
    <w:r>
      <w:rPr>
        <w:b/>
        <w:noProof/>
        <w:sz w:val="16"/>
        <w:szCs w:val="16"/>
      </w:rPr>
      <w:t>________________________________________________________________________________________________________</w:t>
    </w:r>
  </w:p>
  <w:p w14:paraId="2D79BF58" w14:textId="0C7D12FC" w:rsidR="00D62A67" w:rsidRPr="00ED4D86" w:rsidRDefault="00A94536" w:rsidP="00130F17">
    <w:pPr>
      <w:pStyle w:val="Footer"/>
      <w:tabs>
        <w:tab w:val="clear" w:pos="4513"/>
        <w:tab w:val="clear" w:pos="9026"/>
        <w:tab w:val="center" w:pos="5233"/>
        <w:tab w:val="right" w:pos="10466"/>
      </w:tabs>
      <w:rPr>
        <w:b/>
        <w:noProof/>
        <w:sz w:val="16"/>
        <w:szCs w:val="16"/>
      </w:rPr>
    </w:pPr>
    <w:r>
      <w:rPr>
        <w:b/>
        <w:noProof/>
        <w:sz w:val="16"/>
        <w:szCs w:val="16"/>
      </w:rPr>
      <w:t>Final Cheriton Information</w:t>
    </w:r>
    <w:r w:rsidR="00130F17" w:rsidRPr="00ED4D86">
      <w:rPr>
        <w:b/>
        <w:noProof/>
        <w:sz w:val="16"/>
        <w:szCs w:val="16"/>
      </w:rPr>
      <w:t xml:space="preserve"> Leaflet</w:t>
    </w:r>
  </w:p>
  <w:p w14:paraId="78B69215" w14:textId="489799C6" w:rsidR="00130F17" w:rsidRPr="00ED4D86" w:rsidRDefault="00130F17" w:rsidP="00130F17">
    <w:pPr>
      <w:pStyle w:val="Footer"/>
      <w:tabs>
        <w:tab w:val="clear" w:pos="4513"/>
        <w:tab w:val="clear" w:pos="9026"/>
        <w:tab w:val="center" w:pos="5233"/>
        <w:tab w:val="right" w:pos="10466"/>
      </w:tabs>
      <w:rPr>
        <w:b/>
        <w:noProof/>
        <w:sz w:val="16"/>
        <w:szCs w:val="16"/>
      </w:rPr>
    </w:pPr>
    <w:r w:rsidRPr="00ED4D86">
      <w:rPr>
        <w:b/>
        <w:noProof/>
        <w:sz w:val="16"/>
        <w:szCs w:val="16"/>
      </w:rPr>
      <w:t xml:space="preserve">20/01/23 </w:t>
    </w:r>
  </w:p>
  <w:p w14:paraId="32AE5FFF" w14:textId="613CFA0E" w:rsidR="006F5A5D" w:rsidRPr="00ED4D86" w:rsidRDefault="00130F17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sz w:val="16"/>
        <w:szCs w:val="16"/>
      </w:rPr>
    </w:pPr>
    <w:r w:rsidRPr="00ED4D86">
      <w:rPr>
        <w:color w:val="7F7F7F" w:themeColor="background1" w:themeShade="7F"/>
        <w:spacing w:val="60"/>
        <w:sz w:val="16"/>
        <w:szCs w:val="16"/>
      </w:rPr>
      <w:t>Page</w:t>
    </w:r>
    <w:r w:rsidRPr="00ED4D86">
      <w:rPr>
        <w:sz w:val="16"/>
        <w:szCs w:val="16"/>
      </w:rPr>
      <w:t xml:space="preserve"> | </w:t>
    </w:r>
    <w:r w:rsidRPr="00ED4D86">
      <w:rPr>
        <w:sz w:val="16"/>
        <w:szCs w:val="16"/>
      </w:rPr>
      <w:fldChar w:fldCharType="begin"/>
    </w:r>
    <w:r w:rsidRPr="00ED4D86">
      <w:rPr>
        <w:sz w:val="16"/>
        <w:szCs w:val="16"/>
      </w:rPr>
      <w:instrText xml:space="preserve"> PAGE   \* MERGEFORMAT </w:instrText>
    </w:r>
    <w:r w:rsidRPr="00ED4D86">
      <w:rPr>
        <w:sz w:val="16"/>
        <w:szCs w:val="16"/>
      </w:rPr>
      <w:fldChar w:fldCharType="separate"/>
    </w:r>
    <w:r w:rsidR="00B43896" w:rsidRPr="00B43896">
      <w:rPr>
        <w:b/>
        <w:bCs/>
        <w:noProof/>
        <w:sz w:val="16"/>
        <w:szCs w:val="16"/>
      </w:rPr>
      <w:t>1</w:t>
    </w:r>
    <w:r w:rsidRPr="00ED4D86">
      <w:rPr>
        <w:b/>
        <w:bCs/>
        <w:noProof/>
        <w:sz w:val="16"/>
        <w:szCs w:val="16"/>
      </w:rPr>
      <w:fldChar w:fldCharType="end"/>
    </w:r>
  </w:p>
  <w:p w14:paraId="66A588FC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77851318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473A80F8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2A7290AC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161AD26" w14:textId="77777777" w:rsidR="003B1B54" w:rsidRDefault="003B1B54" w:rsidP="007D6A3E">
      <w:r>
        <w:separator/>
      </w:r>
    </w:p>
  </w:footnote>
  <w:footnote w:type="continuationSeparator" w:id="0">
    <w:p w14:paraId="01E339AF" w14:textId="77777777" w:rsidR="003B1B54" w:rsidRDefault="003B1B54" w:rsidP="007D6A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860395" w14:textId="77777777" w:rsidR="00A94536" w:rsidRDefault="00A9453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C09F27" w14:textId="77777777" w:rsidR="00A94536" w:rsidRDefault="00A94536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31262F" w14:textId="58022353" w:rsidR="0097092D" w:rsidRDefault="00B0518C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426C9BD" wp14:editId="1F16328D">
              <wp:simplePos x="0" y="0"/>
              <wp:positionH relativeFrom="column">
                <wp:posOffset>2887980</wp:posOffset>
              </wp:positionH>
              <wp:positionV relativeFrom="paragraph">
                <wp:posOffset>-215900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BD97133" w14:textId="77777777" w:rsidR="00DD6449" w:rsidRPr="00DD6449" w:rsidRDefault="00DD6449" w:rsidP="00DD6449">
                          <w:pPr>
                            <w:spacing w:line="259" w:lineRule="auto"/>
                            <w:jc w:val="right"/>
                            <w:rPr>
                              <w:b/>
                              <w:sz w:val="18"/>
                            </w:rPr>
                          </w:pPr>
                          <w:r w:rsidRPr="00DD6449">
                            <w:rPr>
                              <w:sz w:val="18"/>
                            </w:rPr>
                            <w:t xml:space="preserve">Cadeirydd </w:t>
                          </w:r>
                          <w:r w:rsidR="000F15C6">
                            <w:rPr>
                              <w:sz w:val="18"/>
                            </w:rPr>
                            <w:t xml:space="preserve">/ </w:t>
                          </w:r>
                          <w:r w:rsidRPr="00DD6449">
                            <w:rPr>
                              <w:sz w:val="18"/>
                            </w:rPr>
                            <w:t xml:space="preserve">Chair: </w:t>
                          </w:r>
                          <w:r w:rsidRPr="00DD6449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2FD85FE9" w14:textId="77777777" w:rsidR="00DD6449" w:rsidRPr="00DD6449" w:rsidRDefault="00DD6449" w:rsidP="00DD6449">
                          <w:pPr>
                            <w:spacing w:line="259" w:lineRule="auto"/>
                            <w:jc w:val="right"/>
                            <w:rPr>
                              <w:b/>
                              <w:sz w:val="18"/>
                            </w:rPr>
                          </w:pPr>
                          <w:r w:rsidRPr="00DD6449">
                            <w:rPr>
                              <w:sz w:val="18"/>
                            </w:rPr>
                            <w:t xml:space="preserve">Prif Weithredwr/Chief Executive: </w:t>
                          </w:r>
                          <w:r w:rsidR="0069506E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14:paraId="1AE431D5" w14:textId="77777777" w:rsidR="00DD6449" w:rsidRPr="00DD6449" w:rsidRDefault="00DD6449" w:rsidP="00DD6449">
                          <w:pPr>
                            <w:spacing w:line="259" w:lineRule="auto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3F587718" w14:textId="77777777" w:rsidR="00DD6449" w:rsidRPr="00DD6449" w:rsidRDefault="00DD6449" w:rsidP="00DD6449">
                          <w:pPr>
                            <w:spacing w:line="259" w:lineRule="auto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DD6449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gofalu am ein gilydd, cydweithio, gwella bob amser</w:t>
                          </w:r>
                        </w:p>
                        <w:p w14:paraId="3FDDAED5" w14:textId="77777777" w:rsidR="00DD6449" w:rsidRPr="00DD6449" w:rsidRDefault="00DD6449" w:rsidP="00DD6449">
                          <w:pPr>
                            <w:spacing w:line="259" w:lineRule="auto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DD6449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DD6449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  <w:p w14:paraId="3688F66C" w14:textId="77777777" w:rsidR="000C00ED" w:rsidRPr="002D32B6" w:rsidRDefault="000C00ED" w:rsidP="00937E61">
                          <w:pPr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426C9BD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227.4pt;margin-top:-17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92JmVeAAAAAMAQAADwAAAAAAAAAAAAAAAACuBAAAZHJzL2Rvd25yZXYueG1s&#10;UEsFBgAAAAAEAAQA8wAAALsFAAAAAA==&#10;" fillcolor="window" stroked="f" strokeweight=".5pt">
              <v:path arrowok="t"/>
              <v:textbox>
                <w:txbxContent>
                  <w:p w14:paraId="0BD97133" w14:textId="77777777" w:rsidR="00DD6449" w:rsidRPr="00DD6449" w:rsidRDefault="00DD6449" w:rsidP="00DD6449">
                    <w:pPr>
                      <w:spacing w:line="259" w:lineRule="auto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 w:rsidRPr="00DD6449">
                      <w:rPr>
                        <w:sz w:val="18"/>
                      </w:rPr>
                      <w:t>Cadeirydd</w:t>
                    </w:r>
                    <w:proofErr w:type="spellEnd"/>
                    <w:r w:rsidRPr="00DD6449">
                      <w:rPr>
                        <w:sz w:val="18"/>
                      </w:rPr>
                      <w:t xml:space="preserve"> </w:t>
                    </w:r>
                    <w:r w:rsidR="000F15C6">
                      <w:rPr>
                        <w:sz w:val="18"/>
                      </w:rPr>
                      <w:t xml:space="preserve">/ </w:t>
                    </w:r>
                    <w:r w:rsidRPr="00DD6449">
                      <w:rPr>
                        <w:sz w:val="18"/>
                      </w:rPr>
                      <w:t xml:space="preserve">Chair: </w:t>
                    </w:r>
                    <w:r w:rsidRPr="00DD6449">
                      <w:rPr>
                        <w:b/>
                        <w:sz w:val="18"/>
                      </w:rPr>
                      <w:t>Emma Woollett</w:t>
                    </w:r>
                  </w:p>
                  <w:p w14:paraId="2FD85FE9" w14:textId="77777777" w:rsidR="00DD6449" w:rsidRPr="00DD6449" w:rsidRDefault="00DD6449" w:rsidP="00DD6449">
                    <w:pPr>
                      <w:spacing w:line="259" w:lineRule="auto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 w:rsidRPr="00DD6449">
                      <w:rPr>
                        <w:sz w:val="18"/>
                      </w:rPr>
                      <w:t>Prif</w:t>
                    </w:r>
                    <w:proofErr w:type="spellEnd"/>
                    <w:r w:rsidRPr="00DD6449">
                      <w:rPr>
                        <w:sz w:val="18"/>
                      </w:rPr>
                      <w:t xml:space="preserve"> </w:t>
                    </w:r>
                    <w:proofErr w:type="spellStart"/>
                    <w:r w:rsidRPr="00DD6449">
                      <w:rPr>
                        <w:sz w:val="18"/>
                      </w:rPr>
                      <w:t>Weithredwr</w:t>
                    </w:r>
                    <w:proofErr w:type="spellEnd"/>
                    <w:r w:rsidRPr="00DD6449">
                      <w:rPr>
                        <w:sz w:val="18"/>
                      </w:rPr>
                      <w:t xml:space="preserve">/Chief Executive: </w:t>
                    </w:r>
                    <w:r w:rsidR="0069506E">
                      <w:rPr>
                        <w:b/>
                        <w:sz w:val="18"/>
                      </w:rPr>
                      <w:t>Mark Hackett</w:t>
                    </w:r>
                  </w:p>
                  <w:p w14:paraId="1AE431D5" w14:textId="77777777" w:rsidR="00DD6449" w:rsidRPr="00DD6449" w:rsidRDefault="00DD6449" w:rsidP="00DD6449">
                    <w:pPr>
                      <w:spacing w:line="259" w:lineRule="auto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3F587718" w14:textId="77777777" w:rsidR="00DD6449" w:rsidRPr="00DD6449" w:rsidRDefault="00DD6449" w:rsidP="00DD6449">
                    <w:pPr>
                      <w:spacing w:line="259" w:lineRule="auto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r w:rsidRPr="00DD6449">
                      <w:rPr>
                        <w:b/>
                        <w:color w:val="6E609E"/>
                        <w:sz w:val="18"/>
                        <w:szCs w:val="18"/>
                      </w:rPr>
                      <w:t>gofalu</w:t>
                    </w:r>
                    <w:proofErr w:type="spellEnd"/>
                    <w:r w:rsidRPr="00DD6449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Pr="00DD6449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Pr="00DD6449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Pr="00DD6449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Pr="00DD6449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DD6449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DD6449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DD6449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DD6449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DD6449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14:paraId="3FDDAED5" w14:textId="77777777" w:rsidR="00DD6449" w:rsidRPr="00DD6449" w:rsidRDefault="00DD6449" w:rsidP="00DD6449">
                    <w:pPr>
                      <w:spacing w:line="259" w:lineRule="auto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DD6449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Pr="00DD6449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  <w:p w14:paraId="3688F66C" w14:textId="77777777" w:rsidR="000C00ED" w:rsidRPr="002D32B6" w:rsidRDefault="000C00ED" w:rsidP="00937E61">
                    <w:pPr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</v:shape>
          </w:pict>
        </mc:Fallback>
      </mc:AlternateContent>
    </w:r>
    <w:r w:rsidR="00555E0F">
      <w:rPr>
        <w:noProof/>
      </w:rPr>
      <w:drawing>
        <wp:anchor distT="0" distB="0" distL="114300" distR="114300" simplePos="0" relativeHeight="251662336" behindDoc="1" locked="0" layoutInCell="1" allowOverlap="1" wp14:anchorId="319E0B5D" wp14:editId="1726B4D9">
          <wp:simplePos x="0" y="0"/>
          <wp:positionH relativeFrom="column">
            <wp:posOffset>-238125</wp:posOffset>
          </wp:positionH>
          <wp:positionV relativeFrom="paragraph">
            <wp:posOffset>-161925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1992A355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3" type="#_x0000_t75" style="width:20.1pt;height:20.1pt;visibility:visible;mso-wrap-style:square" o:bullet="t">
        <v:imagedata r:id="rId1" o:title=""/>
      </v:shape>
    </w:pict>
  </w:numPicBullet>
  <w:numPicBullet w:numPicBulletId="1">
    <w:pict>
      <v:shape id="_x0000_i1054" type="#_x0000_t75" style="width:382.6pt;height:382.6pt;visibility:visible;mso-wrap-style:square" o:bullet="t">
        <v:imagedata r:id="rId2" o:title=""/>
      </v:shape>
    </w:pict>
  </w:numPicBullet>
  <w:numPicBullet w:numPicBulletId="2">
    <w:pict>
      <v:shape id="_x0000_i1055" type="#_x0000_t75" style="width:226.05pt;height:226.05pt;visibility:visible;mso-wrap-style:square" o:bullet="t">
        <v:imagedata r:id="rId3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47F309C"/>
    <w:multiLevelType w:val="hybridMultilevel"/>
    <w:tmpl w:val="3C2CD8F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2561ED"/>
    <w:multiLevelType w:val="hybridMultilevel"/>
    <w:tmpl w:val="26AE26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464771"/>
    <w:multiLevelType w:val="hybridMultilevel"/>
    <w:tmpl w:val="DDF6B8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4B21CB"/>
    <w:multiLevelType w:val="hybridMultilevel"/>
    <w:tmpl w:val="2A4E53A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67F28D3"/>
    <w:multiLevelType w:val="hybridMultilevel"/>
    <w:tmpl w:val="BD9491D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B745690"/>
    <w:multiLevelType w:val="hybridMultilevel"/>
    <w:tmpl w:val="0F7EA09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1C586F"/>
    <w:multiLevelType w:val="hybridMultilevel"/>
    <w:tmpl w:val="A7305B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5E66B35"/>
    <w:multiLevelType w:val="hybridMultilevel"/>
    <w:tmpl w:val="76725C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6522262"/>
    <w:multiLevelType w:val="hybridMultilevel"/>
    <w:tmpl w:val="63EE0F50"/>
    <w:styleLink w:val="ImportedStyle1"/>
    <w:lvl w:ilvl="0" w:tplc="C6204186">
      <w:start w:val="1"/>
      <w:numFmt w:val="bullet"/>
      <w:lvlText w:val="•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F78B326">
      <w:start w:val="1"/>
      <w:numFmt w:val="bullet"/>
      <w:lvlText w:val="o"/>
      <w:lvlJc w:val="left"/>
      <w:pPr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407AE854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65666474">
      <w:start w:val="1"/>
      <w:numFmt w:val="bullet"/>
      <w:lvlText w:val="•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0E8B784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EA92A3CC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44C6AF9A">
      <w:start w:val="1"/>
      <w:numFmt w:val="bullet"/>
      <w:lvlText w:val="•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520E732C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6CE327A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1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3BC65AE9"/>
    <w:multiLevelType w:val="hybridMultilevel"/>
    <w:tmpl w:val="C80ACB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DC86A71"/>
    <w:multiLevelType w:val="hybridMultilevel"/>
    <w:tmpl w:val="9508C1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1BE646D"/>
    <w:multiLevelType w:val="hybridMultilevel"/>
    <w:tmpl w:val="D5E2FBD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37C1F9C"/>
    <w:multiLevelType w:val="hybridMultilevel"/>
    <w:tmpl w:val="D6FC02A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40111AA"/>
    <w:multiLevelType w:val="hybridMultilevel"/>
    <w:tmpl w:val="924024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F6356B0"/>
    <w:multiLevelType w:val="hybridMultilevel"/>
    <w:tmpl w:val="E1CC13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575F0FFC"/>
    <w:multiLevelType w:val="hybridMultilevel"/>
    <w:tmpl w:val="16AC3E10"/>
    <w:lvl w:ilvl="0" w:tplc="FF3427EC">
      <w:start w:val="1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779783D"/>
    <w:multiLevelType w:val="hybridMultilevel"/>
    <w:tmpl w:val="CEC885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C8E6D2B"/>
    <w:multiLevelType w:val="hybridMultilevel"/>
    <w:tmpl w:val="D51E63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F7543EC"/>
    <w:multiLevelType w:val="hybridMultilevel"/>
    <w:tmpl w:val="C9ECE5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F16594"/>
    <w:multiLevelType w:val="hybridMultilevel"/>
    <w:tmpl w:val="5E845F98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14C424A"/>
    <w:multiLevelType w:val="hybridMultilevel"/>
    <w:tmpl w:val="C242D1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3FD0F87"/>
    <w:multiLevelType w:val="hybridMultilevel"/>
    <w:tmpl w:val="FBA8FC60"/>
    <w:lvl w:ilvl="0" w:tplc="A94C3704">
      <w:numFmt w:val="bullet"/>
      <w:lvlText w:val=""/>
      <w:lvlJc w:val="left"/>
      <w:pPr>
        <w:ind w:left="2520" w:hanging="36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27" w15:restartNumberingAfterBreak="0">
    <w:nsid w:val="74390F72"/>
    <w:multiLevelType w:val="hybridMultilevel"/>
    <w:tmpl w:val="63EE0F50"/>
    <w:numStyleLink w:val="ImportedStyle1"/>
  </w:abstractNum>
  <w:abstractNum w:abstractNumId="28" w15:restartNumberingAfterBreak="0">
    <w:nsid w:val="75645AE9"/>
    <w:multiLevelType w:val="hybridMultilevel"/>
    <w:tmpl w:val="CA98A51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0"/>
  </w:num>
  <w:num w:numId="3">
    <w:abstractNumId w:val="11"/>
  </w:num>
  <w:num w:numId="4">
    <w:abstractNumId w:val="24"/>
  </w:num>
  <w:num w:numId="5">
    <w:abstractNumId w:val="6"/>
  </w:num>
  <w:num w:numId="6">
    <w:abstractNumId w:val="8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6"/>
  </w:num>
  <w:num w:numId="8">
    <w:abstractNumId w:val="8"/>
  </w:num>
  <w:num w:numId="9">
    <w:abstractNumId w:val="1"/>
  </w:num>
  <w:num w:numId="10">
    <w:abstractNumId w:val="23"/>
  </w:num>
  <w:num w:numId="11">
    <w:abstractNumId w:val="23"/>
  </w:num>
  <w:num w:numId="12">
    <w:abstractNumId w:val="14"/>
  </w:num>
  <w:num w:numId="1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</w:num>
  <w:num w:numId="15">
    <w:abstractNumId w:val="15"/>
  </w:num>
  <w:num w:numId="16">
    <w:abstractNumId w:val="7"/>
  </w:num>
  <w:num w:numId="17">
    <w:abstractNumId w:val="28"/>
  </w:num>
  <w:num w:numId="18">
    <w:abstractNumId w:val="4"/>
  </w:num>
  <w:num w:numId="19">
    <w:abstractNumId w:val="12"/>
  </w:num>
  <w:num w:numId="20">
    <w:abstractNumId w:val="10"/>
  </w:num>
  <w:num w:numId="21">
    <w:abstractNumId w:val="27"/>
  </w:num>
  <w:num w:numId="22">
    <w:abstractNumId w:val="22"/>
  </w:num>
  <w:num w:numId="23">
    <w:abstractNumId w:val="21"/>
  </w:num>
  <w:num w:numId="24">
    <w:abstractNumId w:val="19"/>
  </w:num>
  <w:num w:numId="25">
    <w:abstractNumId w:val="16"/>
  </w:num>
  <w:num w:numId="26">
    <w:abstractNumId w:val="20"/>
  </w:num>
  <w:num w:numId="27">
    <w:abstractNumId w:val="25"/>
  </w:num>
  <w:num w:numId="28">
    <w:abstractNumId w:val="9"/>
  </w:num>
  <w:num w:numId="29">
    <w:abstractNumId w:val="13"/>
  </w:num>
  <w:num w:numId="30">
    <w:abstractNumId w:val="2"/>
  </w:num>
  <w:num w:numId="31">
    <w:abstractNumId w:val="17"/>
  </w:num>
  <w:num w:numId="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027E8"/>
    <w:rsid w:val="000155E0"/>
    <w:rsid w:val="000303A7"/>
    <w:rsid w:val="00071E10"/>
    <w:rsid w:val="000758F2"/>
    <w:rsid w:val="00075EB6"/>
    <w:rsid w:val="00076E21"/>
    <w:rsid w:val="00080D7B"/>
    <w:rsid w:val="000C00ED"/>
    <w:rsid w:val="000F15C6"/>
    <w:rsid w:val="000F3803"/>
    <w:rsid w:val="00111757"/>
    <w:rsid w:val="00123117"/>
    <w:rsid w:val="001276F0"/>
    <w:rsid w:val="00130F17"/>
    <w:rsid w:val="0013519D"/>
    <w:rsid w:val="0015561F"/>
    <w:rsid w:val="0016106A"/>
    <w:rsid w:val="00165A4B"/>
    <w:rsid w:val="00185784"/>
    <w:rsid w:val="001B1339"/>
    <w:rsid w:val="001B1DD5"/>
    <w:rsid w:val="001B69A3"/>
    <w:rsid w:val="001D5F1F"/>
    <w:rsid w:val="001D7512"/>
    <w:rsid w:val="001E2F53"/>
    <w:rsid w:val="002060EB"/>
    <w:rsid w:val="002156AF"/>
    <w:rsid w:val="00230AE5"/>
    <w:rsid w:val="002327F3"/>
    <w:rsid w:val="00250B2A"/>
    <w:rsid w:val="00260CA6"/>
    <w:rsid w:val="00296FDA"/>
    <w:rsid w:val="002A3ED9"/>
    <w:rsid w:val="002B0C65"/>
    <w:rsid w:val="002B74C8"/>
    <w:rsid w:val="002C11BE"/>
    <w:rsid w:val="002D32B6"/>
    <w:rsid w:val="002E02A9"/>
    <w:rsid w:val="002E391B"/>
    <w:rsid w:val="002F2F2D"/>
    <w:rsid w:val="002F3A10"/>
    <w:rsid w:val="00301E0A"/>
    <w:rsid w:val="00314E83"/>
    <w:rsid w:val="00331BFD"/>
    <w:rsid w:val="00340733"/>
    <w:rsid w:val="003648A8"/>
    <w:rsid w:val="0039422D"/>
    <w:rsid w:val="00394622"/>
    <w:rsid w:val="003B09B5"/>
    <w:rsid w:val="003B1B54"/>
    <w:rsid w:val="003C698E"/>
    <w:rsid w:val="003D01CB"/>
    <w:rsid w:val="003F2312"/>
    <w:rsid w:val="004039EB"/>
    <w:rsid w:val="004145D4"/>
    <w:rsid w:val="00417AF6"/>
    <w:rsid w:val="00423242"/>
    <w:rsid w:val="0042369E"/>
    <w:rsid w:val="0045155F"/>
    <w:rsid w:val="00452573"/>
    <w:rsid w:val="00452E4D"/>
    <w:rsid w:val="00453C57"/>
    <w:rsid w:val="0047629E"/>
    <w:rsid w:val="00480DE6"/>
    <w:rsid w:val="00484A7D"/>
    <w:rsid w:val="004A7DB4"/>
    <w:rsid w:val="004C7B47"/>
    <w:rsid w:val="004E1954"/>
    <w:rsid w:val="004F1E5A"/>
    <w:rsid w:val="00505C0F"/>
    <w:rsid w:val="00505D82"/>
    <w:rsid w:val="00521DBA"/>
    <w:rsid w:val="00526FA2"/>
    <w:rsid w:val="0053141A"/>
    <w:rsid w:val="005317D4"/>
    <w:rsid w:val="00551706"/>
    <w:rsid w:val="005530B8"/>
    <w:rsid w:val="00554229"/>
    <w:rsid w:val="00555E0F"/>
    <w:rsid w:val="00584A65"/>
    <w:rsid w:val="005925B8"/>
    <w:rsid w:val="0059708E"/>
    <w:rsid w:val="005D6EC9"/>
    <w:rsid w:val="005E12C6"/>
    <w:rsid w:val="005E576D"/>
    <w:rsid w:val="0060244B"/>
    <w:rsid w:val="00602EE5"/>
    <w:rsid w:val="00625003"/>
    <w:rsid w:val="0062751D"/>
    <w:rsid w:val="00655EF5"/>
    <w:rsid w:val="006564DF"/>
    <w:rsid w:val="00690F97"/>
    <w:rsid w:val="0069506E"/>
    <w:rsid w:val="00696001"/>
    <w:rsid w:val="006A2E8D"/>
    <w:rsid w:val="006D0BE0"/>
    <w:rsid w:val="006D5472"/>
    <w:rsid w:val="006D59E5"/>
    <w:rsid w:val="006F4A69"/>
    <w:rsid w:val="006F5A5D"/>
    <w:rsid w:val="007032C5"/>
    <w:rsid w:val="00730DD2"/>
    <w:rsid w:val="007342D6"/>
    <w:rsid w:val="00734492"/>
    <w:rsid w:val="0073651A"/>
    <w:rsid w:val="00740238"/>
    <w:rsid w:val="007455A9"/>
    <w:rsid w:val="007953A0"/>
    <w:rsid w:val="007957B7"/>
    <w:rsid w:val="00795AD1"/>
    <w:rsid w:val="007B516B"/>
    <w:rsid w:val="007D0444"/>
    <w:rsid w:val="007D06BB"/>
    <w:rsid w:val="007D1EC0"/>
    <w:rsid w:val="007D6A3E"/>
    <w:rsid w:val="008138EA"/>
    <w:rsid w:val="008219D4"/>
    <w:rsid w:val="00824D19"/>
    <w:rsid w:val="0083607E"/>
    <w:rsid w:val="008472E7"/>
    <w:rsid w:val="00852EFD"/>
    <w:rsid w:val="00891321"/>
    <w:rsid w:val="008958B5"/>
    <w:rsid w:val="008A2D60"/>
    <w:rsid w:val="008B1141"/>
    <w:rsid w:val="008C3DEE"/>
    <w:rsid w:val="008D4CBA"/>
    <w:rsid w:val="008E5210"/>
    <w:rsid w:val="008F46C4"/>
    <w:rsid w:val="009269BD"/>
    <w:rsid w:val="00937E61"/>
    <w:rsid w:val="0095416C"/>
    <w:rsid w:val="00960044"/>
    <w:rsid w:val="0097092D"/>
    <w:rsid w:val="009761F2"/>
    <w:rsid w:val="00982170"/>
    <w:rsid w:val="009B087A"/>
    <w:rsid w:val="009C5B83"/>
    <w:rsid w:val="009D50E8"/>
    <w:rsid w:val="009F7815"/>
    <w:rsid w:val="00A0303F"/>
    <w:rsid w:val="00A11376"/>
    <w:rsid w:val="00A17614"/>
    <w:rsid w:val="00A34656"/>
    <w:rsid w:val="00A56076"/>
    <w:rsid w:val="00A63E18"/>
    <w:rsid w:val="00A73761"/>
    <w:rsid w:val="00A84615"/>
    <w:rsid w:val="00A84640"/>
    <w:rsid w:val="00A874BC"/>
    <w:rsid w:val="00A94536"/>
    <w:rsid w:val="00A951E6"/>
    <w:rsid w:val="00AB4D54"/>
    <w:rsid w:val="00AB668C"/>
    <w:rsid w:val="00AC0C24"/>
    <w:rsid w:val="00AF0E8B"/>
    <w:rsid w:val="00AF691A"/>
    <w:rsid w:val="00B0518C"/>
    <w:rsid w:val="00B17325"/>
    <w:rsid w:val="00B17DE5"/>
    <w:rsid w:val="00B21DD7"/>
    <w:rsid w:val="00B34966"/>
    <w:rsid w:val="00B43896"/>
    <w:rsid w:val="00B615F7"/>
    <w:rsid w:val="00B82C9E"/>
    <w:rsid w:val="00B97018"/>
    <w:rsid w:val="00BB4931"/>
    <w:rsid w:val="00BC67E1"/>
    <w:rsid w:val="00BD32EA"/>
    <w:rsid w:val="00BF149A"/>
    <w:rsid w:val="00C050BE"/>
    <w:rsid w:val="00C26126"/>
    <w:rsid w:val="00C34E41"/>
    <w:rsid w:val="00C716E0"/>
    <w:rsid w:val="00C721FB"/>
    <w:rsid w:val="00C75A00"/>
    <w:rsid w:val="00C82970"/>
    <w:rsid w:val="00CA07E3"/>
    <w:rsid w:val="00CB2BBE"/>
    <w:rsid w:val="00CC58B6"/>
    <w:rsid w:val="00CC793D"/>
    <w:rsid w:val="00CD230C"/>
    <w:rsid w:val="00CD5FCF"/>
    <w:rsid w:val="00CE1516"/>
    <w:rsid w:val="00CE59EF"/>
    <w:rsid w:val="00CF13EA"/>
    <w:rsid w:val="00CF5096"/>
    <w:rsid w:val="00D123BC"/>
    <w:rsid w:val="00D14A62"/>
    <w:rsid w:val="00D43986"/>
    <w:rsid w:val="00D62A67"/>
    <w:rsid w:val="00DC47F3"/>
    <w:rsid w:val="00DD5E37"/>
    <w:rsid w:val="00DD6449"/>
    <w:rsid w:val="00DF4EF7"/>
    <w:rsid w:val="00DF554F"/>
    <w:rsid w:val="00E133A6"/>
    <w:rsid w:val="00E50E0D"/>
    <w:rsid w:val="00E545D8"/>
    <w:rsid w:val="00E817B3"/>
    <w:rsid w:val="00E90BC7"/>
    <w:rsid w:val="00ED4D86"/>
    <w:rsid w:val="00EE0615"/>
    <w:rsid w:val="00EE6BB3"/>
    <w:rsid w:val="00EF1DD1"/>
    <w:rsid w:val="00F05159"/>
    <w:rsid w:val="00F06283"/>
    <w:rsid w:val="00F5652C"/>
    <w:rsid w:val="00F71147"/>
    <w:rsid w:val="00F7230A"/>
    <w:rsid w:val="00F91A7E"/>
    <w:rsid w:val="00F96598"/>
    <w:rsid w:val="00FA57D1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E0717CD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>
      <w:pPr>
        <w:ind w:right="38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link w:val="ListParagraphChar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314E83"/>
    <w:rPr>
      <w:color w:val="6EAC1C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45257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5257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52573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5257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52573"/>
    <w:rPr>
      <w:b/>
      <w:bCs/>
    </w:rPr>
  </w:style>
  <w:style w:type="numbering" w:customStyle="1" w:styleId="ImportedStyle1">
    <w:name w:val="Imported Style 1"/>
    <w:rsid w:val="0016106A"/>
    <w:pPr>
      <w:numPr>
        <w:numId w:val="20"/>
      </w:numPr>
    </w:pPr>
  </w:style>
  <w:style w:type="paragraph" w:customStyle="1" w:styleId="Body">
    <w:name w:val="Body"/>
    <w:rsid w:val="0016106A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  <w:ind w:right="0"/>
    </w:pPr>
    <w:rPr>
      <w:rFonts w:ascii="Calibri" w:hAnsi="Calibri" w:cs="Calibri"/>
      <w:color w:val="000000"/>
      <w:sz w:val="22"/>
      <w:szCs w:val="22"/>
      <w:u w:color="000000"/>
      <w:bdr w:val="nil"/>
    </w:rPr>
  </w:style>
  <w:style w:type="paragraph" w:styleId="NoSpacing">
    <w:name w:val="No Spacing"/>
    <w:uiPriority w:val="1"/>
    <w:qFormat/>
    <w:rsid w:val="00071E10"/>
    <w:pPr>
      <w:ind w:right="0"/>
    </w:pPr>
    <w:rPr>
      <w:rFonts w:eastAsiaTheme="minorHAnsi"/>
      <w:sz w:val="24"/>
      <w:szCs w:val="24"/>
      <w:lang w:eastAsia="en-US"/>
    </w:rPr>
  </w:style>
  <w:style w:type="paragraph" w:styleId="BodyText">
    <w:name w:val="Body Text"/>
    <w:basedOn w:val="Normal"/>
    <w:link w:val="BodyTextChar"/>
    <w:rsid w:val="00852EFD"/>
    <w:pPr>
      <w:spacing w:after="240" w:line="240" w:lineRule="atLeast"/>
      <w:ind w:right="0"/>
      <w:jc w:val="both"/>
    </w:pPr>
    <w:rPr>
      <w:rFonts w:ascii="Calibri" w:eastAsia="Times New Roman" w:hAnsi="Calibri" w:cs="Times New Roman"/>
      <w:sz w:val="22"/>
      <w:szCs w:val="22"/>
      <w:lang w:eastAsia="en-US"/>
    </w:rPr>
  </w:style>
  <w:style w:type="character" w:customStyle="1" w:styleId="BodyTextChar">
    <w:name w:val="Body Text Char"/>
    <w:basedOn w:val="DefaultParagraphFont"/>
    <w:link w:val="BodyText"/>
    <w:rsid w:val="00852EFD"/>
    <w:rPr>
      <w:rFonts w:ascii="Calibri" w:eastAsia="Times New Roman" w:hAnsi="Calibri" w:cs="Times New Roman"/>
      <w:sz w:val="22"/>
      <w:szCs w:val="22"/>
      <w:lang w:eastAsia="en-US"/>
    </w:rPr>
  </w:style>
  <w:style w:type="character" w:customStyle="1" w:styleId="ListParagraphChar">
    <w:name w:val="List Paragraph Char"/>
    <w:link w:val="ListParagraph"/>
    <w:uiPriority w:val="34"/>
    <w:locked/>
    <w:rsid w:val="000155E0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984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78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3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70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83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0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9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SBU.CheritonPatientQueries@wales.nhs.uk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4.pn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89A38509AB74C459A59FEED456D282D" ma:contentTypeVersion="11" ma:contentTypeDescription="Create a new document." ma:contentTypeScope="" ma:versionID="810527f84507e2a66365f379d38b47b1">
  <xsd:schema xmlns:xsd="http://www.w3.org/2001/XMLSchema" xmlns:xs="http://www.w3.org/2001/XMLSchema" xmlns:p="http://schemas.microsoft.com/office/2006/metadata/properties" xmlns:ns3="71e02f92-f1f1-4089-9b78-0fe9c0d669ad" xmlns:ns4="1d0bafc6-86fe-4c88-8f3c-e0496537464d" targetNamespace="http://schemas.microsoft.com/office/2006/metadata/properties" ma:root="true" ma:fieldsID="f8705b6f7c12b2b7a2a9f08dc8f117a0" ns3:_="" ns4:_="">
    <xsd:import namespace="71e02f92-f1f1-4089-9b78-0fe9c0d669ad"/>
    <xsd:import namespace="1d0bafc6-86fe-4c88-8f3c-e0496537464d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e02f92-f1f1-4089-9b78-0fe9c0d669ad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d0bafc6-86fe-4c88-8f3c-e0496537464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29630E-D9D3-44CF-8778-B25A8E3912B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CF3496BD-A5FF-4817-97A5-0B8AD46F3D1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8AFDFF6-7A90-40BD-8852-B31588217E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e02f92-f1f1-4089-9b78-0fe9c0d669ad"/>
    <ds:schemaRef ds:uri="1d0bafc6-86fe-4c88-8f3c-e049653746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9992BE6-EC2C-49BC-B7DE-96EC4F9E6C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</TotalTime>
  <Pages>2</Pages>
  <Words>487</Words>
  <Characters>2777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Amanda Reece</dc:creator>
  <cp:keywords/>
  <dc:description/>
  <cp:lastModifiedBy>Cerys Parsons (Swansea Bay UHB - Communications )</cp:lastModifiedBy>
  <cp:revision>2</cp:revision>
  <cp:lastPrinted>2023-01-16T12:07:00Z</cp:lastPrinted>
  <dcterms:created xsi:type="dcterms:W3CDTF">2023-01-24T15:24:00Z</dcterms:created>
  <dcterms:modified xsi:type="dcterms:W3CDTF">2023-01-24T15:24:00Z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0x010100089A38509AB74C459A59FEED456D282D</vt:lpwstr>
  </property>
</Properties>
</file>