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65D809" w14:textId="77777777" w:rsidR="00B0518C" w:rsidRPr="00331BFD" w:rsidRDefault="005925B8" w:rsidP="00331BFD">
      <w:pPr>
        <w:jc w:val="both"/>
      </w:pPr>
      <w:r w:rsidRPr="00331BFD">
        <w:t xml:space="preserve">          </w:t>
      </w:r>
    </w:p>
    <w:p w14:paraId="421DA4AA" w14:textId="77777777" w:rsidR="00CC793D" w:rsidRPr="00331BFD" w:rsidRDefault="005925B8" w:rsidP="00331BFD">
      <w:pPr>
        <w:jc w:val="both"/>
        <w:rPr>
          <w:b/>
          <w:color w:val="FFC91D"/>
        </w:rPr>
      </w:pPr>
      <w:r w:rsidRPr="00331BFD">
        <w:rPr>
          <w:b/>
          <w:color w:val="FFC91D"/>
        </w:rPr>
        <w:t xml:space="preserve"> </w:t>
      </w:r>
    </w:p>
    <w:p w14:paraId="0642EDF8" w14:textId="77777777" w:rsidR="000F3803" w:rsidRDefault="000F3803" w:rsidP="000F3803">
      <w:pPr>
        <w:jc w:val="center"/>
        <w:rPr>
          <w:color w:val="1F497D"/>
        </w:rPr>
      </w:pPr>
      <w:proofErr w:type="spellStart"/>
      <w:r>
        <w:rPr>
          <w:color w:val="1F497D"/>
        </w:rPr>
        <w:t>Rydym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yn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croesawu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gohebiaeth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yn</w:t>
      </w:r>
      <w:proofErr w:type="spellEnd"/>
      <w:r>
        <w:rPr>
          <w:color w:val="1F497D"/>
        </w:rPr>
        <w:t xml:space="preserve"> y </w:t>
      </w:r>
      <w:proofErr w:type="spellStart"/>
      <w:r>
        <w:rPr>
          <w:color w:val="1F497D"/>
        </w:rPr>
        <w:t>Gymraeg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neu'r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Saesneg</w:t>
      </w:r>
      <w:proofErr w:type="spellEnd"/>
      <w:r>
        <w:rPr>
          <w:color w:val="1F497D"/>
        </w:rPr>
        <w:t xml:space="preserve">. </w:t>
      </w:r>
    </w:p>
    <w:p w14:paraId="50AFFF43" w14:textId="77777777" w:rsidR="000F3803" w:rsidRDefault="000F3803" w:rsidP="000F3803">
      <w:pPr>
        <w:jc w:val="center"/>
        <w:rPr>
          <w:color w:val="32598B"/>
          <w:sz w:val="22"/>
          <w:szCs w:val="22"/>
        </w:rPr>
      </w:pPr>
      <w:proofErr w:type="spellStart"/>
      <w:r>
        <w:rPr>
          <w:color w:val="1F497D"/>
        </w:rPr>
        <w:t>Atebir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gohebiaeth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Gymraeg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yn</w:t>
      </w:r>
      <w:proofErr w:type="spellEnd"/>
      <w:r>
        <w:rPr>
          <w:color w:val="1F497D"/>
        </w:rPr>
        <w:t xml:space="preserve"> y </w:t>
      </w:r>
      <w:proofErr w:type="spellStart"/>
      <w:r>
        <w:rPr>
          <w:color w:val="1F497D"/>
        </w:rPr>
        <w:t>Gymraeg</w:t>
      </w:r>
      <w:proofErr w:type="spellEnd"/>
      <w:r>
        <w:rPr>
          <w:color w:val="1F497D"/>
        </w:rPr>
        <w:t xml:space="preserve">, ac </w:t>
      </w:r>
      <w:proofErr w:type="spellStart"/>
      <w:r>
        <w:rPr>
          <w:color w:val="1F497D"/>
        </w:rPr>
        <w:t>ni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fydd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hyn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yn</w:t>
      </w:r>
      <w:proofErr w:type="spellEnd"/>
      <w:r>
        <w:rPr>
          <w:color w:val="1F497D"/>
        </w:rPr>
        <w:t xml:space="preserve"> </w:t>
      </w:r>
      <w:proofErr w:type="spellStart"/>
      <w:r>
        <w:rPr>
          <w:color w:val="1F497D"/>
        </w:rPr>
        <w:t>arwain</w:t>
      </w:r>
      <w:proofErr w:type="spellEnd"/>
      <w:r>
        <w:rPr>
          <w:color w:val="1F497D"/>
        </w:rPr>
        <w:t xml:space="preserve"> at </w:t>
      </w:r>
      <w:proofErr w:type="spellStart"/>
      <w:r>
        <w:rPr>
          <w:color w:val="1F497D"/>
        </w:rPr>
        <w:t>oedi</w:t>
      </w:r>
      <w:proofErr w:type="spellEnd"/>
      <w:r>
        <w:rPr>
          <w:color w:val="1F497D"/>
        </w:rPr>
        <w:t>.</w:t>
      </w:r>
    </w:p>
    <w:p w14:paraId="0AE081B6" w14:textId="77777777" w:rsidR="000F3803" w:rsidRDefault="000F3803" w:rsidP="000F3803">
      <w:pPr>
        <w:jc w:val="center"/>
        <w:rPr>
          <w:color w:val="1F497D"/>
          <w:lang w:eastAsia="en-US"/>
        </w:rPr>
      </w:pPr>
      <w:r>
        <w:rPr>
          <w:color w:val="1F497D"/>
        </w:rPr>
        <w:t>We welcome correspondence in Welsh or English. Welsh language correspondence will be replied to in Welsh, and this will not lead to a delay.</w:t>
      </w:r>
    </w:p>
    <w:p w14:paraId="732973F8" w14:textId="77777777" w:rsidR="00A73761" w:rsidRPr="00331BFD" w:rsidRDefault="00484A7D" w:rsidP="00331BFD">
      <w:pPr>
        <w:ind w:right="-1"/>
        <w:jc w:val="both"/>
        <w:rPr>
          <w:b/>
          <w:noProof/>
        </w:rPr>
      </w:pP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</w:p>
    <w:p w14:paraId="1852F0B3" w14:textId="77777777" w:rsidR="00F5652C" w:rsidRPr="00331BFD" w:rsidRDefault="00B24BF7" w:rsidP="007948F2">
      <w:pPr>
        <w:ind w:right="0"/>
        <w:contextualSpacing/>
        <w:jc w:val="center"/>
        <w:rPr>
          <w:b/>
        </w:rPr>
      </w:pPr>
      <w:r>
        <w:rPr>
          <w:b/>
        </w:rPr>
        <w:t>B</w:t>
      </w:r>
      <w:r w:rsidR="00740238" w:rsidRPr="00331BFD">
        <w:rPr>
          <w:b/>
        </w:rPr>
        <w:t xml:space="preserve">runswick Health Centre </w:t>
      </w:r>
      <w:r w:rsidR="004A0B19">
        <w:rPr>
          <w:b/>
        </w:rPr>
        <w:t>Premises Relocation Proposal</w:t>
      </w:r>
      <w:r>
        <w:rPr>
          <w:b/>
        </w:rPr>
        <w:t xml:space="preserve"> - </w:t>
      </w:r>
      <w:r w:rsidR="00F5652C" w:rsidRPr="00331BFD">
        <w:rPr>
          <w:b/>
        </w:rPr>
        <w:t>Information Leaflet</w:t>
      </w:r>
    </w:p>
    <w:p w14:paraId="1F62751D" w14:textId="06BE81D6" w:rsidR="001E59F8" w:rsidRDefault="001E59F8" w:rsidP="004A0B19"/>
    <w:p w14:paraId="3027FC54" w14:textId="77777777" w:rsidR="007F5881" w:rsidRDefault="007F5881" w:rsidP="007F5881">
      <w:pPr>
        <w:jc w:val="both"/>
        <w:rPr>
          <w:rFonts w:eastAsia="Times New Roman"/>
          <w:lang w:val="en"/>
        </w:rPr>
      </w:pPr>
      <w:r w:rsidRPr="00331BFD">
        <w:rPr>
          <w:rFonts w:eastAsia="Times New Roman"/>
          <w:lang w:val="en"/>
        </w:rPr>
        <w:t>Brunswick Health Centre</w:t>
      </w:r>
      <w:r>
        <w:rPr>
          <w:rFonts w:eastAsia="Times New Roman"/>
          <w:lang w:val="en"/>
        </w:rPr>
        <w:t xml:space="preserve"> want to move their premises from </w:t>
      </w:r>
      <w:r w:rsidRPr="00331BFD">
        <w:rPr>
          <w:rFonts w:eastAsia="Times New Roman"/>
          <w:lang w:val="en"/>
        </w:rPr>
        <w:t>139/140 St Helens Road, Swansea SA1 4DE</w:t>
      </w:r>
      <w:r>
        <w:rPr>
          <w:rFonts w:eastAsia="Times New Roman"/>
          <w:lang w:val="en"/>
        </w:rPr>
        <w:t xml:space="preserve"> to </w:t>
      </w:r>
      <w:proofErr w:type="spellStart"/>
      <w:r>
        <w:rPr>
          <w:rFonts w:eastAsia="Times New Roman"/>
          <w:lang w:val="en"/>
        </w:rPr>
        <w:t>Heathfield</w:t>
      </w:r>
      <w:proofErr w:type="spellEnd"/>
      <w:r>
        <w:rPr>
          <w:rFonts w:eastAsia="Times New Roman"/>
          <w:lang w:val="en"/>
        </w:rPr>
        <w:t xml:space="preserve"> House, 91 </w:t>
      </w:r>
      <w:proofErr w:type="spellStart"/>
      <w:r>
        <w:rPr>
          <w:rFonts w:eastAsia="Times New Roman"/>
          <w:lang w:val="en"/>
        </w:rPr>
        <w:t>Heathfield</w:t>
      </w:r>
      <w:proofErr w:type="spellEnd"/>
      <w:r>
        <w:rPr>
          <w:rFonts w:eastAsia="Times New Roman"/>
          <w:lang w:val="en"/>
        </w:rPr>
        <w:t>, Swansea SA1 6EL</w:t>
      </w:r>
      <w:r w:rsidRPr="00331BFD">
        <w:rPr>
          <w:rFonts w:eastAsia="Times New Roman"/>
          <w:lang w:val="en"/>
        </w:rPr>
        <w:t>.</w:t>
      </w:r>
    </w:p>
    <w:p w14:paraId="0907EC19" w14:textId="77777777" w:rsidR="007F5881" w:rsidRDefault="007F5881" w:rsidP="007F5881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  <w:color w:val="1CADE4"/>
        </w:rPr>
        <w:t> </w:t>
      </w:r>
    </w:p>
    <w:p w14:paraId="5587AEBB" w14:textId="58EB62EB" w:rsidR="007F5881" w:rsidRDefault="007F5881" w:rsidP="007F5881">
      <w:r>
        <w:rPr>
          <w:rStyle w:val="normaltextrun"/>
          <w:lang w:val="en"/>
        </w:rPr>
        <w:t xml:space="preserve">Their current premises are (A) on the map. </w:t>
      </w:r>
      <w:proofErr w:type="spellStart"/>
      <w:r>
        <w:rPr>
          <w:rStyle w:val="normaltextrun"/>
          <w:lang w:val="en"/>
        </w:rPr>
        <w:t>Heathfield</w:t>
      </w:r>
      <w:proofErr w:type="spellEnd"/>
      <w:r>
        <w:rPr>
          <w:rStyle w:val="normaltextrun"/>
          <w:lang w:val="en"/>
        </w:rPr>
        <w:t xml:space="preserve"> House is (D) </w:t>
      </w:r>
      <w:r>
        <w:rPr>
          <w:rStyle w:val="normaltextrun"/>
        </w:rPr>
        <w:t xml:space="preserve">on the map. </w:t>
      </w:r>
      <w:proofErr w:type="spellStart"/>
      <w:r>
        <w:rPr>
          <w:rStyle w:val="normaltextrun"/>
        </w:rPr>
        <w:t>Heathfield</w:t>
      </w:r>
      <w:proofErr w:type="spellEnd"/>
      <w:r>
        <w:rPr>
          <w:rStyle w:val="normaltextrun"/>
        </w:rPr>
        <w:t xml:space="preserve"> House is 0.8 miles away from the current building.</w:t>
      </w:r>
    </w:p>
    <w:p w14:paraId="2FCD5696" w14:textId="77777777" w:rsidR="007F5881" w:rsidRDefault="007F5881" w:rsidP="004A0B19"/>
    <w:p w14:paraId="5F69CDC7" w14:textId="0D1BDBCF" w:rsidR="005A4606" w:rsidRDefault="005A4606" w:rsidP="004A0B19">
      <w:r>
        <w:rPr>
          <w:noProof/>
          <w:color w:val="1F497D"/>
          <w:sz w:val="28"/>
          <w:szCs w:val="28"/>
        </w:rPr>
        <w:drawing>
          <wp:inline distT="0" distB="0" distL="0" distR="0" wp14:anchorId="5177E6AE" wp14:editId="55753916">
            <wp:extent cx="5734050" cy="3981450"/>
            <wp:effectExtent l="0" t="0" r="0" b="0"/>
            <wp:docPr id="1" name="Picture 1" descr="cid:image001.jpg@01D92F0D.4DB10F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id:image001.jpg@01D92F0D.4DB10F30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98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CBC568" w14:textId="77777777" w:rsidR="00C35E7F" w:rsidRDefault="00C35E7F" w:rsidP="004A0B19"/>
    <w:p w14:paraId="58AF026F" w14:textId="458C5E42" w:rsidR="007F5881" w:rsidRDefault="007F5881" w:rsidP="007F5881">
      <w:pPr>
        <w:pStyle w:val="paragraph"/>
        <w:spacing w:before="0" w:beforeAutospacing="0" w:after="0" w:afterAutospacing="0"/>
        <w:ind w:right="37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  <w:lang w:val="en"/>
        </w:rPr>
        <w:t>The new building will have many advantages:</w:t>
      </w:r>
      <w:r>
        <w:rPr>
          <w:rStyle w:val="eop"/>
          <w:rFonts w:ascii="Arial" w:hAnsi="Arial" w:cs="Arial"/>
        </w:rPr>
        <w:t> </w:t>
      </w:r>
    </w:p>
    <w:p w14:paraId="4CFD3843" w14:textId="77777777" w:rsidR="007F5881" w:rsidRDefault="007F5881" w:rsidP="007F5881">
      <w:pPr>
        <w:pStyle w:val="paragraph"/>
        <w:numPr>
          <w:ilvl w:val="0"/>
          <w:numId w:val="31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</w:rPr>
      </w:pPr>
      <w:r>
        <w:rPr>
          <w:rStyle w:val="normaltextrun"/>
          <w:rFonts w:ascii="Arial" w:hAnsi="Arial" w:cs="Arial"/>
        </w:rPr>
        <w:t>Better facilities for staff and patients in a renovated building</w:t>
      </w:r>
      <w:r>
        <w:rPr>
          <w:rStyle w:val="eop"/>
          <w:rFonts w:ascii="Arial" w:hAnsi="Arial" w:cs="Arial"/>
        </w:rPr>
        <w:t> </w:t>
      </w:r>
    </w:p>
    <w:p w14:paraId="2964374F" w14:textId="77777777" w:rsidR="007F5881" w:rsidRDefault="007F5881" w:rsidP="007F5881">
      <w:pPr>
        <w:pStyle w:val="paragraph"/>
        <w:numPr>
          <w:ilvl w:val="0"/>
          <w:numId w:val="32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</w:rPr>
      </w:pPr>
      <w:r>
        <w:rPr>
          <w:rStyle w:val="normaltextrun"/>
          <w:rFonts w:ascii="Arial" w:hAnsi="Arial" w:cs="Arial"/>
        </w:rPr>
        <w:t>More car parking with spaces reserved for disabled visitors</w:t>
      </w:r>
      <w:r>
        <w:rPr>
          <w:rStyle w:val="eop"/>
          <w:rFonts w:ascii="Arial" w:hAnsi="Arial" w:cs="Arial"/>
        </w:rPr>
        <w:t> </w:t>
      </w:r>
    </w:p>
    <w:p w14:paraId="04AAAACB" w14:textId="77777777" w:rsidR="007F5881" w:rsidRDefault="007F5881" w:rsidP="007F5881">
      <w:pPr>
        <w:pStyle w:val="paragraph"/>
        <w:numPr>
          <w:ilvl w:val="0"/>
          <w:numId w:val="32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</w:rPr>
      </w:pPr>
      <w:r>
        <w:rPr>
          <w:rStyle w:val="normaltextrun"/>
          <w:rFonts w:ascii="Arial" w:hAnsi="Arial" w:cs="Arial"/>
        </w:rPr>
        <w:t>An ambulance bay</w:t>
      </w:r>
      <w:r>
        <w:rPr>
          <w:rStyle w:val="eop"/>
          <w:rFonts w:ascii="Arial" w:hAnsi="Arial" w:cs="Arial"/>
        </w:rPr>
        <w:t> </w:t>
      </w:r>
    </w:p>
    <w:p w14:paraId="2266E01A" w14:textId="77777777" w:rsidR="007F5881" w:rsidRDefault="007F5881" w:rsidP="007F5881">
      <w:pPr>
        <w:pStyle w:val="paragraph"/>
        <w:numPr>
          <w:ilvl w:val="0"/>
          <w:numId w:val="32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</w:rPr>
      </w:pPr>
      <w:r>
        <w:rPr>
          <w:rStyle w:val="normaltextrun"/>
          <w:rFonts w:ascii="Arial" w:hAnsi="Arial" w:cs="Arial"/>
        </w:rPr>
        <w:t>A better building may help to get and keep more staff </w:t>
      </w:r>
      <w:r>
        <w:rPr>
          <w:rStyle w:val="eop"/>
          <w:rFonts w:ascii="Arial" w:hAnsi="Arial" w:cs="Arial"/>
        </w:rPr>
        <w:t> </w:t>
      </w:r>
    </w:p>
    <w:p w14:paraId="5FAFFB51" w14:textId="77777777" w:rsidR="007F5881" w:rsidRDefault="007F5881" w:rsidP="007F5881">
      <w:pPr>
        <w:pStyle w:val="paragraph"/>
        <w:numPr>
          <w:ilvl w:val="0"/>
          <w:numId w:val="32"/>
        </w:numPr>
        <w:spacing w:before="0" w:beforeAutospacing="0" w:after="0" w:afterAutospacing="0"/>
        <w:ind w:left="1080" w:firstLine="0"/>
        <w:textAlignment w:val="baseline"/>
        <w:rPr>
          <w:rFonts w:ascii="Arial" w:hAnsi="Arial" w:cs="Arial"/>
        </w:rPr>
      </w:pPr>
      <w:r>
        <w:rPr>
          <w:rStyle w:val="normaltextrun"/>
          <w:rFonts w:ascii="Arial" w:hAnsi="Arial" w:cs="Arial"/>
        </w:rPr>
        <w:t>The building will be away from a busy road location </w:t>
      </w:r>
      <w:r>
        <w:rPr>
          <w:rStyle w:val="eop"/>
          <w:rFonts w:ascii="Arial" w:hAnsi="Arial" w:cs="Arial"/>
        </w:rPr>
        <w:t> </w:t>
      </w:r>
    </w:p>
    <w:p w14:paraId="7D494344" w14:textId="77777777" w:rsidR="007F5881" w:rsidRDefault="007F5881" w:rsidP="007F5881">
      <w:pPr>
        <w:pStyle w:val="paragraph"/>
        <w:spacing w:before="0" w:beforeAutospacing="0" w:after="0" w:afterAutospacing="0"/>
        <w:ind w:right="375"/>
        <w:textAlignment w:val="baseline"/>
        <w:rPr>
          <w:rStyle w:val="normaltextrun"/>
          <w:rFonts w:ascii="Arial" w:hAnsi="Arial" w:cs="Arial"/>
        </w:rPr>
      </w:pPr>
    </w:p>
    <w:p w14:paraId="7EA676AB" w14:textId="77777777" w:rsidR="007F5881" w:rsidRDefault="007F5881" w:rsidP="007F5881">
      <w:pPr>
        <w:pStyle w:val="paragraph"/>
        <w:spacing w:before="0" w:beforeAutospacing="0" w:after="0" w:afterAutospacing="0"/>
        <w:ind w:right="37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</w:rPr>
        <w:lastRenderedPageBreak/>
        <w:t>However, it may be more difficult for patients who use public transport to get there. </w:t>
      </w:r>
      <w:r>
        <w:rPr>
          <w:rStyle w:val="eop"/>
          <w:rFonts w:ascii="Arial" w:hAnsi="Arial" w:cs="Arial"/>
        </w:rPr>
        <w:t> </w:t>
      </w:r>
    </w:p>
    <w:p w14:paraId="5554BB9D" w14:textId="77777777" w:rsidR="007F5881" w:rsidRDefault="007F5881" w:rsidP="000262AE"/>
    <w:p w14:paraId="0C72C678" w14:textId="5FC65FB0" w:rsidR="007F5881" w:rsidRDefault="007F5881" w:rsidP="007F5881">
      <w:pPr>
        <w:pStyle w:val="paragraph"/>
        <w:spacing w:before="0" w:beforeAutospacing="0" w:after="0" w:afterAutospacing="0"/>
        <w:ind w:right="375"/>
        <w:jc w:val="both"/>
        <w:textAlignment w:val="baseline"/>
        <w:rPr>
          <w:rStyle w:val="normaltextrun"/>
          <w:rFonts w:ascii="Arial" w:hAnsi="Arial" w:cs="Arial"/>
        </w:rPr>
      </w:pPr>
      <w:r>
        <w:rPr>
          <w:rStyle w:val="normaltextrun"/>
          <w:rFonts w:ascii="Arial" w:hAnsi="Arial" w:cs="Arial"/>
        </w:rPr>
        <w:t xml:space="preserve">The Health Board would like to hear your thoughts about this possible move. If you have suggestions about other buildings we could look at please let us know. </w:t>
      </w:r>
    </w:p>
    <w:p w14:paraId="2A34AF34" w14:textId="77777777" w:rsidR="007F5881" w:rsidRDefault="007F5881" w:rsidP="007F5881">
      <w:pPr>
        <w:pStyle w:val="paragraph"/>
        <w:spacing w:before="0" w:beforeAutospacing="0" w:after="0" w:afterAutospacing="0"/>
        <w:ind w:right="375"/>
        <w:jc w:val="both"/>
        <w:textAlignment w:val="baseline"/>
        <w:rPr>
          <w:rStyle w:val="normaltextrun"/>
          <w:rFonts w:ascii="Arial" w:hAnsi="Arial" w:cs="Arial"/>
        </w:rPr>
      </w:pPr>
    </w:p>
    <w:p w14:paraId="4D7D88EE" w14:textId="78D29C3F" w:rsidR="00331BFD" w:rsidRPr="0078266C" w:rsidRDefault="00331BFD" w:rsidP="00331BFD">
      <w:pPr>
        <w:jc w:val="both"/>
        <w:rPr>
          <w:b/>
        </w:rPr>
      </w:pPr>
      <w:r w:rsidRPr="0078266C">
        <w:rPr>
          <w:b/>
          <w:bCs/>
        </w:rPr>
        <w:t xml:space="preserve">The engagement will </w:t>
      </w:r>
      <w:r w:rsidR="000262AE">
        <w:rPr>
          <w:b/>
          <w:bCs/>
        </w:rPr>
        <w:t>start</w:t>
      </w:r>
      <w:r w:rsidRPr="0078266C">
        <w:rPr>
          <w:b/>
          <w:bCs/>
        </w:rPr>
        <w:t xml:space="preserve"> on the</w:t>
      </w:r>
      <w:r w:rsidR="00554229" w:rsidRPr="0078266C">
        <w:rPr>
          <w:b/>
          <w:bCs/>
        </w:rPr>
        <w:t xml:space="preserve"> </w:t>
      </w:r>
      <w:r w:rsidR="00783376" w:rsidRPr="0078266C">
        <w:rPr>
          <w:b/>
          <w:bCs/>
        </w:rPr>
        <w:t>30</w:t>
      </w:r>
      <w:r w:rsidR="00783376" w:rsidRPr="0078266C">
        <w:rPr>
          <w:b/>
          <w:bCs/>
          <w:vertAlign w:val="superscript"/>
        </w:rPr>
        <w:t>th</w:t>
      </w:r>
      <w:r w:rsidR="00783376" w:rsidRPr="0078266C">
        <w:rPr>
          <w:b/>
          <w:bCs/>
        </w:rPr>
        <w:t xml:space="preserve"> January</w:t>
      </w:r>
      <w:r w:rsidR="00554229" w:rsidRPr="0078266C">
        <w:rPr>
          <w:b/>
          <w:bCs/>
        </w:rPr>
        <w:t xml:space="preserve"> 202</w:t>
      </w:r>
      <w:r w:rsidR="00783376" w:rsidRPr="0078266C">
        <w:rPr>
          <w:b/>
          <w:bCs/>
        </w:rPr>
        <w:t>3</w:t>
      </w:r>
      <w:r w:rsidR="00554229" w:rsidRPr="0078266C">
        <w:rPr>
          <w:b/>
          <w:bCs/>
        </w:rPr>
        <w:t xml:space="preserve"> </w:t>
      </w:r>
      <w:r w:rsidRPr="0078266C">
        <w:rPr>
          <w:b/>
          <w:bCs/>
        </w:rPr>
        <w:t>and end on</w:t>
      </w:r>
      <w:r w:rsidR="00783376" w:rsidRPr="0078266C">
        <w:rPr>
          <w:b/>
          <w:bCs/>
        </w:rPr>
        <w:t xml:space="preserve"> 2</w:t>
      </w:r>
      <w:r w:rsidR="009C7981">
        <w:rPr>
          <w:b/>
          <w:bCs/>
        </w:rPr>
        <w:t>7</w:t>
      </w:r>
      <w:r w:rsidR="00783376" w:rsidRPr="0078266C">
        <w:rPr>
          <w:b/>
          <w:bCs/>
          <w:vertAlign w:val="superscript"/>
        </w:rPr>
        <w:t>th</w:t>
      </w:r>
      <w:r w:rsidR="00783376" w:rsidRPr="0078266C">
        <w:rPr>
          <w:b/>
          <w:bCs/>
        </w:rPr>
        <w:t xml:space="preserve"> </w:t>
      </w:r>
      <w:r w:rsidR="009C7981">
        <w:rPr>
          <w:b/>
          <w:bCs/>
        </w:rPr>
        <w:t>February</w:t>
      </w:r>
      <w:r w:rsidR="00783376" w:rsidRPr="0078266C">
        <w:rPr>
          <w:b/>
          <w:bCs/>
        </w:rPr>
        <w:t xml:space="preserve"> 2023</w:t>
      </w:r>
      <w:r w:rsidRPr="0078266C">
        <w:rPr>
          <w:b/>
        </w:rPr>
        <w:t xml:space="preserve"> </w:t>
      </w:r>
    </w:p>
    <w:p w14:paraId="63FB0121" w14:textId="77777777" w:rsidR="00783376" w:rsidRDefault="00783376" w:rsidP="00331BFD">
      <w:pPr>
        <w:jc w:val="both"/>
        <w:rPr>
          <w:b/>
          <w:i/>
        </w:rPr>
      </w:pPr>
    </w:p>
    <w:p w14:paraId="568CA462" w14:textId="77777777" w:rsidR="007F5881" w:rsidRDefault="007F5881" w:rsidP="007F5881">
      <w:pPr>
        <w:pStyle w:val="paragraph"/>
        <w:spacing w:before="0" w:beforeAutospacing="0" w:after="0" w:afterAutospacing="0"/>
        <w:ind w:right="375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Arial" w:hAnsi="Arial" w:cs="Arial"/>
        </w:rPr>
        <w:t xml:space="preserve">We are holding a drop-in session for all patients from 2pm – 6pm on 13 February 2023 in Room 10 YMCA, Swansea. Please come and share your views.  </w:t>
      </w:r>
    </w:p>
    <w:p w14:paraId="2536EBF0" w14:textId="77777777" w:rsidR="00394622" w:rsidRPr="00331BFD" w:rsidRDefault="00394622" w:rsidP="00331BFD">
      <w:pPr>
        <w:ind w:right="0"/>
        <w:jc w:val="both"/>
        <w:rPr>
          <w:rFonts w:eastAsia="Times New Roman"/>
          <w:lang w:val="en"/>
        </w:rPr>
      </w:pPr>
    </w:p>
    <w:p w14:paraId="47061979" w14:textId="7C1F0196" w:rsidR="00331BFD" w:rsidRPr="00331BFD" w:rsidRDefault="007F5881" w:rsidP="00331BFD">
      <w:pPr>
        <w:jc w:val="both"/>
      </w:pPr>
      <w:r>
        <w:t>Y</w:t>
      </w:r>
      <w:r w:rsidR="000262AE">
        <w:t>ou</w:t>
      </w:r>
      <w:r w:rsidR="00331BFD" w:rsidRPr="00331BFD">
        <w:t xml:space="preserve"> contact us in one of the</w:t>
      </w:r>
      <w:r w:rsidR="000262AE">
        <w:t>se</w:t>
      </w:r>
      <w:r w:rsidR="00331BFD" w:rsidRPr="00331BFD">
        <w:t xml:space="preserve"> ways:</w:t>
      </w:r>
    </w:p>
    <w:p w14:paraId="500C1524" w14:textId="77777777" w:rsidR="00331BFD" w:rsidRPr="00331BFD" w:rsidRDefault="00331BFD" w:rsidP="00331BFD">
      <w:pPr>
        <w:ind w:left="505"/>
        <w:jc w:val="both"/>
      </w:pPr>
    </w:p>
    <w:p w14:paraId="7A93EC47" w14:textId="77777777" w:rsidR="00331BFD" w:rsidRPr="00331BFD" w:rsidRDefault="00331BFD" w:rsidP="00331BFD">
      <w:pPr>
        <w:pStyle w:val="ListParagraph"/>
        <w:numPr>
          <w:ilvl w:val="0"/>
          <w:numId w:val="26"/>
        </w:numPr>
        <w:ind w:right="0"/>
        <w:jc w:val="both"/>
      </w:pPr>
      <w:r w:rsidRPr="00331BFD">
        <w:t xml:space="preserve">email - </w:t>
      </w:r>
      <w:hyperlink r:id="rId13" w:history="1">
        <w:r w:rsidRPr="000262AE">
          <w:rPr>
            <w:rStyle w:val="Hyperlink"/>
            <w:color w:val="1C6194" w:themeColor="accent2" w:themeShade="BF"/>
          </w:rPr>
          <w:t>SBU.BrunswickPatientFeedback@wales.nhs.uk</w:t>
        </w:r>
      </w:hyperlink>
    </w:p>
    <w:p w14:paraId="17DC56B5" w14:textId="77777777" w:rsidR="00331BFD" w:rsidRPr="00331BFD" w:rsidRDefault="00331BFD" w:rsidP="00331BFD">
      <w:pPr>
        <w:pStyle w:val="ListParagraph"/>
        <w:ind w:right="0"/>
        <w:jc w:val="both"/>
      </w:pPr>
    </w:p>
    <w:p w14:paraId="7AF71B6B" w14:textId="2BF66612" w:rsidR="00331BFD" w:rsidRDefault="00331BFD" w:rsidP="00331BFD">
      <w:pPr>
        <w:pStyle w:val="ListParagraph"/>
        <w:numPr>
          <w:ilvl w:val="0"/>
          <w:numId w:val="26"/>
        </w:numPr>
        <w:ind w:right="0"/>
        <w:jc w:val="both"/>
      </w:pPr>
      <w:r w:rsidRPr="00331BFD">
        <w:t>Telephone 07815</w:t>
      </w:r>
      <w:r w:rsidR="00C720A7">
        <w:t xml:space="preserve"> </w:t>
      </w:r>
      <w:r w:rsidRPr="00331BFD">
        <w:t>478</w:t>
      </w:r>
      <w:r w:rsidR="00C720A7">
        <w:t xml:space="preserve"> </w:t>
      </w:r>
      <w:r w:rsidRPr="00331BFD">
        <w:t>291 and leave a message and you will be called back within three working days.</w:t>
      </w:r>
    </w:p>
    <w:p w14:paraId="74E3C484" w14:textId="77777777" w:rsidR="00331BFD" w:rsidRDefault="00331BFD" w:rsidP="00331BFD">
      <w:pPr>
        <w:pStyle w:val="ListParagraph"/>
      </w:pPr>
    </w:p>
    <w:p w14:paraId="60F6E47A" w14:textId="6F3022D2" w:rsidR="00A84615" w:rsidRDefault="00331BFD" w:rsidP="009D00B0">
      <w:pPr>
        <w:pStyle w:val="ListParagraph"/>
        <w:numPr>
          <w:ilvl w:val="0"/>
          <w:numId w:val="26"/>
        </w:numPr>
        <w:ind w:right="0"/>
        <w:jc w:val="both"/>
      </w:pPr>
      <w:r>
        <w:t xml:space="preserve">Complete a feedback form that can be accessed </w:t>
      </w:r>
      <w:r w:rsidR="00435AA6">
        <w:t xml:space="preserve">by scanning this </w:t>
      </w:r>
      <w:r>
        <w:t xml:space="preserve">QR code: </w:t>
      </w:r>
      <w:bookmarkStart w:id="0" w:name="_GoBack"/>
      <w:bookmarkEnd w:id="0"/>
    </w:p>
    <w:p w14:paraId="47F63DC7" w14:textId="77777777" w:rsidR="006D70D6" w:rsidRDefault="006D70D6" w:rsidP="006D70D6">
      <w:pPr>
        <w:pStyle w:val="ListParagraph"/>
      </w:pPr>
    </w:p>
    <w:p w14:paraId="24B4D258" w14:textId="56050104" w:rsidR="006D70D6" w:rsidRDefault="006D70D6" w:rsidP="006D70D6">
      <w:pPr>
        <w:pStyle w:val="ListParagraph"/>
        <w:ind w:right="0"/>
        <w:jc w:val="both"/>
      </w:pPr>
      <w:r>
        <w:rPr>
          <w:noProof/>
        </w:rPr>
        <w:drawing>
          <wp:inline distT="0" distB="0" distL="0" distR="0" wp14:anchorId="1904D624" wp14:editId="6997D4D4">
            <wp:extent cx="1736788" cy="1722474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762940" cy="1748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80524" w14:textId="77777777" w:rsidR="00A84615" w:rsidRDefault="00A84615" w:rsidP="00A84615">
      <w:pPr>
        <w:pStyle w:val="ListParagraph"/>
      </w:pPr>
    </w:p>
    <w:p w14:paraId="57347AB2" w14:textId="77777777" w:rsidR="00A84615" w:rsidRDefault="00A84615" w:rsidP="00B17DE5">
      <w:pPr>
        <w:ind w:left="720" w:right="0"/>
        <w:jc w:val="both"/>
      </w:pPr>
    </w:p>
    <w:p w14:paraId="1353DAC1" w14:textId="1D4F0494" w:rsidR="00331BFD" w:rsidRDefault="000262AE" w:rsidP="004246A6">
      <w:pPr>
        <w:ind w:right="0"/>
        <w:jc w:val="both"/>
      </w:pPr>
      <w:r>
        <w:t xml:space="preserve">You can also get a copy of </w:t>
      </w:r>
      <w:r w:rsidR="00B17DE5" w:rsidRPr="00B17DE5">
        <w:t xml:space="preserve">the feedback form </w:t>
      </w:r>
      <w:r w:rsidR="00B17DE5">
        <w:t>by contacting the above e-mail address or telephone number.</w:t>
      </w:r>
    </w:p>
    <w:p w14:paraId="12FBDAA9" w14:textId="77777777" w:rsidR="00B17DE5" w:rsidRPr="00B17DE5" w:rsidRDefault="00B17DE5" w:rsidP="00B17DE5">
      <w:pPr>
        <w:ind w:left="720" w:right="0"/>
        <w:jc w:val="both"/>
      </w:pPr>
    </w:p>
    <w:p w14:paraId="63002FE1" w14:textId="20FBFA50" w:rsidR="00331BFD" w:rsidRPr="00331BFD" w:rsidRDefault="00331BFD" w:rsidP="00331BFD">
      <w:pPr>
        <w:jc w:val="both"/>
        <w:rPr>
          <w:b/>
          <w:i/>
        </w:rPr>
      </w:pPr>
      <w:r w:rsidRPr="00331BFD">
        <w:t xml:space="preserve">Thank you for your </w:t>
      </w:r>
      <w:r w:rsidR="004246A6">
        <w:t>help</w:t>
      </w:r>
      <w:r w:rsidRPr="00331BFD">
        <w:t xml:space="preserve"> and we look forward to hearing from you.</w:t>
      </w:r>
    </w:p>
    <w:p w14:paraId="1939A435" w14:textId="77777777" w:rsidR="00452E4D" w:rsidRPr="00331BFD" w:rsidRDefault="00452E4D" w:rsidP="00331BFD">
      <w:pPr>
        <w:ind w:right="-1"/>
        <w:jc w:val="both"/>
        <w:rPr>
          <w:b/>
        </w:rPr>
      </w:pPr>
    </w:p>
    <w:sectPr w:rsidR="00452E4D" w:rsidRPr="00331BFD" w:rsidSect="00A874BC">
      <w:headerReference w:type="first" r:id="rId15"/>
      <w:footerReference w:type="first" r:id="rId16"/>
      <w:pgSz w:w="11906" w:h="16838"/>
      <w:pgMar w:top="1134" w:right="1134" w:bottom="1134" w:left="1134" w:header="851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47ADB5" w14:textId="77777777" w:rsidR="00AB6F74" w:rsidRDefault="00AB6F74" w:rsidP="007D6A3E">
      <w:r>
        <w:separator/>
      </w:r>
    </w:p>
  </w:endnote>
  <w:endnote w:type="continuationSeparator" w:id="0">
    <w:p w14:paraId="4C0A6EAD" w14:textId="77777777" w:rsidR="00AB6F74" w:rsidRDefault="00AB6F74" w:rsidP="007D6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3D336B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noProof/>
      </w:rPr>
    </w:pPr>
    <w:r>
      <w:rPr>
        <w:noProof/>
      </w:rPr>
      <w:drawing>
        <wp:inline distT="0" distB="0" distL="0" distR="0" wp14:anchorId="698F339B" wp14:editId="35BBB7C5">
          <wp:extent cx="3016550" cy="868418"/>
          <wp:effectExtent l="0" t="0" r="0" b="8255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5314" cy="8997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8EA6990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</w:p>
  <w:p w14:paraId="23E07D0D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762A16F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47C0DBC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CBB27B2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5FB84C" w14:textId="77777777" w:rsidR="00AB6F74" w:rsidRDefault="00AB6F74" w:rsidP="007D6A3E">
      <w:r>
        <w:separator/>
      </w:r>
    </w:p>
  </w:footnote>
  <w:footnote w:type="continuationSeparator" w:id="0">
    <w:p w14:paraId="30B5B69D" w14:textId="77777777" w:rsidR="00AB6F74" w:rsidRDefault="00AB6F74" w:rsidP="007D6A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9A5ADC" w14:textId="77777777" w:rsidR="0097092D" w:rsidRDefault="00B0518C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D4349E5" wp14:editId="7976B306">
              <wp:simplePos x="0" y="0"/>
              <wp:positionH relativeFrom="column">
                <wp:posOffset>2887980</wp:posOffset>
              </wp:positionH>
              <wp:positionV relativeFrom="paragraph">
                <wp:posOffset>-215900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D85E112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 w:rsidRPr="00DD6449">
                            <w:rPr>
                              <w:sz w:val="18"/>
                            </w:rPr>
                            <w:t>Cadeirydd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 </w:t>
                          </w:r>
                          <w:r w:rsidR="000F15C6">
                            <w:rPr>
                              <w:sz w:val="18"/>
                            </w:rPr>
                            <w:t xml:space="preserve">/ </w:t>
                          </w:r>
                          <w:r w:rsidRPr="00DD6449">
                            <w:rPr>
                              <w:sz w:val="18"/>
                            </w:rPr>
                            <w:t xml:space="preserve">Chair: </w:t>
                          </w:r>
                          <w:r w:rsidRPr="00DD6449">
                            <w:rPr>
                              <w:b/>
                              <w:sz w:val="18"/>
                            </w:rPr>
                            <w:t xml:space="preserve">Emma </w:t>
                          </w:r>
                          <w:proofErr w:type="spellStart"/>
                          <w:r w:rsidRPr="00DD6449">
                            <w:rPr>
                              <w:b/>
                              <w:sz w:val="18"/>
                            </w:rPr>
                            <w:t>Woollett</w:t>
                          </w:r>
                          <w:proofErr w:type="spellEnd"/>
                        </w:p>
                        <w:p w14:paraId="14186DF2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 w:rsidRPr="00DD6449"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 w:rsidRPr="00DD6449"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Pr="00DD6449">
                            <w:rPr>
                              <w:sz w:val="18"/>
                            </w:rPr>
                            <w:t xml:space="preserve">/Chief Executive: </w:t>
                          </w:r>
                          <w:r w:rsidR="0069506E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14:paraId="083EA0E1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5AE818C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gofalu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72ACBF55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DD6449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  <w:p w14:paraId="68351A29" w14:textId="77777777" w:rsidR="000C00ED" w:rsidRPr="002D32B6" w:rsidRDefault="000C00ED" w:rsidP="00937E61">
                          <w:pPr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D4349E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27.4pt;margin-top:-17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92JmVeAAAAAMAQAADwAAAAAAAAAAAAAAAACuBAAAZHJzL2Rvd25yZXYueG1s&#10;UEsFBgAAAAAEAAQA8wAAALsFAAAAAA==&#10;" fillcolor="window" stroked="f" strokeweight=".5pt">
              <v:path arrowok="t"/>
              <v:textbox>
                <w:txbxContent>
                  <w:p w14:paraId="7D85E112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 w:rsidRPr="00DD6449">
                      <w:rPr>
                        <w:sz w:val="18"/>
                      </w:rPr>
                      <w:t>Cadeirydd</w:t>
                    </w:r>
                    <w:proofErr w:type="spellEnd"/>
                    <w:r w:rsidRPr="00DD6449">
                      <w:rPr>
                        <w:sz w:val="18"/>
                      </w:rPr>
                      <w:t xml:space="preserve"> </w:t>
                    </w:r>
                    <w:r w:rsidR="000F15C6">
                      <w:rPr>
                        <w:sz w:val="18"/>
                      </w:rPr>
                      <w:t xml:space="preserve">/ </w:t>
                    </w:r>
                    <w:r w:rsidRPr="00DD6449">
                      <w:rPr>
                        <w:sz w:val="18"/>
                      </w:rPr>
                      <w:t xml:space="preserve">Chair: </w:t>
                    </w:r>
                    <w:r w:rsidRPr="00DD6449">
                      <w:rPr>
                        <w:b/>
                        <w:sz w:val="18"/>
                      </w:rPr>
                      <w:t xml:space="preserve">Emma </w:t>
                    </w:r>
                    <w:proofErr w:type="spellStart"/>
                    <w:r w:rsidRPr="00DD6449">
                      <w:rPr>
                        <w:b/>
                        <w:sz w:val="18"/>
                      </w:rPr>
                      <w:t>Woollett</w:t>
                    </w:r>
                    <w:proofErr w:type="spellEnd"/>
                  </w:p>
                  <w:p w14:paraId="14186DF2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 w:rsidRPr="00DD6449">
                      <w:rPr>
                        <w:sz w:val="18"/>
                      </w:rPr>
                      <w:t>Prif</w:t>
                    </w:r>
                    <w:proofErr w:type="spellEnd"/>
                    <w:r w:rsidRPr="00DD6449">
                      <w:rPr>
                        <w:sz w:val="18"/>
                      </w:rPr>
                      <w:t xml:space="preserve"> </w:t>
                    </w:r>
                    <w:proofErr w:type="spellStart"/>
                    <w:r w:rsidRPr="00DD6449">
                      <w:rPr>
                        <w:sz w:val="18"/>
                      </w:rPr>
                      <w:t>Weithredwr</w:t>
                    </w:r>
                    <w:proofErr w:type="spellEnd"/>
                    <w:r w:rsidRPr="00DD6449">
                      <w:rPr>
                        <w:sz w:val="18"/>
                      </w:rPr>
                      <w:t xml:space="preserve">/Chief Executive: </w:t>
                    </w:r>
                    <w:r w:rsidR="0069506E">
                      <w:rPr>
                        <w:b/>
                        <w:sz w:val="18"/>
                      </w:rPr>
                      <w:t>Mark Hackett</w:t>
                    </w:r>
                  </w:p>
                  <w:p w14:paraId="083EA0E1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65AE818C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gofalu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72ACBF55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Pr="00DD6449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  <w:p w14:paraId="68351A29" w14:textId="77777777" w:rsidR="000C00ED" w:rsidRPr="002D32B6" w:rsidRDefault="000C00ED" w:rsidP="00937E61">
                    <w:pPr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="00555E0F">
      <w:rPr>
        <w:noProof/>
      </w:rPr>
      <w:drawing>
        <wp:anchor distT="0" distB="0" distL="114300" distR="114300" simplePos="0" relativeHeight="251662336" behindDoc="1" locked="0" layoutInCell="1" allowOverlap="1" wp14:anchorId="59BEEF67" wp14:editId="0CF336EF">
          <wp:simplePos x="0" y="0"/>
          <wp:positionH relativeFrom="column">
            <wp:posOffset>-238125</wp:posOffset>
          </wp:positionH>
          <wp:positionV relativeFrom="paragraph">
            <wp:posOffset>-161925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699C675C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27" type="#_x0000_t75" style="width:383.45pt;height:383.45pt;visibility:visible;mso-wrap-style:square" o:bullet="t">
        <v:imagedata r:id="rId2" o:title=""/>
      </v:shape>
    </w:pict>
  </w:numPicBullet>
  <w:numPicBullet w:numPicBulletId="2">
    <w:pict>
      <v:shape id="_x0000_i1028" type="#_x0000_t75" style="width:226.05pt;height:226.05pt;visibility:visible;mso-wrap-style:square" o:bullet="t">
        <v:imagedata r:id="rId3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7F309C"/>
    <w:multiLevelType w:val="hybridMultilevel"/>
    <w:tmpl w:val="3C2CD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B21CB"/>
    <w:multiLevelType w:val="hybridMultilevel"/>
    <w:tmpl w:val="2A4E53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7F28D3"/>
    <w:multiLevelType w:val="hybridMultilevel"/>
    <w:tmpl w:val="BD9491D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B745690"/>
    <w:multiLevelType w:val="hybridMultilevel"/>
    <w:tmpl w:val="0F7EA09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1C586F"/>
    <w:multiLevelType w:val="hybridMultilevel"/>
    <w:tmpl w:val="A7305B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E4F4EE7"/>
    <w:multiLevelType w:val="hybridMultilevel"/>
    <w:tmpl w:val="810414BA"/>
    <w:lvl w:ilvl="0" w:tplc="F168DFE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814BAA"/>
    <w:multiLevelType w:val="multilevel"/>
    <w:tmpl w:val="F8E63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6522262"/>
    <w:multiLevelType w:val="hybridMultilevel"/>
    <w:tmpl w:val="63EE0F50"/>
    <w:styleLink w:val="ImportedStyle1"/>
    <w:lvl w:ilvl="0" w:tplc="C6204186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F78B326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07AE85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5666474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0E8B784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A92A3C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4C6AF9A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20E732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6CE327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BC65AE9"/>
    <w:multiLevelType w:val="hybridMultilevel"/>
    <w:tmpl w:val="C80ACB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BE646D"/>
    <w:multiLevelType w:val="hybridMultilevel"/>
    <w:tmpl w:val="D5E2FBD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2F04657"/>
    <w:multiLevelType w:val="hybridMultilevel"/>
    <w:tmpl w:val="155CD8F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437C1F9C"/>
    <w:multiLevelType w:val="hybridMultilevel"/>
    <w:tmpl w:val="D6FC02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0111AA"/>
    <w:multiLevelType w:val="hybridMultilevel"/>
    <w:tmpl w:val="924024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75F0FFC"/>
    <w:multiLevelType w:val="hybridMultilevel"/>
    <w:tmpl w:val="16AC3E10"/>
    <w:lvl w:ilvl="0" w:tplc="FF3427EC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79783D"/>
    <w:multiLevelType w:val="hybridMultilevel"/>
    <w:tmpl w:val="CEC885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AC90ECA"/>
    <w:multiLevelType w:val="hybridMultilevel"/>
    <w:tmpl w:val="682E1926"/>
    <w:lvl w:ilvl="0" w:tplc="F168DFE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8E6D2B"/>
    <w:multiLevelType w:val="hybridMultilevel"/>
    <w:tmpl w:val="D51E63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7543EC"/>
    <w:multiLevelType w:val="hybridMultilevel"/>
    <w:tmpl w:val="C9ECE5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1642C7"/>
    <w:multiLevelType w:val="hybridMultilevel"/>
    <w:tmpl w:val="D9DC765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3F16594"/>
    <w:multiLevelType w:val="hybridMultilevel"/>
    <w:tmpl w:val="5E845F9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3FD0F87"/>
    <w:multiLevelType w:val="hybridMultilevel"/>
    <w:tmpl w:val="FBA8FC60"/>
    <w:lvl w:ilvl="0" w:tplc="A94C3704">
      <w:numFmt w:val="bullet"/>
      <w:lvlText w:val=""/>
      <w:lvlJc w:val="left"/>
      <w:pPr>
        <w:ind w:left="25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6" w15:restartNumberingAfterBreak="0">
    <w:nsid w:val="74390F72"/>
    <w:multiLevelType w:val="hybridMultilevel"/>
    <w:tmpl w:val="63EE0F50"/>
    <w:numStyleLink w:val="ImportedStyle1"/>
  </w:abstractNum>
  <w:abstractNum w:abstractNumId="27" w15:restartNumberingAfterBreak="0">
    <w:nsid w:val="75645AE9"/>
    <w:multiLevelType w:val="hybridMultilevel"/>
    <w:tmpl w:val="CA98A5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BE679B3"/>
    <w:multiLevelType w:val="multilevel"/>
    <w:tmpl w:val="58F2A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6"/>
  </w:num>
  <w:num w:numId="2">
    <w:abstractNumId w:val="0"/>
  </w:num>
  <w:num w:numId="3">
    <w:abstractNumId w:val="10"/>
  </w:num>
  <w:num w:numId="4">
    <w:abstractNumId w:val="24"/>
  </w:num>
  <w:num w:numId="5">
    <w:abstractNumId w:val="4"/>
  </w:num>
  <w:num w:numId="6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5"/>
  </w:num>
  <w:num w:numId="8">
    <w:abstractNumId w:val="6"/>
  </w:num>
  <w:num w:numId="9">
    <w:abstractNumId w:val="1"/>
  </w:num>
  <w:num w:numId="10">
    <w:abstractNumId w:val="23"/>
  </w:num>
  <w:num w:numId="11">
    <w:abstractNumId w:val="23"/>
  </w:num>
  <w:num w:numId="12">
    <w:abstractNumId w:val="12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4"/>
  </w:num>
  <w:num w:numId="16">
    <w:abstractNumId w:val="5"/>
  </w:num>
  <w:num w:numId="17">
    <w:abstractNumId w:val="27"/>
  </w:num>
  <w:num w:numId="18">
    <w:abstractNumId w:val="2"/>
  </w:num>
  <w:num w:numId="19">
    <w:abstractNumId w:val="11"/>
  </w:num>
  <w:num w:numId="20">
    <w:abstractNumId w:val="9"/>
  </w:num>
  <w:num w:numId="21">
    <w:abstractNumId w:val="26"/>
  </w:num>
  <w:num w:numId="22">
    <w:abstractNumId w:val="21"/>
  </w:num>
  <w:num w:numId="23">
    <w:abstractNumId w:val="20"/>
  </w:num>
  <w:num w:numId="24">
    <w:abstractNumId w:val="17"/>
  </w:num>
  <w:num w:numId="25">
    <w:abstractNumId w:val="15"/>
  </w:num>
  <w:num w:numId="26">
    <w:abstractNumId w:val="18"/>
  </w:num>
  <w:num w:numId="27">
    <w:abstractNumId w:val="19"/>
  </w:num>
  <w:num w:numId="28">
    <w:abstractNumId w:val="7"/>
  </w:num>
  <w:num w:numId="29">
    <w:abstractNumId w:val="22"/>
  </w:num>
  <w:num w:numId="30">
    <w:abstractNumId w:val="13"/>
  </w:num>
  <w:num w:numId="31">
    <w:abstractNumId w:val="8"/>
  </w:num>
  <w:num w:numId="3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027E8"/>
    <w:rsid w:val="000262AE"/>
    <w:rsid w:val="00071E10"/>
    <w:rsid w:val="00075EB6"/>
    <w:rsid w:val="00076E21"/>
    <w:rsid w:val="00080D7B"/>
    <w:rsid w:val="000C00ED"/>
    <w:rsid w:val="000F15C6"/>
    <w:rsid w:val="000F3803"/>
    <w:rsid w:val="00111757"/>
    <w:rsid w:val="00123117"/>
    <w:rsid w:val="001276F0"/>
    <w:rsid w:val="0013519D"/>
    <w:rsid w:val="0015561F"/>
    <w:rsid w:val="0016106A"/>
    <w:rsid w:val="00165A4B"/>
    <w:rsid w:val="00185784"/>
    <w:rsid w:val="001B1339"/>
    <w:rsid w:val="001B69A3"/>
    <w:rsid w:val="001D5F1F"/>
    <w:rsid w:val="001D7512"/>
    <w:rsid w:val="001E59F8"/>
    <w:rsid w:val="002060EB"/>
    <w:rsid w:val="002156AF"/>
    <w:rsid w:val="002327F3"/>
    <w:rsid w:val="00247523"/>
    <w:rsid w:val="00250B2A"/>
    <w:rsid w:val="00260CA6"/>
    <w:rsid w:val="00296FDA"/>
    <w:rsid w:val="002A3ED9"/>
    <w:rsid w:val="002B74C8"/>
    <w:rsid w:val="002C11BE"/>
    <w:rsid w:val="002D32B6"/>
    <w:rsid w:val="002E02A9"/>
    <w:rsid w:val="002E391B"/>
    <w:rsid w:val="00301E0A"/>
    <w:rsid w:val="00314E83"/>
    <w:rsid w:val="00331BFD"/>
    <w:rsid w:val="00340733"/>
    <w:rsid w:val="003648A8"/>
    <w:rsid w:val="0039422D"/>
    <w:rsid w:val="00394622"/>
    <w:rsid w:val="003B09B5"/>
    <w:rsid w:val="003C698E"/>
    <w:rsid w:val="003D01CB"/>
    <w:rsid w:val="003E3084"/>
    <w:rsid w:val="003F2312"/>
    <w:rsid w:val="004039EB"/>
    <w:rsid w:val="00417AF6"/>
    <w:rsid w:val="00423242"/>
    <w:rsid w:val="0042369E"/>
    <w:rsid w:val="004246A6"/>
    <w:rsid w:val="00435AA6"/>
    <w:rsid w:val="0045155F"/>
    <w:rsid w:val="00452573"/>
    <w:rsid w:val="00452E4D"/>
    <w:rsid w:val="00453C57"/>
    <w:rsid w:val="0047629E"/>
    <w:rsid w:val="00480DE6"/>
    <w:rsid w:val="00484A7D"/>
    <w:rsid w:val="004A0B19"/>
    <w:rsid w:val="004A7DB4"/>
    <w:rsid w:val="004C7B47"/>
    <w:rsid w:val="004E0BCE"/>
    <w:rsid w:val="004E1954"/>
    <w:rsid w:val="004F1E5A"/>
    <w:rsid w:val="00505C0F"/>
    <w:rsid w:val="00505D82"/>
    <w:rsid w:val="00521DBA"/>
    <w:rsid w:val="00526FA2"/>
    <w:rsid w:val="0053141A"/>
    <w:rsid w:val="005317D4"/>
    <w:rsid w:val="00551706"/>
    <w:rsid w:val="005530B8"/>
    <w:rsid w:val="00554229"/>
    <w:rsid w:val="00555E0F"/>
    <w:rsid w:val="00584A65"/>
    <w:rsid w:val="005925B8"/>
    <w:rsid w:val="005A4606"/>
    <w:rsid w:val="005D6EC9"/>
    <w:rsid w:val="005E12C6"/>
    <w:rsid w:val="005E576D"/>
    <w:rsid w:val="0060244B"/>
    <w:rsid w:val="00602EE5"/>
    <w:rsid w:val="00613561"/>
    <w:rsid w:val="00625003"/>
    <w:rsid w:val="0062751D"/>
    <w:rsid w:val="00655EF5"/>
    <w:rsid w:val="006564DF"/>
    <w:rsid w:val="00690F97"/>
    <w:rsid w:val="0069506E"/>
    <w:rsid w:val="00696001"/>
    <w:rsid w:val="006A2E8D"/>
    <w:rsid w:val="006D5472"/>
    <w:rsid w:val="006D70D6"/>
    <w:rsid w:val="006F4277"/>
    <w:rsid w:val="006F4A69"/>
    <w:rsid w:val="006F5A5D"/>
    <w:rsid w:val="007032C5"/>
    <w:rsid w:val="00730DD2"/>
    <w:rsid w:val="007342D6"/>
    <w:rsid w:val="00734492"/>
    <w:rsid w:val="0073651A"/>
    <w:rsid w:val="00740238"/>
    <w:rsid w:val="007455A9"/>
    <w:rsid w:val="0078266C"/>
    <w:rsid w:val="00783376"/>
    <w:rsid w:val="007948F2"/>
    <w:rsid w:val="007953A0"/>
    <w:rsid w:val="007957B7"/>
    <w:rsid w:val="00795AD1"/>
    <w:rsid w:val="007B516B"/>
    <w:rsid w:val="007D0444"/>
    <w:rsid w:val="007D06BB"/>
    <w:rsid w:val="007D6A3E"/>
    <w:rsid w:val="007F5881"/>
    <w:rsid w:val="008138EA"/>
    <w:rsid w:val="008219D4"/>
    <w:rsid w:val="00824D19"/>
    <w:rsid w:val="008472E7"/>
    <w:rsid w:val="00852EFD"/>
    <w:rsid w:val="00891321"/>
    <w:rsid w:val="008958B5"/>
    <w:rsid w:val="008A2D60"/>
    <w:rsid w:val="008C3DEE"/>
    <w:rsid w:val="008D4CBA"/>
    <w:rsid w:val="008E5210"/>
    <w:rsid w:val="008F46C4"/>
    <w:rsid w:val="009269BD"/>
    <w:rsid w:val="00937E61"/>
    <w:rsid w:val="00947480"/>
    <w:rsid w:val="0095416C"/>
    <w:rsid w:val="00960044"/>
    <w:rsid w:val="0097092D"/>
    <w:rsid w:val="009761F2"/>
    <w:rsid w:val="00982170"/>
    <w:rsid w:val="009B087A"/>
    <w:rsid w:val="009C5B83"/>
    <w:rsid w:val="009C7981"/>
    <w:rsid w:val="009D50E8"/>
    <w:rsid w:val="009F7815"/>
    <w:rsid w:val="00A0303F"/>
    <w:rsid w:val="00A135FC"/>
    <w:rsid w:val="00A17614"/>
    <w:rsid w:val="00A34656"/>
    <w:rsid w:val="00A56076"/>
    <w:rsid w:val="00A63E18"/>
    <w:rsid w:val="00A73761"/>
    <w:rsid w:val="00A84615"/>
    <w:rsid w:val="00A84640"/>
    <w:rsid w:val="00A874BC"/>
    <w:rsid w:val="00A951E6"/>
    <w:rsid w:val="00AB4D54"/>
    <w:rsid w:val="00AB668C"/>
    <w:rsid w:val="00AB6F74"/>
    <w:rsid w:val="00AC0C24"/>
    <w:rsid w:val="00AF0E8B"/>
    <w:rsid w:val="00AF691A"/>
    <w:rsid w:val="00B0518C"/>
    <w:rsid w:val="00B17325"/>
    <w:rsid w:val="00B17DE5"/>
    <w:rsid w:val="00B21DD7"/>
    <w:rsid w:val="00B24BF7"/>
    <w:rsid w:val="00B34966"/>
    <w:rsid w:val="00B61939"/>
    <w:rsid w:val="00B82C9E"/>
    <w:rsid w:val="00BB4931"/>
    <w:rsid w:val="00BC67E1"/>
    <w:rsid w:val="00BF149A"/>
    <w:rsid w:val="00C050BE"/>
    <w:rsid w:val="00C34E41"/>
    <w:rsid w:val="00C35E7F"/>
    <w:rsid w:val="00C716E0"/>
    <w:rsid w:val="00C720A7"/>
    <w:rsid w:val="00C75A00"/>
    <w:rsid w:val="00C82970"/>
    <w:rsid w:val="00CA07E3"/>
    <w:rsid w:val="00CB2BBE"/>
    <w:rsid w:val="00CC58B6"/>
    <w:rsid w:val="00CC793D"/>
    <w:rsid w:val="00CD230C"/>
    <w:rsid w:val="00CD5FCF"/>
    <w:rsid w:val="00CE1516"/>
    <w:rsid w:val="00CE59EF"/>
    <w:rsid w:val="00CF13EA"/>
    <w:rsid w:val="00CF5096"/>
    <w:rsid w:val="00D43986"/>
    <w:rsid w:val="00D62A67"/>
    <w:rsid w:val="00D7248D"/>
    <w:rsid w:val="00D81BAF"/>
    <w:rsid w:val="00DC47F3"/>
    <w:rsid w:val="00DD5E37"/>
    <w:rsid w:val="00DD6449"/>
    <w:rsid w:val="00DF4EF7"/>
    <w:rsid w:val="00DF554F"/>
    <w:rsid w:val="00E50E0D"/>
    <w:rsid w:val="00E545D8"/>
    <w:rsid w:val="00E817B3"/>
    <w:rsid w:val="00E90BC7"/>
    <w:rsid w:val="00EE0615"/>
    <w:rsid w:val="00EF1DD1"/>
    <w:rsid w:val="00F05159"/>
    <w:rsid w:val="00F06283"/>
    <w:rsid w:val="00F5652C"/>
    <w:rsid w:val="00F71147"/>
    <w:rsid w:val="00F7230A"/>
    <w:rsid w:val="00F91A7E"/>
    <w:rsid w:val="00F96598"/>
    <w:rsid w:val="00FA57D1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DBED3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>
      <w:pPr>
        <w:ind w:right="3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14E83"/>
    <w:rPr>
      <w:color w:val="6EAC1C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525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257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257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5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2573"/>
    <w:rPr>
      <w:b/>
      <w:bCs/>
    </w:rPr>
  </w:style>
  <w:style w:type="numbering" w:customStyle="1" w:styleId="ImportedStyle1">
    <w:name w:val="Imported Style 1"/>
    <w:rsid w:val="0016106A"/>
    <w:pPr>
      <w:numPr>
        <w:numId w:val="20"/>
      </w:numPr>
    </w:pPr>
  </w:style>
  <w:style w:type="paragraph" w:customStyle="1" w:styleId="Body">
    <w:name w:val="Body"/>
    <w:rsid w:val="0016106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right="0"/>
    </w:pPr>
    <w:rPr>
      <w:rFonts w:ascii="Calibri" w:hAnsi="Calibri" w:cs="Calibri"/>
      <w:color w:val="000000"/>
      <w:sz w:val="22"/>
      <w:szCs w:val="22"/>
      <w:u w:color="000000"/>
      <w:bdr w:val="nil"/>
    </w:rPr>
  </w:style>
  <w:style w:type="paragraph" w:styleId="NoSpacing">
    <w:name w:val="No Spacing"/>
    <w:uiPriority w:val="1"/>
    <w:qFormat/>
    <w:rsid w:val="00071E10"/>
    <w:pPr>
      <w:ind w:right="0"/>
    </w:pPr>
    <w:rPr>
      <w:rFonts w:eastAsiaTheme="minorHAnsi"/>
      <w:sz w:val="24"/>
      <w:szCs w:val="24"/>
      <w:lang w:eastAsia="en-US"/>
    </w:rPr>
  </w:style>
  <w:style w:type="paragraph" w:styleId="BodyText">
    <w:name w:val="Body Text"/>
    <w:basedOn w:val="Normal"/>
    <w:link w:val="BodyTextChar"/>
    <w:rsid w:val="00852EFD"/>
    <w:pPr>
      <w:spacing w:after="240" w:line="240" w:lineRule="atLeast"/>
      <w:ind w:right="0"/>
      <w:jc w:val="both"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BodyTextChar">
    <w:name w:val="Body Text Char"/>
    <w:basedOn w:val="DefaultParagraphFont"/>
    <w:link w:val="BodyText"/>
    <w:rsid w:val="00852EFD"/>
    <w:rPr>
      <w:rFonts w:ascii="Calibri" w:eastAsia="Times New Roman" w:hAnsi="Calibri" w:cs="Times New Roman"/>
      <w:sz w:val="22"/>
      <w:szCs w:val="22"/>
      <w:lang w:eastAsia="en-US"/>
    </w:rPr>
  </w:style>
  <w:style w:type="paragraph" w:customStyle="1" w:styleId="paragraph">
    <w:name w:val="paragraph"/>
    <w:basedOn w:val="Normal"/>
    <w:rsid w:val="007F5881"/>
    <w:pPr>
      <w:spacing w:before="100" w:beforeAutospacing="1" w:after="100" w:afterAutospacing="1"/>
      <w:ind w:right="0"/>
    </w:pPr>
    <w:rPr>
      <w:rFonts w:ascii="Times New Roman" w:eastAsia="Times New Roman" w:hAnsi="Times New Roman" w:cs="Times New Roman"/>
    </w:rPr>
  </w:style>
  <w:style w:type="character" w:customStyle="1" w:styleId="normaltextrun">
    <w:name w:val="normaltextrun"/>
    <w:basedOn w:val="DefaultParagraphFont"/>
    <w:rsid w:val="007F5881"/>
  </w:style>
  <w:style w:type="character" w:customStyle="1" w:styleId="eop">
    <w:name w:val="eop"/>
    <w:basedOn w:val="DefaultParagraphFont"/>
    <w:rsid w:val="007F58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984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8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9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83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BU.BrunswickPatientFeedback@wales.nhs.uk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cid:image001.jpg@01D92F0D.4DB10F30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4.jpe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5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3496BD-A5FF-4817-97A5-0B8AD46F3D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929630E-D9D3-44CF-8778-B25A8E3912B6}">
  <ds:schemaRefs>
    <ds:schemaRef ds:uri="25dada87-73c5-4853-ad06-9b7ecadc6792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www.w3.org/XML/1998/namespace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d0612e75-ae18-4a31-8ff8-faeebe33f569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824EACD-66D3-484E-B106-A6BC80F788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972712D-1F4E-496F-A074-56BD828C20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</TotalTime>
  <Pages>2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Reece</dc:creator>
  <cp:keywords/>
  <dc:description/>
  <cp:lastModifiedBy>Richard Williams (Swansea Bay UHB - Primary Care &amp; Planning)</cp:lastModifiedBy>
  <cp:revision>4</cp:revision>
  <cp:lastPrinted>2019-12-04T12:57:00Z</cp:lastPrinted>
  <dcterms:created xsi:type="dcterms:W3CDTF">2023-01-27T08:31:00Z</dcterms:created>
  <dcterms:modified xsi:type="dcterms:W3CDTF">2023-01-30T09:03:00Z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