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27B7A4" w14:textId="77777777" w:rsidR="00B0518C" w:rsidRDefault="005925B8" w:rsidP="00314E83">
      <w:pPr>
        <w:jc w:val="center"/>
      </w:pPr>
      <w:r w:rsidRPr="0013519D">
        <w:t xml:space="preserve">          </w:t>
      </w:r>
    </w:p>
    <w:p w14:paraId="17BCD098" w14:textId="77777777" w:rsidR="00CC793D" w:rsidRDefault="005925B8" w:rsidP="00314E83">
      <w:pPr>
        <w:jc w:val="center"/>
        <w:rPr>
          <w:b/>
          <w:color w:val="FFC91D"/>
        </w:rPr>
      </w:pPr>
      <w:r w:rsidRPr="00B0518C">
        <w:rPr>
          <w:b/>
          <w:color w:val="FFC91D"/>
        </w:rPr>
        <w:t xml:space="preserve"> </w:t>
      </w:r>
    </w:p>
    <w:p w14:paraId="419B0BAB" w14:textId="77777777" w:rsidR="00B0518C" w:rsidRPr="00B0518C" w:rsidRDefault="005925B8" w:rsidP="008F46C4">
      <w:pPr>
        <w:ind w:right="-1"/>
        <w:jc w:val="center"/>
        <w:rPr>
          <w:b/>
          <w:color w:val="FFC91D"/>
        </w:rPr>
      </w:pPr>
      <w:r w:rsidRPr="00B0518C">
        <w:rPr>
          <w:b/>
          <w:color w:val="318B70" w:themeColor="accent4" w:themeShade="BF"/>
        </w:rPr>
        <w:t>Rydym yn croesawu gohebiaeth yn y Gymraeg ac yn y Saesneg</w:t>
      </w:r>
      <w:r w:rsidRPr="00B0518C">
        <w:rPr>
          <w:b/>
          <w:color w:val="FFC91D"/>
        </w:rPr>
        <w:t xml:space="preserve">. </w:t>
      </w:r>
    </w:p>
    <w:p w14:paraId="741B7EA7" w14:textId="77777777" w:rsidR="005925B8" w:rsidRDefault="005925B8" w:rsidP="008F46C4">
      <w:pPr>
        <w:ind w:right="-1"/>
        <w:jc w:val="center"/>
        <w:rPr>
          <w:color w:val="134163" w:themeColor="accent2" w:themeShade="80"/>
        </w:rPr>
      </w:pPr>
      <w:r w:rsidRPr="00B0518C">
        <w:rPr>
          <w:color w:val="134163" w:themeColor="accent2" w:themeShade="80"/>
        </w:rPr>
        <w:t>We welcome correspondence in Welsh or English.</w:t>
      </w:r>
    </w:p>
    <w:p w14:paraId="0692C36C" w14:textId="0E0611D4" w:rsidR="00A73761" w:rsidRPr="00484A7D" w:rsidRDefault="00484A7D" w:rsidP="00B21DD7">
      <w:pPr>
        <w:ind w:right="-1"/>
        <w:rPr>
          <w:b/>
          <w:noProof/>
        </w:rPr>
      </w:pPr>
      <w:r>
        <w:rPr>
          <w:b/>
          <w:noProof/>
        </w:rPr>
        <w:tab/>
      </w:r>
      <w:r>
        <w:rPr>
          <w:b/>
          <w:noProof/>
        </w:rPr>
        <w:tab/>
      </w:r>
      <w:r>
        <w:rPr>
          <w:b/>
          <w:noProof/>
        </w:rPr>
        <w:tab/>
      </w:r>
      <w:r>
        <w:rPr>
          <w:b/>
          <w:noProof/>
        </w:rPr>
        <w:tab/>
      </w:r>
      <w:r>
        <w:rPr>
          <w:b/>
          <w:noProof/>
        </w:rPr>
        <w:tab/>
      </w:r>
      <w:r>
        <w:rPr>
          <w:b/>
          <w:noProof/>
        </w:rPr>
        <w:tab/>
      </w:r>
      <w:r>
        <w:rPr>
          <w:b/>
          <w:noProof/>
        </w:rPr>
        <w:tab/>
      </w:r>
      <w:r>
        <w:rPr>
          <w:b/>
          <w:noProof/>
        </w:rPr>
        <w:tab/>
      </w:r>
      <w:r>
        <w:rPr>
          <w:b/>
          <w:noProof/>
        </w:rPr>
        <w:tab/>
      </w:r>
      <w:r>
        <w:rPr>
          <w:b/>
          <w:noProof/>
        </w:rPr>
        <w:tab/>
      </w:r>
    </w:p>
    <w:p w14:paraId="1C967817" w14:textId="1D564D66" w:rsidR="00AC0C24" w:rsidRPr="00AF2E8D" w:rsidRDefault="009971E2" w:rsidP="00257785">
      <w:pPr>
        <w:autoSpaceDE w:val="0"/>
        <w:autoSpaceDN w:val="0"/>
        <w:adjustRightInd w:val="0"/>
        <w:ind w:right="-1"/>
        <w:jc w:val="both"/>
      </w:pPr>
      <w:r>
        <w:t>30 January 2023</w:t>
      </w:r>
    </w:p>
    <w:p w14:paraId="7F20CF72" w14:textId="0709257B" w:rsidR="0095416C" w:rsidRPr="00AF2E8D" w:rsidRDefault="0095416C" w:rsidP="00257785">
      <w:pPr>
        <w:autoSpaceDE w:val="0"/>
        <w:autoSpaceDN w:val="0"/>
        <w:adjustRightInd w:val="0"/>
        <w:ind w:right="-1"/>
        <w:jc w:val="both"/>
        <w:rPr>
          <w:color w:val="1CADE4" w:themeColor="accent1"/>
        </w:rPr>
      </w:pPr>
    </w:p>
    <w:p w14:paraId="04EF988F" w14:textId="76BC5440" w:rsidR="007455A9" w:rsidRPr="00AF2E8D" w:rsidRDefault="007455A9" w:rsidP="00257785">
      <w:pPr>
        <w:autoSpaceDE w:val="0"/>
        <w:autoSpaceDN w:val="0"/>
        <w:adjustRightInd w:val="0"/>
        <w:ind w:right="-1"/>
        <w:jc w:val="both"/>
        <w:rPr>
          <w:color w:val="1CADE4" w:themeColor="accent1"/>
        </w:rPr>
      </w:pPr>
    </w:p>
    <w:p w14:paraId="31F92532" w14:textId="1F0092BD" w:rsidR="007455A9" w:rsidRPr="00AF2E8D" w:rsidRDefault="008B0F14" w:rsidP="00257785">
      <w:pPr>
        <w:jc w:val="both"/>
      </w:pPr>
      <w:r w:rsidRPr="00AF2E8D">
        <w:t>To: All patients registered at Brunswick Health Centre</w:t>
      </w:r>
    </w:p>
    <w:p w14:paraId="740A1CB9" w14:textId="42FCCAA9" w:rsidR="008B0F14" w:rsidRPr="00AF2E8D" w:rsidRDefault="008B0F14" w:rsidP="00257785">
      <w:pPr>
        <w:jc w:val="both"/>
      </w:pPr>
    </w:p>
    <w:p w14:paraId="76F78D22" w14:textId="221E0648" w:rsidR="008B0F14" w:rsidRPr="00AF2E8D" w:rsidRDefault="00B13A99" w:rsidP="00257785">
      <w:pPr>
        <w:jc w:val="both"/>
        <w:rPr>
          <w:color w:val="1CADE4" w:themeColor="accent1"/>
        </w:rPr>
      </w:pPr>
      <w:r w:rsidRPr="00AF2E8D">
        <w:t>Dear Sir/Madam</w:t>
      </w:r>
      <w:r w:rsidR="008B0F14" w:rsidRPr="00AF2E8D">
        <w:t xml:space="preserve">, </w:t>
      </w:r>
      <w:bookmarkStart w:id="0" w:name="_GoBack"/>
      <w:bookmarkEnd w:id="0"/>
    </w:p>
    <w:p w14:paraId="6C8BDE2E" w14:textId="77777777" w:rsidR="00740238" w:rsidRPr="00AF2E8D" w:rsidRDefault="00740238" w:rsidP="00257785">
      <w:pPr>
        <w:contextualSpacing/>
        <w:jc w:val="both"/>
        <w:rPr>
          <w:color w:val="1CADE4" w:themeColor="accent1"/>
        </w:rPr>
      </w:pPr>
    </w:p>
    <w:p w14:paraId="0C6FF26F" w14:textId="77777777" w:rsidR="00AF2E8D" w:rsidRDefault="00AF2E8D" w:rsidP="00AF2E8D">
      <w:pPr>
        <w:ind w:right="0"/>
        <w:contextualSpacing/>
        <w:jc w:val="both"/>
        <w:rPr>
          <w:b/>
        </w:rPr>
      </w:pPr>
      <w:r w:rsidRPr="00331BFD">
        <w:rPr>
          <w:b/>
        </w:rPr>
        <w:t xml:space="preserve">Brunswick Health Centre </w:t>
      </w:r>
      <w:r>
        <w:rPr>
          <w:b/>
        </w:rPr>
        <w:t>Premises Relocation Proposal</w:t>
      </w:r>
    </w:p>
    <w:p w14:paraId="42A3D3D1" w14:textId="46FD0376" w:rsidR="00740238" w:rsidRDefault="00740238" w:rsidP="00257785">
      <w:pPr>
        <w:autoSpaceDE w:val="0"/>
        <w:autoSpaceDN w:val="0"/>
        <w:adjustRightInd w:val="0"/>
        <w:ind w:right="0"/>
        <w:jc w:val="both"/>
        <w:rPr>
          <w:color w:val="1CADE4" w:themeColor="accent1"/>
        </w:rPr>
      </w:pPr>
    </w:p>
    <w:p w14:paraId="057231FF" w14:textId="136B5F7C" w:rsidR="00434F5A" w:rsidRDefault="00434F5A" w:rsidP="00434F5A">
      <w:pPr>
        <w:ind w:right="0"/>
        <w:jc w:val="both"/>
        <w:rPr>
          <w:rFonts w:eastAsia="Times New Roman"/>
          <w:lang w:val="en"/>
        </w:rPr>
      </w:pPr>
      <w:r w:rsidRPr="00331BFD">
        <w:rPr>
          <w:rFonts w:eastAsia="Times New Roman"/>
          <w:lang w:val="en"/>
        </w:rPr>
        <w:t>Brunswick Health Centre</w:t>
      </w:r>
      <w:r>
        <w:rPr>
          <w:rFonts w:eastAsia="Times New Roman"/>
          <w:lang w:val="en"/>
        </w:rPr>
        <w:t xml:space="preserve"> </w:t>
      </w:r>
      <w:r w:rsidR="008508C9">
        <w:rPr>
          <w:rFonts w:eastAsia="Times New Roman"/>
          <w:lang w:val="en"/>
        </w:rPr>
        <w:t xml:space="preserve">want to move their premises </w:t>
      </w:r>
      <w:r>
        <w:rPr>
          <w:rFonts w:eastAsia="Times New Roman"/>
          <w:lang w:val="en"/>
        </w:rPr>
        <w:t xml:space="preserve">from </w:t>
      </w:r>
      <w:r w:rsidRPr="00331BFD">
        <w:rPr>
          <w:rFonts w:eastAsia="Times New Roman"/>
          <w:lang w:val="en"/>
        </w:rPr>
        <w:t>139/140 St Helens Road, Swansea SA1 4DE</w:t>
      </w:r>
      <w:r>
        <w:rPr>
          <w:rFonts w:eastAsia="Times New Roman"/>
          <w:lang w:val="en"/>
        </w:rPr>
        <w:t xml:space="preserve"> to Heathfield House, 91 Heathfield, Swansea SA1 6EL</w:t>
      </w:r>
      <w:r w:rsidRPr="00331BFD">
        <w:rPr>
          <w:rFonts w:eastAsia="Times New Roman"/>
          <w:lang w:val="en"/>
        </w:rPr>
        <w:t>.</w:t>
      </w:r>
    </w:p>
    <w:p w14:paraId="5FD18F45" w14:textId="77777777" w:rsidR="00434F5A" w:rsidRPr="00AF2E8D" w:rsidRDefault="00434F5A" w:rsidP="002145E8">
      <w:pPr>
        <w:ind w:right="0"/>
        <w:rPr>
          <w:rFonts w:eastAsia="Times New Roman"/>
          <w:lang w:val="en"/>
        </w:rPr>
      </w:pPr>
    </w:p>
    <w:p w14:paraId="70EF7065" w14:textId="6E674C2A" w:rsidR="002145E8" w:rsidRDefault="008508C9" w:rsidP="002145E8">
      <w:pPr>
        <w:ind w:right="0"/>
      </w:pPr>
      <w:proofErr w:type="gramStart"/>
      <w:r>
        <w:rPr>
          <w:rFonts w:eastAsia="Times New Roman"/>
          <w:lang w:val="en"/>
        </w:rPr>
        <w:t>Therefore</w:t>
      </w:r>
      <w:proofErr w:type="gramEnd"/>
      <w:r>
        <w:rPr>
          <w:rFonts w:eastAsia="Times New Roman"/>
          <w:lang w:val="en"/>
        </w:rPr>
        <w:t xml:space="preserve"> the Health Board wants to hear your views about</w:t>
      </w:r>
      <w:r w:rsidR="002145E8" w:rsidRPr="00AF2E8D">
        <w:rPr>
          <w:rFonts w:eastAsia="Times New Roman"/>
          <w:lang w:val="en"/>
        </w:rPr>
        <w:t xml:space="preserve"> this </w:t>
      </w:r>
      <w:r w:rsidR="002145E8">
        <w:rPr>
          <w:rFonts w:eastAsia="Times New Roman"/>
          <w:lang w:val="en"/>
        </w:rPr>
        <w:t>proposal</w:t>
      </w:r>
      <w:r>
        <w:rPr>
          <w:rFonts w:eastAsia="Times New Roman"/>
          <w:lang w:val="en"/>
        </w:rPr>
        <w:t xml:space="preserve">.  We will be contacting </w:t>
      </w:r>
      <w:r w:rsidR="002145E8" w:rsidRPr="00AF2E8D">
        <w:t>patients and other interested parties</w:t>
      </w:r>
      <w:r>
        <w:t xml:space="preserve"> to hear their views</w:t>
      </w:r>
      <w:r w:rsidR="002145E8" w:rsidRPr="00AF2E8D">
        <w:t>.</w:t>
      </w:r>
      <w:r w:rsidR="002145E8">
        <w:t xml:space="preserve"> </w:t>
      </w:r>
      <w:r w:rsidR="002145E8" w:rsidRPr="00AF2E8D">
        <w:t xml:space="preserve">The engagement will </w:t>
      </w:r>
      <w:r>
        <w:t xml:space="preserve">explain why the GP Practice wants to move and about the proposed new site so that you can tell us your views.  We want to know how this would </w:t>
      </w:r>
      <w:r w:rsidR="002145E8">
        <w:t>impact</w:t>
      </w:r>
      <w:r>
        <w:t xml:space="preserve"> you</w:t>
      </w:r>
      <w:r w:rsidR="002145E8">
        <w:t xml:space="preserve"> as a patient</w:t>
      </w:r>
      <w:r>
        <w:t xml:space="preserve"> and if you have any ideas about alternative sites for the surgery which we could look at.</w:t>
      </w:r>
    </w:p>
    <w:p w14:paraId="2CB7BFA3" w14:textId="77777777" w:rsidR="002145E8" w:rsidRDefault="002145E8" w:rsidP="002145E8">
      <w:pPr>
        <w:ind w:right="0"/>
      </w:pPr>
    </w:p>
    <w:p w14:paraId="203FAE41" w14:textId="2168BA15" w:rsidR="002145E8" w:rsidRPr="00AF2E8D" w:rsidRDefault="002145E8" w:rsidP="002145E8">
      <w:pPr>
        <w:ind w:right="0"/>
      </w:pPr>
      <w:r w:rsidRPr="00AF2E8D">
        <w:t>Attached is an information sheet with details of the propos</w:t>
      </w:r>
      <w:r w:rsidR="008508C9">
        <w:t>als</w:t>
      </w:r>
      <w:r>
        <w:t xml:space="preserve"> </w:t>
      </w:r>
      <w:r w:rsidRPr="00AF2E8D">
        <w:t xml:space="preserve">and what this will mean for you.  </w:t>
      </w:r>
    </w:p>
    <w:p w14:paraId="460CA584" w14:textId="77777777" w:rsidR="002145E8" w:rsidRPr="00AF2E8D" w:rsidRDefault="002145E8" w:rsidP="002145E8">
      <w:pPr>
        <w:ind w:right="0"/>
      </w:pPr>
    </w:p>
    <w:p w14:paraId="6E3691BE" w14:textId="55FF9E3F" w:rsidR="002145E8" w:rsidRDefault="002145E8" w:rsidP="002145E8">
      <w:pPr>
        <w:ind w:right="0"/>
      </w:pPr>
      <w:r w:rsidRPr="00AF2E8D">
        <w:t>Yours sincerely</w:t>
      </w:r>
    </w:p>
    <w:p w14:paraId="4A66ADA6" w14:textId="60208D13" w:rsidR="00253CF1" w:rsidRDefault="00253CF1" w:rsidP="002145E8">
      <w:pPr>
        <w:ind w:right="0"/>
      </w:pPr>
    </w:p>
    <w:p w14:paraId="5BD0EE96" w14:textId="5C076283" w:rsidR="00253CF1" w:rsidRDefault="00FE3081" w:rsidP="002145E8">
      <w:pPr>
        <w:ind w:right="0"/>
      </w:pPr>
      <w:r>
        <w:rPr>
          <w:noProof/>
        </w:rPr>
        <w:drawing>
          <wp:inline distT="0" distB="0" distL="0" distR="0" wp14:anchorId="225B31AE" wp14:editId="1F8D9DE1">
            <wp:extent cx="1352550" cy="657225"/>
            <wp:effectExtent l="0" t="0" r="0" b="9525"/>
            <wp:docPr id="2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65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1EA2E7" w14:textId="0C5C2E18" w:rsidR="00253CF1" w:rsidRDefault="00253CF1" w:rsidP="002145E8">
      <w:pPr>
        <w:ind w:right="0"/>
      </w:pPr>
    </w:p>
    <w:p w14:paraId="47610EB5" w14:textId="717E143C" w:rsidR="00253CF1" w:rsidRDefault="00253CF1" w:rsidP="002145E8">
      <w:pPr>
        <w:ind w:right="0"/>
      </w:pPr>
    </w:p>
    <w:p w14:paraId="52C7A870" w14:textId="77777777" w:rsidR="00253CF1" w:rsidRPr="00943452" w:rsidRDefault="00253CF1" w:rsidP="00253CF1">
      <w:pPr>
        <w:ind w:right="0"/>
        <w:jc w:val="both"/>
        <w:rPr>
          <w:b/>
        </w:rPr>
      </w:pPr>
      <w:r w:rsidRPr="00943452">
        <w:rPr>
          <w:b/>
        </w:rPr>
        <w:t>Brian Owens</w:t>
      </w:r>
    </w:p>
    <w:p w14:paraId="0CDB43E0" w14:textId="3C9838EC" w:rsidR="00253CF1" w:rsidRPr="00253CF1" w:rsidRDefault="00253CF1" w:rsidP="00253CF1">
      <w:pPr>
        <w:spacing w:line="360" w:lineRule="auto"/>
        <w:jc w:val="both"/>
        <w:rPr>
          <w:b/>
        </w:rPr>
      </w:pPr>
      <w:r w:rsidRPr="00943452">
        <w:rPr>
          <w:b/>
        </w:rPr>
        <w:t>Group Director – Primary, Community Services &amp; Therapies</w:t>
      </w:r>
    </w:p>
    <w:p w14:paraId="737A93DD" w14:textId="754AA2D2" w:rsidR="002145E8" w:rsidRDefault="002145E8" w:rsidP="00257785">
      <w:pPr>
        <w:autoSpaceDE w:val="0"/>
        <w:autoSpaceDN w:val="0"/>
        <w:adjustRightInd w:val="0"/>
        <w:ind w:right="0"/>
        <w:jc w:val="both"/>
        <w:rPr>
          <w:color w:val="1CADE4" w:themeColor="accent1"/>
        </w:rPr>
      </w:pPr>
    </w:p>
    <w:p w14:paraId="4B5556FD" w14:textId="77777777" w:rsidR="002145E8" w:rsidRPr="00AF2E8D" w:rsidRDefault="002145E8" w:rsidP="00257785">
      <w:pPr>
        <w:autoSpaceDE w:val="0"/>
        <w:autoSpaceDN w:val="0"/>
        <w:adjustRightInd w:val="0"/>
        <w:ind w:right="0"/>
        <w:jc w:val="both"/>
        <w:rPr>
          <w:color w:val="1CADE4" w:themeColor="accent1"/>
        </w:rPr>
      </w:pPr>
    </w:p>
    <w:sectPr w:rsidR="002145E8" w:rsidRPr="00AF2E8D" w:rsidSect="007B6C4A">
      <w:headerReference w:type="first" r:id="rId12"/>
      <w:footerReference w:type="first" r:id="rId13"/>
      <w:pgSz w:w="11906" w:h="16838"/>
      <w:pgMar w:top="1134" w:right="1134" w:bottom="1134" w:left="1134" w:header="851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3166BE" w14:textId="77777777" w:rsidR="00D71862" w:rsidRDefault="00D71862" w:rsidP="007D6A3E">
      <w:r>
        <w:separator/>
      </w:r>
    </w:p>
  </w:endnote>
  <w:endnote w:type="continuationSeparator" w:id="0">
    <w:p w14:paraId="260D02A8" w14:textId="77777777" w:rsidR="00D71862" w:rsidRDefault="00D71862" w:rsidP="007D6A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373650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noProof/>
      </w:rPr>
    </w:pPr>
    <w:r>
      <w:rPr>
        <w:noProof/>
      </w:rPr>
      <w:drawing>
        <wp:inline distT="0" distB="0" distL="0" distR="0" wp14:anchorId="40BFB0FA" wp14:editId="14F53BA4">
          <wp:extent cx="3016550" cy="868418"/>
          <wp:effectExtent l="0" t="0" r="0" b="8255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25314" cy="8997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E2B5D26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</w:p>
  <w:p w14:paraId="20A15C97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6969CD5E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1AF8780D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49224996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B253DC8" w14:textId="77777777" w:rsidR="00D71862" w:rsidRDefault="00D71862" w:rsidP="007D6A3E">
      <w:r>
        <w:separator/>
      </w:r>
    </w:p>
  </w:footnote>
  <w:footnote w:type="continuationSeparator" w:id="0">
    <w:p w14:paraId="331DAB78" w14:textId="77777777" w:rsidR="00D71862" w:rsidRDefault="00D71862" w:rsidP="007D6A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C8FCE3" w14:textId="77777777" w:rsidR="0097092D" w:rsidRDefault="00B0518C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1C8E96B" wp14:editId="33AF7B6C">
              <wp:simplePos x="0" y="0"/>
              <wp:positionH relativeFrom="column">
                <wp:posOffset>2887980</wp:posOffset>
              </wp:positionH>
              <wp:positionV relativeFrom="paragraph">
                <wp:posOffset>-215900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D0EBF7" w14:textId="77777777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 w:rsidRPr="00DD6449">
                            <w:rPr>
                              <w:sz w:val="18"/>
                            </w:rPr>
                            <w:t>Cadeirydd</w:t>
                          </w:r>
                          <w:proofErr w:type="spellEnd"/>
                          <w:r w:rsidRPr="00DD6449">
                            <w:rPr>
                              <w:sz w:val="18"/>
                            </w:rPr>
                            <w:t xml:space="preserve"> </w:t>
                          </w:r>
                          <w:r w:rsidR="000F15C6">
                            <w:rPr>
                              <w:sz w:val="18"/>
                            </w:rPr>
                            <w:t xml:space="preserve">/ </w:t>
                          </w:r>
                          <w:r w:rsidRPr="00DD6449">
                            <w:rPr>
                              <w:sz w:val="18"/>
                            </w:rPr>
                            <w:t xml:space="preserve">Chair: </w:t>
                          </w:r>
                          <w:r w:rsidRPr="00DD6449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61F93B38" w14:textId="3F7D1A5F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 w:rsidRPr="00DD6449"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 w:rsidRPr="00DD6449"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 w:rsidRPr="00DD6449"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Pr="00DD6449">
                            <w:rPr>
                              <w:sz w:val="18"/>
                            </w:rPr>
                            <w:t xml:space="preserve">/Chief Executive: </w:t>
                          </w:r>
                          <w:r w:rsidR="0069506E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14:paraId="3161C10A" w14:textId="77777777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0E37737A" w14:textId="77777777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gofalu</w:t>
                          </w:r>
                          <w:proofErr w:type="spellEnd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14:paraId="0055D6CE" w14:textId="77777777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DD6449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DD6449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  <w:p w14:paraId="781E5B40" w14:textId="77777777" w:rsidR="000C00ED" w:rsidRPr="002D32B6" w:rsidRDefault="000C00ED" w:rsidP="00937E61">
                          <w:pPr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21C8E96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27.4pt;margin-top:-17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92JmVeAAAAAMAQAADwAAAAAAAAAAAAAAAACuBAAAZHJzL2Rvd25yZXYueG1s&#10;UEsFBgAAAAAEAAQA8wAAALsFAAAAAA==&#10;" fillcolor="window" stroked="f" strokeweight=".5pt">
              <v:path arrowok="t"/>
              <v:textbox>
                <w:txbxContent>
                  <w:p w14:paraId="58D0EBF7" w14:textId="77777777" w:rsidR="00DD6449" w:rsidRPr="00DD6449" w:rsidRDefault="00DD6449" w:rsidP="00DD6449">
                    <w:pPr>
                      <w:spacing w:line="259" w:lineRule="auto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 w:rsidRPr="00DD6449">
                      <w:rPr>
                        <w:sz w:val="18"/>
                      </w:rPr>
                      <w:t>Cadeirydd</w:t>
                    </w:r>
                    <w:proofErr w:type="spellEnd"/>
                    <w:r w:rsidRPr="00DD6449">
                      <w:rPr>
                        <w:sz w:val="18"/>
                      </w:rPr>
                      <w:t xml:space="preserve"> </w:t>
                    </w:r>
                    <w:r w:rsidR="000F15C6">
                      <w:rPr>
                        <w:sz w:val="18"/>
                      </w:rPr>
                      <w:t xml:space="preserve">/ </w:t>
                    </w:r>
                    <w:r w:rsidRPr="00DD6449">
                      <w:rPr>
                        <w:sz w:val="18"/>
                      </w:rPr>
                      <w:t xml:space="preserve">Chair: </w:t>
                    </w:r>
                    <w:r w:rsidRPr="00DD6449">
                      <w:rPr>
                        <w:b/>
                        <w:sz w:val="18"/>
                      </w:rPr>
                      <w:t xml:space="preserve">Emma </w:t>
                    </w:r>
                    <w:proofErr w:type="spellStart"/>
                    <w:r w:rsidRPr="00DD6449">
                      <w:rPr>
                        <w:b/>
                        <w:sz w:val="18"/>
                      </w:rPr>
                      <w:t>Woollett</w:t>
                    </w:r>
                    <w:proofErr w:type="spellEnd"/>
                  </w:p>
                  <w:p w14:paraId="61F93B38" w14:textId="3F7D1A5F" w:rsidR="00DD6449" w:rsidRPr="00DD6449" w:rsidRDefault="00DD6449" w:rsidP="00DD6449">
                    <w:pPr>
                      <w:spacing w:line="259" w:lineRule="auto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 w:rsidRPr="00DD6449">
                      <w:rPr>
                        <w:sz w:val="18"/>
                      </w:rPr>
                      <w:t>Prif</w:t>
                    </w:r>
                    <w:proofErr w:type="spellEnd"/>
                    <w:r w:rsidRPr="00DD6449">
                      <w:rPr>
                        <w:sz w:val="18"/>
                      </w:rPr>
                      <w:t xml:space="preserve"> </w:t>
                    </w:r>
                    <w:proofErr w:type="spellStart"/>
                    <w:r w:rsidRPr="00DD6449">
                      <w:rPr>
                        <w:sz w:val="18"/>
                      </w:rPr>
                      <w:t>Weithredwr</w:t>
                    </w:r>
                    <w:proofErr w:type="spellEnd"/>
                    <w:r w:rsidRPr="00DD6449">
                      <w:rPr>
                        <w:sz w:val="18"/>
                      </w:rPr>
                      <w:t xml:space="preserve">/Chief Executive: </w:t>
                    </w:r>
                    <w:r w:rsidR="0069506E">
                      <w:rPr>
                        <w:b/>
                        <w:sz w:val="18"/>
                      </w:rPr>
                      <w:t>Mark Hackett</w:t>
                    </w:r>
                  </w:p>
                  <w:p w14:paraId="3161C10A" w14:textId="77777777" w:rsidR="00DD6449" w:rsidRPr="00DD6449" w:rsidRDefault="00DD6449" w:rsidP="00DD6449">
                    <w:pPr>
                      <w:spacing w:line="259" w:lineRule="auto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0E37737A" w14:textId="77777777" w:rsidR="00DD6449" w:rsidRPr="00DD6449" w:rsidRDefault="00DD6449" w:rsidP="00DD6449">
                    <w:pPr>
                      <w:spacing w:line="259" w:lineRule="auto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>gofalu</w:t>
                    </w:r>
                    <w:proofErr w:type="spellEnd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14:paraId="0055D6CE" w14:textId="77777777" w:rsidR="00DD6449" w:rsidRPr="00DD6449" w:rsidRDefault="00DD6449" w:rsidP="00DD6449">
                    <w:pPr>
                      <w:spacing w:line="259" w:lineRule="auto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DD6449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Pr="00DD6449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  <w:p w14:paraId="781E5B40" w14:textId="77777777" w:rsidR="000C00ED" w:rsidRPr="002D32B6" w:rsidRDefault="000C00ED" w:rsidP="00937E61">
                    <w:pPr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</v:shape>
          </w:pict>
        </mc:Fallback>
      </mc:AlternateContent>
    </w:r>
    <w:r w:rsidR="00555E0F">
      <w:rPr>
        <w:noProof/>
      </w:rPr>
      <w:drawing>
        <wp:anchor distT="0" distB="0" distL="114300" distR="114300" simplePos="0" relativeHeight="251662336" behindDoc="1" locked="0" layoutInCell="1" allowOverlap="1" wp14:anchorId="6E1EB7FF" wp14:editId="2B85A2B5">
          <wp:simplePos x="0" y="0"/>
          <wp:positionH relativeFrom="column">
            <wp:posOffset>-238125</wp:posOffset>
          </wp:positionH>
          <wp:positionV relativeFrom="paragraph">
            <wp:posOffset>-161925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0A9A36E8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95pt;height:20.95pt;visibility:visible;mso-wrap-style:square" o:bullet="t">
        <v:imagedata r:id="rId1" o:title=""/>
      </v:shape>
    </w:pict>
  </w:numPicBullet>
  <w:numPicBullet w:numPicBulletId="1">
    <w:pict>
      <v:shape id="_x0000_i1027" type="#_x0000_t75" style="width:383.45pt;height:383.45pt;visibility:visible;mso-wrap-style:square" o:bullet="t">
        <v:imagedata r:id="rId2" o:title=""/>
      </v:shape>
    </w:pict>
  </w:numPicBullet>
  <w:numPicBullet w:numPicBulletId="2">
    <w:pict>
      <v:shape id="_x0000_i1028" type="#_x0000_t75" style="width:225.2pt;height:225.2pt;visibility:visible;mso-wrap-style:square" o:bullet="t">
        <v:imagedata r:id="rId3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47F309C"/>
    <w:multiLevelType w:val="hybridMultilevel"/>
    <w:tmpl w:val="3C2CD8F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4B21CB"/>
    <w:multiLevelType w:val="hybridMultilevel"/>
    <w:tmpl w:val="2A4E53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67F28D3"/>
    <w:multiLevelType w:val="hybridMultilevel"/>
    <w:tmpl w:val="BD9491D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B745690"/>
    <w:multiLevelType w:val="hybridMultilevel"/>
    <w:tmpl w:val="0F7EA09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1C586F"/>
    <w:multiLevelType w:val="hybridMultilevel"/>
    <w:tmpl w:val="A7305B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6522262"/>
    <w:multiLevelType w:val="hybridMultilevel"/>
    <w:tmpl w:val="63EE0F50"/>
    <w:styleLink w:val="ImportedStyle1"/>
    <w:lvl w:ilvl="0" w:tplc="C6204186">
      <w:start w:val="1"/>
      <w:numFmt w:val="bullet"/>
      <w:lvlText w:val="•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F78B326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07AE854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5666474">
      <w:start w:val="1"/>
      <w:numFmt w:val="bullet"/>
      <w:lvlText w:val="•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0E8B784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EA92A3CC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4C6AF9A">
      <w:start w:val="1"/>
      <w:numFmt w:val="bullet"/>
      <w:lvlText w:val="•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520E732C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6CE327A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BC65AE9"/>
    <w:multiLevelType w:val="hybridMultilevel"/>
    <w:tmpl w:val="C80ACB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BE646D"/>
    <w:multiLevelType w:val="hybridMultilevel"/>
    <w:tmpl w:val="D5E2FBD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37C1F9C"/>
    <w:multiLevelType w:val="hybridMultilevel"/>
    <w:tmpl w:val="D6FC02A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0111AA"/>
    <w:multiLevelType w:val="hybridMultilevel"/>
    <w:tmpl w:val="924024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575F0FFC"/>
    <w:multiLevelType w:val="hybridMultilevel"/>
    <w:tmpl w:val="16AC3E10"/>
    <w:lvl w:ilvl="0" w:tplc="FF3427EC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79783D"/>
    <w:multiLevelType w:val="hybridMultilevel"/>
    <w:tmpl w:val="CEC885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C8E6D2B"/>
    <w:multiLevelType w:val="hybridMultilevel"/>
    <w:tmpl w:val="D51E63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7543EC"/>
    <w:multiLevelType w:val="hybridMultilevel"/>
    <w:tmpl w:val="C9ECE5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3F16594"/>
    <w:multiLevelType w:val="hybridMultilevel"/>
    <w:tmpl w:val="5E845F98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3FD0F87"/>
    <w:multiLevelType w:val="hybridMultilevel"/>
    <w:tmpl w:val="FBA8FC60"/>
    <w:lvl w:ilvl="0" w:tplc="A94C3704">
      <w:numFmt w:val="bullet"/>
      <w:lvlText w:val=""/>
      <w:lvlJc w:val="left"/>
      <w:pPr>
        <w:ind w:left="252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1" w15:restartNumberingAfterBreak="0">
    <w:nsid w:val="74390F72"/>
    <w:multiLevelType w:val="hybridMultilevel"/>
    <w:tmpl w:val="63EE0F50"/>
    <w:numStyleLink w:val="ImportedStyle1"/>
  </w:abstractNum>
  <w:abstractNum w:abstractNumId="22" w15:restartNumberingAfterBreak="0">
    <w:nsid w:val="75645AE9"/>
    <w:multiLevelType w:val="hybridMultilevel"/>
    <w:tmpl w:val="CA98A51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9"/>
  </w:num>
  <w:num w:numId="5">
    <w:abstractNumId w:val="4"/>
  </w:num>
  <w:num w:numId="6">
    <w:abstractNumId w:val="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0"/>
  </w:num>
  <w:num w:numId="8">
    <w:abstractNumId w:val="6"/>
  </w:num>
  <w:num w:numId="9">
    <w:abstractNumId w:val="1"/>
  </w:num>
  <w:num w:numId="10">
    <w:abstractNumId w:val="18"/>
  </w:num>
  <w:num w:numId="11">
    <w:abstractNumId w:val="18"/>
  </w:num>
  <w:num w:numId="12">
    <w:abstractNumId w:val="10"/>
  </w:num>
  <w:num w:numId="1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11"/>
  </w:num>
  <w:num w:numId="16">
    <w:abstractNumId w:val="5"/>
  </w:num>
  <w:num w:numId="17">
    <w:abstractNumId w:val="22"/>
  </w:num>
  <w:num w:numId="18">
    <w:abstractNumId w:val="2"/>
  </w:num>
  <w:num w:numId="19">
    <w:abstractNumId w:val="9"/>
  </w:num>
  <w:num w:numId="20">
    <w:abstractNumId w:val="7"/>
  </w:num>
  <w:num w:numId="21">
    <w:abstractNumId w:val="21"/>
  </w:num>
  <w:num w:numId="22">
    <w:abstractNumId w:val="17"/>
  </w:num>
  <w:num w:numId="23">
    <w:abstractNumId w:val="16"/>
  </w:num>
  <w:num w:numId="24">
    <w:abstractNumId w:val="14"/>
  </w:num>
  <w:num w:numId="25">
    <w:abstractNumId w:val="12"/>
  </w:num>
  <w:num w:numId="2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01CEF"/>
    <w:rsid w:val="00071E10"/>
    <w:rsid w:val="00075EB6"/>
    <w:rsid w:val="00076E21"/>
    <w:rsid w:val="000942ED"/>
    <w:rsid w:val="000C00ED"/>
    <w:rsid w:val="000F15C6"/>
    <w:rsid w:val="00111757"/>
    <w:rsid w:val="00123117"/>
    <w:rsid w:val="001276F0"/>
    <w:rsid w:val="0013519D"/>
    <w:rsid w:val="0015561F"/>
    <w:rsid w:val="0016106A"/>
    <w:rsid w:val="00165A4B"/>
    <w:rsid w:val="00185784"/>
    <w:rsid w:val="001B1339"/>
    <w:rsid w:val="001B69A3"/>
    <w:rsid w:val="001C71EF"/>
    <w:rsid w:val="001D7512"/>
    <w:rsid w:val="002060EB"/>
    <w:rsid w:val="002145E8"/>
    <w:rsid w:val="002156AF"/>
    <w:rsid w:val="002327F3"/>
    <w:rsid w:val="00250B2A"/>
    <w:rsid w:val="00253CF1"/>
    <w:rsid w:val="00257785"/>
    <w:rsid w:val="002606C2"/>
    <w:rsid w:val="00296FDA"/>
    <w:rsid w:val="002A3ED9"/>
    <w:rsid w:val="002B74C8"/>
    <w:rsid w:val="002C11BE"/>
    <w:rsid w:val="002D32B6"/>
    <w:rsid w:val="002E02A9"/>
    <w:rsid w:val="00301E0A"/>
    <w:rsid w:val="00314E83"/>
    <w:rsid w:val="00340733"/>
    <w:rsid w:val="00347E7E"/>
    <w:rsid w:val="003648A8"/>
    <w:rsid w:val="0039422D"/>
    <w:rsid w:val="00394622"/>
    <w:rsid w:val="003B09B5"/>
    <w:rsid w:val="003C698E"/>
    <w:rsid w:val="003D01CB"/>
    <w:rsid w:val="003F2312"/>
    <w:rsid w:val="004039EB"/>
    <w:rsid w:val="00417AF6"/>
    <w:rsid w:val="00423242"/>
    <w:rsid w:val="0042369E"/>
    <w:rsid w:val="00434F5A"/>
    <w:rsid w:val="004377C9"/>
    <w:rsid w:val="00452573"/>
    <w:rsid w:val="00452E4D"/>
    <w:rsid w:val="00453C57"/>
    <w:rsid w:val="0047629E"/>
    <w:rsid w:val="00480DE6"/>
    <w:rsid w:val="00484A7D"/>
    <w:rsid w:val="004A4FC8"/>
    <w:rsid w:val="004C7B47"/>
    <w:rsid w:val="004E1954"/>
    <w:rsid w:val="004F1E5A"/>
    <w:rsid w:val="00505C0F"/>
    <w:rsid w:val="00505D82"/>
    <w:rsid w:val="00521DBA"/>
    <w:rsid w:val="00526FA2"/>
    <w:rsid w:val="0053141A"/>
    <w:rsid w:val="005317D4"/>
    <w:rsid w:val="00551706"/>
    <w:rsid w:val="005530B8"/>
    <w:rsid w:val="00555E0F"/>
    <w:rsid w:val="00565F70"/>
    <w:rsid w:val="00584A65"/>
    <w:rsid w:val="005925B8"/>
    <w:rsid w:val="005925F2"/>
    <w:rsid w:val="005D6EC9"/>
    <w:rsid w:val="005E12C6"/>
    <w:rsid w:val="005E576D"/>
    <w:rsid w:val="0060244B"/>
    <w:rsid w:val="00602EE5"/>
    <w:rsid w:val="00607DE2"/>
    <w:rsid w:val="00613C10"/>
    <w:rsid w:val="00625003"/>
    <w:rsid w:val="0062751D"/>
    <w:rsid w:val="00646402"/>
    <w:rsid w:val="00655EF5"/>
    <w:rsid w:val="006564DF"/>
    <w:rsid w:val="00690F97"/>
    <w:rsid w:val="0069506E"/>
    <w:rsid w:val="00696001"/>
    <w:rsid w:val="006A2E8D"/>
    <w:rsid w:val="006D5472"/>
    <w:rsid w:val="006F4A69"/>
    <w:rsid w:val="006F5A5D"/>
    <w:rsid w:val="007032C5"/>
    <w:rsid w:val="00730DD2"/>
    <w:rsid w:val="007342D6"/>
    <w:rsid w:val="00734492"/>
    <w:rsid w:val="0073651A"/>
    <w:rsid w:val="00740238"/>
    <w:rsid w:val="00743E38"/>
    <w:rsid w:val="007455A9"/>
    <w:rsid w:val="0075372D"/>
    <w:rsid w:val="007953A0"/>
    <w:rsid w:val="007957B7"/>
    <w:rsid w:val="00795AD1"/>
    <w:rsid w:val="007A298C"/>
    <w:rsid w:val="007B516B"/>
    <w:rsid w:val="007B6C4A"/>
    <w:rsid w:val="007D0444"/>
    <w:rsid w:val="007D06BB"/>
    <w:rsid w:val="007D6A3E"/>
    <w:rsid w:val="007E37DA"/>
    <w:rsid w:val="008138EA"/>
    <w:rsid w:val="008219D4"/>
    <w:rsid w:val="00824D19"/>
    <w:rsid w:val="008472E7"/>
    <w:rsid w:val="008508C9"/>
    <w:rsid w:val="00852EFD"/>
    <w:rsid w:val="00875AE9"/>
    <w:rsid w:val="008826EC"/>
    <w:rsid w:val="00891321"/>
    <w:rsid w:val="008958B5"/>
    <w:rsid w:val="008A2D60"/>
    <w:rsid w:val="008B0F14"/>
    <w:rsid w:val="008D4CBA"/>
    <w:rsid w:val="008E5210"/>
    <w:rsid w:val="008F46C4"/>
    <w:rsid w:val="009269BD"/>
    <w:rsid w:val="00937E61"/>
    <w:rsid w:val="0095416C"/>
    <w:rsid w:val="0097092D"/>
    <w:rsid w:val="00970C1E"/>
    <w:rsid w:val="009761F2"/>
    <w:rsid w:val="00982170"/>
    <w:rsid w:val="009971E2"/>
    <w:rsid w:val="009B087A"/>
    <w:rsid w:val="009B0E9F"/>
    <w:rsid w:val="009D50E8"/>
    <w:rsid w:val="009F7815"/>
    <w:rsid w:val="00A0303F"/>
    <w:rsid w:val="00A17614"/>
    <w:rsid w:val="00A34656"/>
    <w:rsid w:val="00A56076"/>
    <w:rsid w:val="00A63E18"/>
    <w:rsid w:val="00A73761"/>
    <w:rsid w:val="00A84640"/>
    <w:rsid w:val="00AA67CE"/>
    <w:rsid w:val="00AB4D54"/>
    <w:rsid w:val="00AB668C"/>
    <w:rsid w:val="00AC0C24"/>
    <w:rsid w:val="00AE584E"/>
    <w:rsid w:val="00AF0E8B"/>
    <w:rsid w:val="00AF2E8D"/>
    <w:rsid w:val="00AF485F"/>
    <w:rsid w:val="00AF691A"/>
    <w:rsid w:val="00B0518C"/>
    <w:rsid w:val="00B05A3D"/>
    <w:rsid w:val="00B13A99"/>
    <w:rsid w:val="00B17325"/>
    <w:rsid w:val="00B21DD7"/>
    <w:rsid w:val="00B34966"/>
    <w:rsid w:val="00B82C9E"/>
    <w:rsid w:val="00BB4931"/>
    <w:rsid w:val="00BC67E1"/>
    <w:rsid w:val="00C050BE"/>
    <w:rsid w:val="00C2041B"/>
    <w:rsid w:val="00C56425"/>
    <w:rsid w:val="00C716E0"/>
    <w:rsid w:val="00C75A00"/>
    <w:rsid w:val="00C82970"/>
    <w:rsid w:val="00CA07E3"/>
    <w:rsid w:val="00CA400F"/>
    <w:rsid w:val="00CB2BBE"/>
    <w:rsid w:val="00CC58B6"/>
    <w:rsid w:val="00CC793D"/>
    <w:rsid w:val="00CD230C"/>
    <w:rsid w:val="00CD5FCF"/>
    <w:rsid w:val="00CE1516"/>
    <w:rsid w:val="00CF5096"/>
    <w:rsid w:val="00D149F8"/>
    <w:rsid w:val="00D43986"/>
    <w:rsid w:val="00D62A67"/>
    <w:rsid w:val="00D71862"/>
    <w:rsid w:val="00D87B99"/>
    <w:rsid w:val="00D905B0"/>
    <w:rsid w:val="00DA32FB"/>
    <w:rsid w:val="00DC47F3"/>
    <w:rsid w:val="00DC50A9"/>
    <w:rsid w:val="00DD5E37"/>
    <w:rsid w:val="00DD6449"/>
    <w:rsid w:val="00DF4EF7"/>
    <w:rsid w:val="00DF554F"/>
    <w:rsid w:val="00E028F5"/>
    <w:rsid w:val="00E40DDB"/>
    <w:rsid w:val="00E50E0D"/>
    <w:rsid w:val="00E545D8"/>
    <w:rsid w:val="00E817B3"/>
    <w:rsid w:val="00E90BC7"/>
    <w:rsid w:val="00EB36B1"/>
    <w:rsid w:val="00EE0615"/>
    <w:rsid w:val="00EF1DD1"/>
    <w:rsid w:val="00F05159"/>
    <w:rsid w:val="00F06283"/>
    <w:rsid w:val="00F71147"/>
    <w:rsid w:val="00F7230A"/>
    <w:rsid w:val="00F91A7E"/>
    <w:rsid w:val="00F96598"/>
    <w:rsid w:val="00FA57D1"/>
    <w:rsid w:val="00FB1E56"/>
    <w:rsid w:val="00FE3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C10FD75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>
      <w:pPr>
        <w:ind w:right="38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314E83"/>
    <w:rPr>
      <w:color w:val="6EAC1C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5257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5257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5257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5257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52573"/>
    <w:rPr>
      <w:b/>
      <w:bCs/>
    </w:rPr>
  </w:style>
  <w:style w:type="numbering" w:customStyle="1" w:styleId="ImportedStyle1">
    <w:name w:val="Imported Style 1"/>
    <w:rsid w:val="0016106A"/>
    <w:pPr>
      <w:numPr>
        <w:numId w:val="20"/>
      </w:numPr>
    </w:pPr>
  </w:style>
  <w:style w:type="paragraph" w:customStyle="1" w:styleId="Body">
    <w:name w:val="Body"/>
    <w:rsid w:val="0016106A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  <w:ind w:right="0"/>
    </w:pPr>
    <w:rPr>
      <w:rFonts w:ascii="Calibri" w:hAnsi="Calibri" w:cs="Calibri"/>
      <w:color w:val="000000"/>
      <w:sz w:val="22"/>
      <w:szCs w:val="22"/>
      <w:u w:color="000000"/>
      <w:bdr w:val="nil"/>
    </w:rPr>
  </w:style>
  <w:style w:type="paragraph" w:styleId="NoSpacing">
    <w:name w:val="No Spacing"/>
    <w:uiPriority w:val="1"/>
    <w:qFormat/>
    <w:rsid w:val="00071E10"/>
    <w:pPr>
      <w:ind w:right="0"/>
    </w:pPr>
    <w:rPr>
      <w:rFonts w:eastAsiaTheme="minorHAnsi"/>
      <w:sz w:val="24"/>
      <w:szCs w:val="24"/>
      <w:lang w:eastAsia="en-US"/>
    </w:rPr>
  </w:style>
  <w:style w:type="paragraph" w:styleId="BodyText">
    <w:name w:val="Body Text"/>
    <w:basedOn w:val="Normal"/>
    <w:link w:val="BodyTextChar"/>
    <w:rsid w:val="00852EFD"/>
    <w:pPr>
      <w:spacing w:after="240" w:line="240" w:lineRule="atLeast"/>
      <w:ind w:right="0"/>
      <w:jc w:val="both"/>
    </w:pPr>
    <w:rPr>
      <w:rFonts w:ascii="Calibri" w:eastAsia="Times New Roman" w:hAnsi="Calibri" w:cs="Times New Roman"/>
      <w:sz w:val="22"/>
      <w:szCs w:val="22"/>
      <w:lang w:eastAsia="en-US"/>
    </w:rPr>
  </w:style>
  <w:style w:type="character" w:customStyle="1" w:styleId="BodyTextChar">
    <w:name w:val="Body Text Char"/>
    <w:basedOn w:val="DefaultParagraphFont"/>
    <w:link w:val="BodyText"/>
    <w:rsid w:val="00852EFD"/>
    <w:rPr>
      <w:rFonts w:ascii="Calibri" w:eastAsia="Times New Roman" w:hAnsi="Calibri" w:cs="Times New Roman"/>
      <w:sz w:val="22"/>
      <w:szCs w:val="22"/>
      <w:lang w:eastAsia="en-US"/>
    </w:rPr>
  </w:style>
  <w:style w:type="paragraph" w:customStyle="1" w:styleId="Default">
    <w:name w:val="Default"/>
    <w:rsid w:val="004A4FC8"/>
    <w:pPr>
      <w:autoSpaceDE w:val="0"/>
      <w:autoSpaceDN w:val="0"/>
      <w:adjustRightInd w:val="0"/>
      <w:ind w:right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984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0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83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9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4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2" ma:contentTypeDescription="Create a new document." ma:contentTypeScope="" ma:versionID="04e69e0823e62a3a5b831cb9b45d8fed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737db793c66f887a6587e963d10d7e36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E18AAB-2D2E-454A-B167-2DF9469F7DA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929630E-D9D3-44CF-8778-B25A8E3912B6}">
  <ds:schemaRefs>
    <ds:schemaRef ds:uri="http://schemas.microsoft.com/office/2006/documentManagement/types"/>
    <ds:schemaRef ds:uri="2795bbee-07b4-4e79-98d8-0419d9871cad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purl.org/dc/terms/"/>
    <ds:schemaRef ds:uri="258d5018-feb4-45ec-8043-ac7152467c64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CF3496BD-A5FF-4817-97A5-0B8AD46F3D1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5A89C15-A40B-4AA6-9C77-10D4039A8E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</TotalTime>
  <Pages>1</Pages>
  <Words>156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Amanda Reece</dc:creator>
  <cp:keywords/>
  <dc:description/>
  <cp:lastModifiedBy>Richard Williams (Swansea Bay UHB - Primary Care &amp; Planning)</cp:lastModifiedBy>
  <cp:revision>4</cp:revision>
  <cp:lastPrinted>2019-12-04T12:57:00Z</cp:lastPrinted>
  <dcterms:created xsi:type="dcterms:W3CDTF">2023-01-24T14:16:00Z</dcterms:created>
  <dcterms:modified xsi:type="dcterms:W3CDTF">2023-02-01T09:31:00Z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